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6F3" w:rsidRDefault="009F36F3" w:rsidP="00553EEA"/>
    <w:p w:rsidR="009F36F3" w:rsidRPr="00712D63" w:rsidRDefault="009F36F3" w:rsidP="00742E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0" w:color="auto"/>
        </w:pBdr>
        <w:rPr>
          <w:sz w:val="16"/>
          <w:szCs w:val="16"/>
        </w:rPr>
      </w:pPr>
    </w:p>
    <w:p w:rsidR="009F36F3" w:rsidRPr="002F1C5C" w:rsidRDefault="009F36F3" w:rsidP="00742E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0" w:color="auto"/>
        </w:pBdr>
        <w:rPr>
          <w:rFonts w:ascii="Arial" w:hAnsi="Arial" w:cs="Arial"/>
        </w:rPr>
      </w:pPr>
      <w:r w:rsidRPr="002F1C5C">
        <w:rPr>
          <w:rFonts w:ascii="Arial" w:hAnsi="Arial" w:cs="Arial"/>
        </w:rPr>
        <w:t>Name des Beobachter</w:t>
      </w:r>
      <w:r>
        <w:rPr>
          <w:rFonts w:ascii="Arial" w:hAnsi="Arial" w:cs="Arial"/>
        </w:rPr>
        <w:t>s</w:t>
      </w:r>
      <w:r w:rsidRPr="002F1C5C">
        <w:rPr>
          <w:rFonts w:ascii="Arial" w:hAnsi="Arial" w:cs="Arial"/>
        </w:rPr>
        <w:t>: _____________</w:t>
      </w:r>
      <w:r>
        <w:rPr>
          <w:rFonts w:ascii="Arial" w:hAnsi="Arial" w:cs="Arial"/>
        </w:rPr>
        <w:t>___________      Datum: ___________</w:t>
      </w:r>
      <w:r w:rsidR="002B10E2">
        <w:rPr>
          <w:rFonts w:ascii="Arial" w:hAnsi="Arial" w:cs="Arial"/>
        </w:rPr>
        <w:t>___</w:t>
      </w:r>
    </w:p>
    <w:p w:rsidR="009F36F3" w:rsidRDefault="009F36F3" w:rsidP="00742E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0" w:color="auto"/>
        </w:pBdr>
        <w:rPr>
          <w:rFonts w:ascii="Arial" w:hAnsi="Arial" w:cs="Arial"/>
        </w:rPr>
      </w:pPr>
    </w:p>
    <w:p w:rsidR="009F36F3" w:rsidRPr="002F1C5C" w:rsidRDefault="009F36F3" w:rsidP="00742E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0" w:color="auto"/>
        </w:pBdr>
        <w:rPr>
          <w:rFonts w:ascii="Arial" w:hAnsi="Arial" w:cs="Arial"/>
        </w:rPr>
      </w:pPr>
      <w:r w:rsidRPr="002F1C5C">
        <w:rPr>
          <w:rFonts w:ascii="Arial" w:hAnsi="Arial" w:cs="Arial"/>
        </w:rPr>
        <w:t>Name des beobachteten Schülers: ___________________</w:t>
      </w:r>
      <w:r>
        <w:rPr>
          <w:rFonts w:ascii="Arial" w:hAnsi="Arial" w:cs="Arial"/>
        </w:rPr>
        <w:t>__________________________</w:t>
      </w:r>
    </w:p>
    <w:p w:rsidR="009F36F3" w:rsidRPr="00712D63" w:rsidRDefault="009F36F3" w:rsidP="00742E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0" w:color="auto"/>
        </w:pBdr>
        <w:rPr>
          <w:sz w:val="16"/>
          <w:szCs w:val="16"/>
        </w:rPr>
      </w:pPr>
    </w:p>
    <w:p w:rsidR="009F36F3" w:rsidRDefault="009F36F3" w:rsidP="009F36F3"/>
    <w:p w:rsidR="009F36F3" w:rsidRPr="0022297E" w:rsidRDefault="009F36F3" w:rsidP="009F36F3">
      <w:pPr>
        <w:jc w:val="center"/>
        <w:rPr>
          <w:rFonts w:ascii="Arial" w:hAnsi="Arial" w:cs="Arial"/>
          <w:b/>
          <w:sz w:val="32"/>
          <w:szCs w:val="32"/>
        </w:rPr>
      </w:pPr>
      <w:r w:rsidRPr="0022297E">
        <w:rPr>
          <w:rFonts w:ascii="Arial" w:hAnsi="Arial" w:cs="Arial"/>
          <w:b/>
          <w:sz w:val="32"/>
          <w:szCs w:val="32"/>
        </w:rPr>
        <w:t>An einem schön gedeckten Tisch nimmt jeder gerne Platz!</w:t>
      </w:r>
    </w:p>
    <w:p w:rsidR="009F36F3" w:rsidRPr="00305F08" w:rsidRDefault="009F36F3" w:rsidP="009F36F3">
      <w:pPr>
        <w:rPr>
          <w:sz w:val="16"/>
          <w:szCs w:val="16"/>
        </w:rPr>
      </w:pPr>
    </w:p>
    <w:p w:rsidR="009F36F3" w:rsidRDefault="009F36F3" w:rsidP="009F36F3">
      <w:r>
        <w:rPr>
          <w:noProof/>
        </w:rPr>
        <w:drawing>
          <wp:anchor distT="0" distB="0" distL="114300" distR="114300" simplePos="0" relativeHeight="25185382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1054100" cy="1082040"/>
            <wp:effectExtent l="19050" t="0" r="0" b="0"/>
            <wp:wrapNone/>
            <wp:docPr id="230" name="Bild 230" descr="http://www.vianova-company.de/wp-content/uploads/2011/01/Social-Media-Monitorin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http://www.vianova-company.de/wp-content/uploads/2011/01/Social-Media-Monitoring1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10E2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115570</wp:posOffset>
                </wp:positionV>
                <wp:extent cx="327025" cy="329565"/>
                <wp:effectExtent l="19050" t="29845" r="25400" b="21590"/>
                <wp:wrapNone/>
                <wp:docPr id="203" name="AutoShap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025" cy="329565"/>
                        </a:xfrm>
                        <a:prstGeom prst="star5">
                          <a:avLst/>
                        </a:prstGeom>
                        <a:solidFill>
                          <a:srgbClr val="FFCC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9" o:spid="_x0000_s1026" style="position:absolute;margin-left:459pt;margin-top:9.1pt;width:25.75pt;height:25.9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7025,329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" path="m,125882r124913,1l163513,r38599,125883l327025,125882,225968,203682r38601,125882l163513,251764,62456,329564,101057,203682,,125882xe" fillcolor="#fc0">
                <v:stroke joinstyle="miter"/>
                <v:path o:connecttype="custom" o:connectlocs="0,125882;124913,125883;163513,0;202112,125883;327025,125882;225968,203682;264569,329564;163513,251764;62456,329564;101057,203682;0,125882" o:connectangles="0,0,0,0,0,0,0,0,0,0,0"/>
              </v:shape>
            </w:pict>
          </mc:Fallback>
        </mc:AlternateContent>
      </w:r>
    </w:p>
    <w:p w:rsidR="009F36F3" w:rsidRDefault="009F36F3" w:rsidP="009F36F3">
      <w:pPr>
        <w:numPr>
          <w:ilvl w:val="0"/>
          <w:numId w:val="17"/>
        </w:numPr>
        <w:tabs>
          <w:tab w:val="clear" w:pos="720"/>
          <w:tab w:val="num" w:pos="2136"/>
        </w:tabs>
        <w:ind w:left="213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Beurteile sorgfältig.</w:t>
      </w:r>
    </w:p>
    <w:p w:rsidR="009F36F3" w:rsidRPr="009C6208" w:rsidRDefault="002B10E2" w:rsidP="009F36F3">
      <w:pPr>
        <w:ind w:left="177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78740</wp:posOffset>
                </wp:positionV>
                <wp:extent cx="327025" cy="329565"/>
                <wp:effectExtent l="19050" t="21590" r="25400" b="20320"/>
                <wp:wrapNone/>
                <wp:docPr id="202" name="AutoShap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025" cy="329565"/>
                        </a:xfrm>
                        <a:prstGeom prst="star5">
                          <a:avLst/>
                        </a:prstGeom>
                        <a:solidFill>
                          <a:srgbClr val="FFCC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8" o:spid="_x0000_s1026" style="position:absolute;margin-left:423pt;margin-top:6.2pt;width:25.75pt;height:25.9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7025,329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" path="m,125882r124913,1l163513,r38599,125883l327025,125882,225968,203682r38601,125882l163513,251764,62456,329564,101057,203682,,125882xe" fillcolor="#fc0">
                <v:stroke joinstyle="miter"/>
                <v:path o:connecttype="custom" o:connectlocs="0,125882;124913,125883;163513,0;202112,125883;327025,125882;225968,203682;264569,329564;163513,251764;62456,329564;101057,203682;0,125882" o:connectangles="0,0,0,0,0,0,0,0,0,0,0"/>
              </v:shape>
            </w:pict>
          </mc:Fallback>
        </mc:AlternateContent>
      </w:r>
    </w:p>
    <w:p w:rsidR="009F36F3" w:rsidRDefault="002B10E2" w:rsidP="009F36F3">
      <w:pPr>
        <w:numPr>
          <w:ilvl w:val="0"/>
          <w:numId w:val="17"/>
        </w:numPr>
        <w:tabs>
          <w:tab w:val="clear" w:pos="720"/>
          <w:tab w:val="num" w:pos="2136"/>
        </w:tabs>
        <w:ind w:left="213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78740</wp:posOffset>
                </wp:positionV>
                <wp:extent cx="327025" cy="329565"/>
                <wp:effectExtent l="19050" t="21590" r="25400" b="20320"/>
                <wp:wrapNone/>
                <wp:docPr id="201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025" cy="329565"/>
                        </a:xfrm>
                        <a:prstGeom prst="star5">
                          <a:avLst/>
                        </a:prstGeom>
                        <a:solidFill>
                          <a:srgbClr val="FFCC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7" o:spid="_x0000_s1026" style="position:absolute;margin-left:378pt;margin-top:6.2pt;width:25.75pt;height:25.9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7025,329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" path="m,125882r124913,1l163513,r38599,125883l327025,125882,225968,203682r38601,125882l163513,251764,62456,329564,101057,203682,,125882xe" fillcolor="#fc0">
                <v:stroke joinstyle="miter"/>
                <v:path o:connecttype="custom" o:connectlocs="0,125882;124913,125883;163513,0;202112,125883;327025,125882;225968,203682;264569,329564;163513,251764;62456,329564;101057,203682;0,125882" o:connectangles="0,0,0,0,0,0,0,0,0,0,0"/>
              </v:shape>
            </w:pict>
          </mc:Fallback>
        </mc:AlternateContent>
      </w:r>
      <w:r w:rsidR="009F36F3" w:rsidRPr="009C6208">
        <w:rPr>
          <w:rFonts w:ascii="Arial" w:hAnsi="Arial" w:cs="Arial"/>
          <w:sz w:val="28"/>
          <w:szCs w:val="28"/>
        </w:rPr>
        <w:t>Berücksic</w:t>
      </w:r>
      <w:r w:rsidR="009F36F3">
        <w:rPr>
          <w:rFonts w:ascii="Arial" w:hAnsi="Arial" w:cs="Arial"/>
          <w:sz w:val="28"/>
          <w:szCs w:val="28"/>
        </w:rPr>
        <w:t>htige alle Kriterien.</w:t>
      </w:r>
    </w:p>
    <w:p w:rsidR="009F36F3" w:rsidRPr="009C6208" w:rsidRDefault="009F36F3" w:rsidP="009F36F3">
      <w:pPr>
        <w:ind w:left="1776"/>
        <w:rPr>
          <w:rFonts w:ascii="Arial" w:hAnsi="Arial" w:cs="Arial"/>
          <w:sz w:val="16"/>
          <w:szCs w:val="16"/>
        </w:rPr>
      </w:pPr>
    </w:p>
    <w:p w:rsidR="009F36F3" w:rsidRPr="009C6208" w:rsidRDefault="009F36F3" w:rsidP="009F36F3">
      <w:pPr>
        <w:numPr>
          <w:ilvl w:val="0"/>
          <w:numId w:val="17"/>
        </w:numPr>
        <w:tabs>
          <w:tab w:val="clear" w:pos="720"/>
          <w:tab w:val="num" w:pos="2136"/>
        </w:tabs>
        <w:ind w:left="2136"/>
        <w:rPr>
          <w:rFonts w:ascii="Arial" w:hAnsi="Arial" w:cs="Arial"/>
          <w:sz w:val="28"/>
          <w:szCs w:val="28"/>
        </w:rPr>
      </w:pPr>
      <w:r w:rsidRPr="009C6208">
        <w:rPr>
          <w:rFonts w:ascii="Arial" w:hAnsi="Arial" w:cs="Arial"/>
          <w:sz w:val="28"/>
          <w:szCs w:val="28"/>
        </w:rPr>
        <w:t xml:space="preserve">Notiere Stichpunktartig mit + und </w:t>
      </w:r>
      <w:r w:rsidRPr="009C6208">
        <w:rPr>
          <w:rFonts w:ascii="Arial" w:hAnsi="Arial" w:cs="Arial"/>
          <w:b/>
          <w:sz w:val="28"/>
          <w:szCs w:val="28"/>
        </w:rPr>
        <w:t xml:space="preserve">- </w:t>
      </w:r>
      <w:r>
        <w:rPr>
          <w:rFonts w:ascii="Arial" w:hAnsi="Arial" w:cs="Arial"/>
          <w:b/>
          <w:sz w:val="28"/>
          <w:szCs w:val="28"/>
        </w:rPr>
        <w:t>.</w:t>
      </w:r>
      <w:r w:rsidRPr="009C6208">
        <w:rPr>
          <w:rFonts w:ascii="Arial" w:hAnsi="Arial" w:cs="Arial"/>
          <w:b/>
          <w:sz w:val="28"/>
          <w:szCs w:val="28"/>
        </w:rPr>
        <w:t xml:space="preserve">               </w:t>
      </w:r>
    </w:p>
    <w:p w:rsidR="009F36F3" w:rsidRDefault="009F36F3" w:rsidP="009F36F3">
      <w:pPr>
        <w:rPr>
          <w:rFonts w:ascii="Comic Sans MS" w:hAnsi="Comic Sans MS"/>
          <w:sz w:val="16"/>
          <w:szCs w:val="16"/>
        </w:rPr>
      </w:pPr>
    </w:p>
    <w:p w:rsidR="009F36F3" w:rsidRPr="009C6208" w:rsidRDefault="009F36F3" w:rsidP="009F36F3">
      <w:pPr>
        <w:rPr>
          <w:rFonts w:ascii="Comic Sans MS" w:hAnsi="Comic Sans MS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88"/>
        <w:gridCol w:w="1620"/>
        <w:gridCol w:w="1620"/>
        <w:gridCol w:w="1620"/>
        <w:gridCol w:w="1620"/>
        <w:gridCol w:w="1569"/>
      </w:tblGrid>
      <w:tr w:rsidR="009F36F3" w:rsidRPr="00A80EF2" w:rsidTr="006A2FF6">
        <w:tc>
          <w:tcPr>
            <w:tcW w:w="2088" w:type="dxa"/>
          </w:tcPr>
          <w:p w:rsidR="009F36F3" w:rsidRPr="00A80EF2" w:rsidRDefault="009F36F3" w:rsidP="006A2FF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A80EF2">
              <w:rPr>
                <w:rFonts w:ascii="Arial" w:hAnsi="Arial" w:cs="Arial"/>
                <w:b/>
                <w:sz w:val="28"/>
                <w:szCs w:val="28"/>
              </w:rPr>
              <w:t>Thema</w:t>
            </w:r>
          </w:p>
        </w:tc>
        <w:tc>
          <w:tcPr>
            <w:tcW w:w="8049" w:type="dxa"/>
            <w:gridSpan w:val="5"/>
          </w:tcPr>
          <w:p w:rsidR="009F36F3" w:rsidRPr="00A80EF2" w:rsidRDefault="009F36F3" w:rsidP="006A2FF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A80EF2">
              <w:rPr>
                <w:rFonts w:ascii="Arial" w:hAnsi="Arial" w:cs="Arial"/>
                <w:b/>
                <w:sz w:val="28"/>
                <w:szCs w:val="28"/>
              </w:rPr>
              <w:t>Beurteilungskriterien (je 0-3 Pkt.)</w:t>
            </w:r>
          </w:p>
        </w:tc>
      </w:tr>
      <w:tr w:rsidR="009F36F3" w:rsidRPr="00A80EF2" w:rsidTr="006A2FF6">
        <w:tc>
          <w:tcPr>
            <w:tcW w:w="2088" w:type="dxa"/>
          </w:tcPr>
          <w:p w:rsidR="009F36F3" w:rsidRPr="00A80EF2" w:rsidRDefault="009F36F3" w:rsidP="006A2FF6">
            <w:pPr>
              <w:jc w:val="center"/>
              <w:rPr>
                <w:rFonts w:ascii="Arial" w:hAnsi="Arial" w:cs="Arial"/>
              </w:rPr>
            </w:pPr>
          </w:p>
          <w:p w:rsidR="009F36F3" w:rsidRPr="00A80EF2" w:rsidRDefault="009F36F3" w:rsidP="006A2FF6">
            <w:pPr>
              <w:jc w:val="center"/>
              <w:rPr>
                <w:rFonts w:ascii="Arial" w:hAnsi="Arial" w:cs="Arial"/>
              </w:rPr>
            </w:pPr>
            <w:r w:rsidRPr="00A80EF2">
              <w:rPr>
                <w:rFonts w:ascii="Arial" w:hAnsi="Arial" w:cs="Arial"/>
              </w:rPr>
              <w:t>Schüler</w:t>
            </w:r>
          </w:p>
          <w:p w:rsidR="009F36F3" w:rsidRPr="00A80EF2" w:rsidRDefault="009F36F3" w:rsidP="006A2FF6">
            <w:pPr>
              <w:jc w:val="right"/>
              <w:rPr>
                <w:rFonts w:ascii="Arial" w:hAnsi="Arial" w:cs="Arial"/>
                <w:b/>
              </w:rPr>
            </w:pPr>
          </w:p>
        </w:tc>
        <w:tc>
          <w:tcPr>
            <w:tcW w:w="1620" w:type="dxa"/>
          </w:tcPr>
          <w:p w:rsidR="009F36F3" w:rsidRPr="00A80EF2" w:rsidRDefault="009F36F3" w:rsidP="006A2FF6">
            <w:pPr>
              <w:jc w:val="center"/>
              <w:rPr>
                <w:rFonts w:ascii="Arial" w:hAnsi="Arial" w:cs="Arial"/>
              </w:rPr>
            </w:pPr>
            <w:r w:rsidRPr="00A80EF2">
              <w:rPr>
                <w:rFonts w:ascii="Arial" w:hAnsi="Arial" w:cs="Arial"/>
              </w:rPr>
              <w:t>Gesamt-eindruck/</w:t>
            </w:r>
          </w:p>
          <w:p w:rsidR="009F36F3" w:rsidRPr="00A80EF2" w:rsidRDefault="009F36F3" w:rsidP="006A2FF6">
            <w:pPr>
              <w:jc w:val="center"/>
              <w:rPr>
                <w:rFonts w:ascii="Arial" w:hAnsi="Arial" w:cs="Arial"/>
              </w:rPr>
            </w:pPr>
            <w:r w:rsidRPr="00A80EF2">
              <w:rPr>
                <w:rFonts w:ascii="Arial" w:hAnsi="Arial" w:cs="Arial"/>
              </w:rPr>
              <w:t>Dekoration</w:t>
            </w:r>
          </w:p>
        </w:tc>
        <w:tc>
          <w:tcPr>
            <w:tcW w:w="1620" w:type="dxa"/>
          </w:tcPr>
          <w:p w:rsidR="009F36F3" w:rsidRPr="00A80EF2" w:rsidRDefault="009F36F3" w:rsidP="006A2FF6">
            <w:pPr>
              <w:jc w:val="center"/>
              <w:rPr>
                <w:rFonts w:ascii="Arial" w:hAnsi="Arial" w:cs="Arial"/>
              </w:rPr>
            </w:pPr>
          </w:p>
          <w:p w:rsidR="009F36F3" w:rsidRPr="00A80EF2" w:rsidRDefault="009F36F3" w:rsidP="006A2FF6">
            <w:pPr>
              <w:jc w:val="center"/>
              <w:rPr>
                <w:rFonts w:ascii="Arial" w:hAnsi="Arial" w:cs="Arial"/>
              </w:rPr>
            </w:pPr>
            <w:r w:rsidRPr="00A80EF2">
              <w:rPr>
                <w:rFonts w:ascii="Arial" w:hAnsi="Arial" w:cs="Arial"/>
              </w:rPr>
              <w:t>Tafelgeschirr</w:t>
            </w:r>
          </w:p>
          <w:p w:rsidR="009F36F3" w:rsidRPr="00A80EF2" w:rsidRDefault="009F36F3" w:rsidP="006A2FF6">
            <w:pPr>
              <w:jc w:val="center"/>
              <w:rPr>
                <w:rFonts w:ascii="Arial" w:hAnsi="Arial" w:cs="Arial"/>
              </w:rPr>
            </w:pPr>
            <w:r w:rsidRPr="00A80EF2">
              <w:rPr>
                <w:rFonts w:ascii="Arial" w:hAnsi="Arial" w:cs="Arial"/>
              </w:rPr>
              <w:t>Gedeck</w:t>
            </w:r>
          </w:p>
        </w:tc>
        <w:tc>
          <w:tcPr>
            <w:tcW w:w="1620" w:type="dxa"/>
          </w:tcPr>
          <w:p w:rsidR="009F36F3" w:rsidRPr="00A80EF2" w:rsidRDefault="009F36F3" w:rsidP="006A2FF6">
            <w:pPr>
              <w:jc w:val="center"/>
              <w:rPr>
                <w:rFonts w:ascii="Arial" w:hAnsi="Arial" w:cs="Arial"/>
              </w:rPr>
            </w:pPr>
          </w:p>
          <w:p w:rsidR="009F36F3" w:rsidRPr="00A80EF2" w:rsidRDefault="009F36F3" w:rsidP="006A2FF6">
            <w:pPr>
              <w:jc w:val="center"/>
              <w:rPr>
                <w:rFonts w:ascii="Arial" w:hAnsi="Arial" w:cs="Arial"/>
              </w:rPr>
            </w:pPr>
            <w:r w:rsidRPr="00A80EF2">
              <w:rPr>
                <w:rFonts w:ascii="Arial" w:hAnsi="Arial" w:cs="Arial"/>
              </w:rPr>
              <w:t>Tisch- / Menükarten</w:t>
            </w:r>
          </w:p>
        </w:tc>
        <w:tc>
          <w:tcPr>
            <w:tcW w:w="1620" w:type="dxa"/>
          </w:tcPr>
          <w:p w:rsidR="009F36F3" w:rsidRPr="00A80EF2" w:rsidRDefault="009F36F3" w:rsidP="006A2FF6">
            <w:pPr>
              <w:jc w:val="center"/>
              <w:rPr>
                <w:rFonts w:ascii="Arial" w:hAnsi="Arial" w:cs="Arial"/>
              </w:rPr>
            </w:pPr>
          </w:p>
          <w:p w:rsidR="009F36F3" w:rsidRPr="00A80EF2" w:rsidRDefault="009F36F3" w:rsidP="006A2FF6">
            <w:pPr>
              <w:jc w:val="center"/>
              <w:rPr>
                <w:rFonts w:ascii="Arial" w:hAnsi="Arial" w:cs="Arial"/>
              </w:rPr>
            </w:pPr>
            <w:r w:rsidRPr="00A80EF2">
              <w:rPr>
                <w:rFonts w:ascii="Arial" w:hAnsi="Arial" w:cs="Arial"/>
              </w:rPr>
              <w:t>Servietten/</w:t>
            </w:r>
          </w:p>
          <w:p w:rsidR="009F36F3" w:rsidRPr="00A80EF2" w:rsidRDefault="009F36F3" w:rsidP="006A2FF6">
            <w:pPr>
              <w:jc w:val="center"/>
              <w:rPr>
                <w:rFonts w:ascii="Arial" w:hAnsi="Arial" w:cs="Arial"/>
              </w:rPr>
            </w:pPr>
            <w:r w:rsidRPr="00A80EF2">
              <w:rPr>
                <w:rFonts w:ascii="Arial" w:hAnsi="Arial" w:cs="Arial"/>
              </w:rPr>
              <w:t>Tischdecke</w:t>
            </w:r>
          </w:p>
        </w:tc>
        <w:tc>
          <w:tcPr>
            <w:tcW w:w="1569" w:type="dxa"/>
          </w:tcPr>
          <w:p w:rsidR="009F36F3" w:rsidRPr="00A80EF2" w:rsidRDefault="009F36F3" w:rsidP="006A2FF6">
            <w:pPr>
              <w:jc w:val="center"/>
              <w:rPr>
                <w:rFonts w:ascii="Arial" w:hAnsi="Arial" w:cs="Arial"/>
              </w:rPr>
            </w:pPr>
          </w:p>
          <w:p w:rsidR="009F36F3" w:rsidRPr="00A80EF2" w:rsidRDefault="009F36F3" w:rsidP="006A2FF6">
            <w:pPr>
              <w:jc w:val="center"/>
              <w:rPr>
                <w:rFonts w:ascii="Arial" w:hAnsi="Arial" w:cs="Arial"/>
              </w:rPr>
            </w:pPr>
            <w:r w:rsidRPr="00A80EF2">
              <w:rPr>
                <w:rFonts w:ascii="Arial" w:hAnsi="Arial" w:cs="Arial"/>
              </w:rPr>
              <w:t>Farb-harmonie</w:t>
            </w:r>
          </w:p>
        </w:tc>
      </w:tr>
      <w:tr w:rsidR="009F36F3" w:rsidRPr="00F133CA" w:rsidTr="006A2FF6">
        <w:trPr>
          <w:trHeight w:val="2088"/>
        </w:trPr>
        <w:tc>
          <w:tcPr>
            <w:tcW w:w="2088" w:type="dxa"/>
            <w:vMerge w:val="restart"/>
          </w:tcPr>
          <w:p w:rsidR="009F36F3" w:rsidRDefault="009F36F3" w:rsidP="006A2FF6"/>
          <w:p w:rsidR="009F36F3" w:rsidRPr="00A80EF2" w:rsidRDefault="009F36F3" w:rsidP="006A2FF6">
            <w:pPr>
              <w:rPr>
                <w:rFonts w:ascii="Arial" w:hAnsi="Arial" w:cs="Arial"/>
              </w:rPr>
            </w:pPr>
            <w:r w:rsidRPr="00A80EF2">
              <w:rPr>
                <w:rFonts w:ascii="Arial" w:hAnsi="Arial" w:cs="Arial"/>
              </w:rPr>
              <w:t>Name:</w:t>
            </w:r>
          </w:p>
          <w:p w:rsidR="009F36F3" w:rsidRPr="00A80EF2" w:rsidRDefault="009F36F3" w:rsidP="006A2FF6">
            <w:pPr>
              <w:rPr>
                <w:rFonts w:ascii="Arial" w:hAnsi="Arial" w:cs="Arial"/>
              </w:rPr>
            </w:pPr>
          </w:p>
          <w:p w:rsidR="009F36F3" w:rsidRPr="00A80EF2" w:rsidRDefault="009F36F3" w:rsidP="006A2FF6">
            <w:pPr>
              <w:rPr>
                <w:rFonts w:ascii="Arial" w:hAnsi="Arial" w:cs="Arial"/>
              </w:rPr>
            </w:pPr>
          </w:p>
          <w:p w:rsidR="009F36F3" w:rsidRPr="00A80EF2" w:rsidRDefault="009F36F3" w:rsidP="006A2FF6">
            <w:pPr>
              <w:rPr>
                <w:rFonts w:ascii="Arial" w:hAnsi="Arial" w:cs="Arial"/>
              </w:rPr>
            </w:pPr>
          </w:p>
          <w:p w:rsidR="009F36F3" w:rsidRPr="00A80EF2" w:rsidRDefault="009F36F3" w:rsidP="006A2FF6">
            <w:pPr>
              <w:rPr>
                <w:rFonts w:ascii="Arial" w:hAnsi="Arial" w:cs="Arial"/>
              </w:rPr>
            </w:pPr>
            <w:r w:rsidRPr="00A80EF2">
              <w:rPr>
                <w:rFonts w:ascii="Arial" w:hAnsi="Arial" w:cs="Arial"/>
              </w:rPr>
              <w:t>Thema:</w:t>
            </w:r>
          </w:p>
          <w:p w:rsidR="009F36F3" w:rsidRDefault="009F36F3" w:rsidP="006A2FF6"/>
          <w:p w:rsidR="009F36F3" w:rsidRDefault="009F36F3" w:rsidP="006A2FF6"/>
          <w:p w:rsidR="009F36F3" w:rsidRDefault="009F36F3" w:rsidP="006A2FF6"/>
          <w:p w:rsidR="009F36F3" w:rsidRDefault="009F36F3" w:rsidP="006A2FF6"/>
          <w:p w:rsidR="009F36F3" w:rsidRDefault="009F36F3" w:rsidP="006A2FF6"/>
          <w:p w:rsidR="009F36F3" w:rsidRPr="00F133CA" w:rsidRDefault="009F36F3" w:rsidP="006A2FF6"/>
        </w:tc>
        <w:tc>
          <w:tcPr>
            <w:tcW w:w="1620" w:type="dxa"/>
            <w:vMerge w:val="restart"/>
          </w:tcPr>
          <w:p w:rsidR="009F36F3" w:rsidRPr="00F133CA" w:rsidRDefault="009F36F3" w:rsidP="006A2FF6">
            <w:pPr>
              <w:jc w:val="center"/>
            </w:pPr>
          </w:p>
        </w:tc>
        <w:tc>
          <w:tcPr>
            <w:tcW w:w="1620" w:type="dxa"/>
            <w:vMerge w:val="restart"/>
          </w:tcPr>
          <w:p w:rsidR="009F36F3" w:rsidRPr="00F133CA" w:rsidRDefault="009F36F3" w:rsidP="006A2FF6">
            <w:pPr>
              <w:jc w:val="center"/>
            </w:pPr>
          </w:p>
        </w:tc>
        <w:tc>
          <w:tcPr>
            <w:tcW w:w="1620" w:type="dxa"/>
            <w:shd w:val="clear" w:color="auto" w:fill="auto"/>
          </w:tcPr>
          <w:p w:rsidR="009F36F3" w:rsidRPr="00F133CA" w:rsidRDefault="009F36F3" w:rsidP="006A2FF6">
            <w:pPr>
              <w:jc w:val="center"/>
            </w:pPr>
          </w:p>
        </w:tc>
        <w:tc>
          <w:tcPr>
            <w:tcW w:w="1620" w:type="dxa"/>
          </w:tcPr>
          <w:p w:rsidR="009F36F3" w:rsidRDefault="009F36F3" w:rsidP="006A2FF6">
            <w:pPr>
              <w:jc w:val="center"/>
            </w:pPr>
          </w:p>
          <w:p w:rsidR="009F36F3" w:rsidRDefault="009F36F3" w:rsidP="006A2FF6">
            <w:pPr>
              <w:jc w:val="center"/>
            </w:pPr>
          </w:p>
          <w:p w:rsidR="009F36F3" w:rsidRDefault="009F36F3" w:rsidP="006A2FF6">
            <w:pPr>
              <w:jc w:val="center"/>
            </w:pPr>
          </w:p>
          <w:p w:rsidR="009F36F3" w:rsidRDefault="009F36F3" w:rsidP="006A2FF6">
            <w:pPr>
              <w:jc w:val="center"/>
            </w:pPr>
          </w:p>
          <w:p w:rsidR="009F36F3" w:rsidRDefault="009F36F3" w:rsidP="006A2FF6">
            <w:pPr>
              <w:jc w:val="center"/>
            </w:pPr>
          </w:p>
          <w:p w:rsidR="009F36F3" w:rsidRDefault="009F36F3" w:rsidP="006A2FF6">
            <w:pPr>
              <w:jc w:val="center"/>
            </w:pPr>
          </w:p>
          <w:p w:rsidR="009F36F3" w:rsidRDefault="009F36F3" w:rsidP="006A2FF6">
            <w:pPr>
              <w:jc w:val="center"/>
            </w:pPr>
          </w:p>
          <w:p w:rsidR="009F36F3" w:rsidRDefault="009F36F3" w:rsidP="006A2FF6">
            <w:pPr>
              <w:jc w:val="center"/>
            </w:pPr>
          </w:p>
          <w:p w:rsidR="009F36F3" w:rsidRDefault="009F36F3" w:rsidP="006A2FF6">
            <w:pPr>
              <w:jc w:val="center"/>
            </w:pPr>
          </w:p>
          <w:p w:rsidR="009F36F3" w:rsidRPr="00F133CA" w:rsidRDefault="009F36F3" w:rsidP="006A2FF6">
            <w:pPr>
              <w:jc w:val="center"/>
            </w:pPr>
          </w:p>
        </w:tc>
        <w:tc>
          <w:tcPr>
            <w:tcW w:w="1569" w:type="dxa"/>
            <w:vMerge w:val="restart"/>
          </w:tcPr>
          <w:p w:rsidR="009F36F3" w:rsidRPr="00F133CA" w:rsidRDefault="009F36F3" w:rsidP="006A2FF6">
            <w:pPr>
              <w:jc w:val="center"/>
            </w:pPr>
          </w:p>
        </w:tc>
      </w:tr>
      <w:tr w:rsidR="009F36F3" w:rsidRPr="00F133CA" w:rsidTr="006A2FF6">
        <w:trPr>
          <w:trHeight w:val="1658"/>
        </w:trPr>
        <w:tc>
          <w:tcPr>
            <w:tcW w:w="2088" w:type="dxa"/>
            <w:vMerge/>
          </w:tcPr>
          <w:p w:rsidR="009F36F3" w:rsidRDefault="009F36F3" w:rsidP="006A2FF6"/>
        </w:tc>
        <w:tc>
          <w:tcPr>
            <w:tcW w:w="1620" w:type="dxa"/>
            <w:vMerge/>
          </w:tcPr>
          <w:p w:rsidR="009F36F3" w:rsidRPr="00F133CA" w:rsidRDefault="009F36F3" w:rsidP="006A2FF6">
            <w:pPr>
              <w:jc w:val="center"/>
            </w:pPr>
          </w:p>
        </w:tc>
        <w:tc>
          <w:tcPr>
            <w:tcW w:w="1620" w:type="dxa"/>
            <w:vMerge/>
          </w:tcPr>
          <w:p w:rsidR="009F36F3" w:rsidRPr="00F133CA" w:rsidRDefault="009F36F3" w:rsidP="006A2FF6">
            <w:pPr>
              <w:jc w:val="center"/>
            </w:pPr>
          </w:p>
        </w:tc>
        <w:tc>
          <w:tcPr>
            <w:tcW w:w="1620" w:type="dxa"/>
            <w:shd w:val="clear" w:color="auto" w:fill="auto"/>
          </w:tcPr>
          <w:p w:rsidR="009F36F3" w:rsidRDefault="009F36F3" w:rsidP="006A2FF6">
            <w:pPr>
              <w:jc w:val="center"/>
            </w:pPr>
          </w:p>
          <w:p w:rsidR="009F36F3" w:rsidRDefault="009F36F3" w:rsidP="006A2FF6">
            <w:pPr>
              <w:jc w:val="center"/>
            </w:pPr>
          </w:p>
          <w:p w:rsidR="009F36F3" w:rsidRDefault="009F36F3" w:rsidP="006A2FF6">
            <w:pPr>
              <w:jc w:val="center"/>
            </w:pPr>
          </w:p>
          <w:p w:rsidR="009F36F3" w:rsidRDefault="009F36F3" w:rsidP="006A2FF6">
            <w:pPr>
              <w:jc w:val="center"/>
            </w:pPr>
          </w:p>
          <w:p w:rsidR="009F36F3" w:rsidRDefault="009F36F3" w:rsidP="006A2FF6">
            <w:pPr>
              <w:jc w:val="center"/>
            </w:pPr>
          </w:p>
          <w:p w:rsidR="009F36F3" w:rsidRDefault="009F36F3" w:rsidP="006A2FF6">
            <w:pPr>
              <w:jc w:val="center"/>
            </w:pPr>
          </w:p>
          <w:p w:rsidR="009F36F3" w:rsidRDefault="009F36F3" w:rsidP="006A2FF6">
            <w:pPr>
              <w:jc w:val="center"/>
            </w:pPr>
          </w:p>
          <w:p w:rsidR="009F36F3" w:rsidRDefault="009F36F3" w:rsidP="006A2FF6">
            <w:pPr>
              <w:jc w:val="center"/>
            </w:pPr>
          </w:p>
          <w:p w:rsidR="009F36F3" w:rsidRPr="00F133CA" w:rsidRDefault="009F36F3" w:rsidP="006A2FF6">
            <w:pPr>
              <w:jc w:val="center"/>
            </w:pPr>
          </w:p>
        </w:tc>
        <w:tc>
          <w:tcPr>
            <w:tcW w:w="1620" w:type="dxa"/>
          </w:tcPr>
          <w:p w:rsidR="009F36F3" w:rsidRPr="00F133CA" w:rsidRDefault="009F36F3" w:rsidP="006A2FF6">
            <w:pPr>
              <w:jc w:val="center"/>
            </w:pPr>
          </w:p>
        </w:tc>
        <w:tc>
          <w:tcPr>
            <w:tcW w:w="1569" w:type="dxa"/>
            <w:vMerge/>
          </w:tcPr>
          <w:p w:rsidR="009F36F3" w:rsidRPr="00F133CA" w:rsidRDefault="009F36F3" w:rsidP="006A2FF6">
            <w:pPr>
              <w:jc w:val="center"/>
            </w:pPr>
          </w:p>
        </w:tc>
      </w:tr>
      <w:tr w:rsidR="009F36F3" w:rsidRPr="00F133CA" w:rsidTr="006A2FF6">
        <w:trPr>
          <w:trHeight w:val="1009"/>
        </w:trPr>
        <w:tc>
          <w:tcPr>
            <w:tcW w:w="2088" w:type="dxa"/>
          </w:tcPr>
          <w:p w:rsidR="009F36F3" w:rsidRDefault="009F36F3" w:rsidP="006A2FF6"/>
          <w:p w:rsidR="009F36F3" w:rsidRPr="00A80EF2" w:rsidRDefault="009F36F3" w:rsidP="009F36F3">
            <w:pPr>
              <w:numPr>
                <w:ilvl w:val="0"/>
                <w:numId w:val="19"/>
              </w:numPr>
              <w:rPr>
                <w:rFonts w:ascii="Arial" w:hAnsi="Arial" w:cs="Arial"/>
              </w:rPr>
            </w:pPr>
            <w:r w:rsidRPr="00A80EF2">
              <w:rPr>
                <w:rFonts w:ascii="Arial" w:hAnsi="Arial" w:cs="Arial"/>
              </w:rPr>
              <w:t>Punkte</w:t>
            </w:r>
          </w:p>
          <w:p w:rsidR="009F36F3" w:rsidRDefault="009F36F3" w:rsidP="006A2FF6"/>
        </w:tc>
        <w:tc>
          <w:tcPr>
            <w:tcW w:w="1620" w:type="dxa"/>
          </w:tcPr>
          <w:p w:rsidR="009F36F3" w:rsidRPr="00F133CA" w:rsidRDefault="009F36F3" w:rsidP="006A2FF6">
            <w:pPr>
              <w:jc w:val="center"/>
            </w:pPr>
          </w:p>
        </w:tc>
        <w:tc>
          <w:tcPr>
            <w:tcW w:w="1620" w:type="dxa"/>
          </w:tcPr>
          <w:p w:rsidR="009F36F3" w:rsidRPr="00F133CA" w:rsidRDefault="009F36F3" w:rsidP="006A2FF6">
            <w:pPr>
              <w:jc w:val="center"/>
            </w:pPr>
          </w:p>
        </w:tc>
        <w:tc>
          <w:tcPr>
            <w:tcW w:w="1620" w:type="dxa"/>
            <w:shd w:val="clear" w:color="auto" w:fill="auto"/>
          </w:tcPr>
          <w:p w:rsidR="009F36F3" w:rsidRPr="00F133CA" w:rsidRDefault="009F36F3" w:rsidP="006A2FF6">
            <w:pPr>
              <w:jc w:val="center"/>
            </w:pPr>
          </w:p>
        </w:tc>
        <w:tc>
          <w:tcPr>
            <w:tcW w:w="1620" w:type="dxa"/>
          </w:tcPr>
          <w:p w:rsidR="009F36F3" w:rsidRPr="00F133CA" w:rsidRDefault="009F36F3" w:rsidP="006A2FF6">
            <w:pPr>
              <w:jc w:val="center"/>
            </w:pPr>
          </w:p>
        </w:tc>
        <w:tc>
          <w:tcPr>
            <w:tcW w:w="1569" w:type="dxa"/>
          </w:tcPr>
          <w:p w:rsidR="009F36F3" w:rsidRPr="00F133CA" w:rsidRDefault="009F36F3" w:rsidP="006A2FF6">
            <w:pPr>
              <w:jc w:val="center"/>
            </w:pPr>
          </w:p>
        </w:tc>
      </w:tr>
    </w:tbl>
    <w:p w:rsidR="009F36F3" w:rsidRDefault="009F36F3" w:rsidP="009F36F3">
      <w:pPr>
        <w:ind w:left="360"/>
      </w:pPr>
    </w:p>
    <w:p w:rsidR="009F36F3" w:rsidRPr="00A80EF2" w:rsidRDefault="009F36F3" w:rsidP="009F36F3">
      <w:pPr>
        <w:numPr>
          <w:ilvl w:val="0"/>
          <w:numId w:val="18"/>
        </w:numPr>
        <w:rPr>
          <w:rFonts w:ascii="Arial" w:hAnsi="Arial" w:cs="Arial"/>
        </w:rPr>
      </w:pPr>
      <w:r w:rsidRPr="00A80EF2">
        <w:rPr>
          <w:rFonts w:ascii="Arial" w:hAnsi="Arial" w:cs="Arial"/>
        </w:rPr>
        <w:t>Was ich noch sagen wollte:</w:t>
      </w:r>
    </w:p>
    <w:p w:rsidR="009F36F3" w:rsidRDefault="002B10E2" w:rsidP="009F36F3"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118745</wp:posOffset>
                </wp:positionV>
                <wp:extent cx="6400800" cy="1319530"/>
                <wp:effectExtent l="9525" t="13970" r="9525" b="13970"/>
                <wp:wrapNone/>
                <wp:docPr id="200" name="AutoShap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13195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F36F3" w:rsidRDefault="009F36F3" w:rsidP="009F36F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43000" cy="1066800"/>
                                  <wp:effectExtent l="19050" t="0" r="0" b="0"/>
                                  <wp:docPr id="13" name="Bild 8" descr="PE02742_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PE02742_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0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80EF2">
                              <w:rPr>
                                <w:rFonts w:ascii="Arial" w:hAnsi="Arial" w:cs="Arial"/>
                              </w:rPr>
                              <w:t>Mir hat gut gefallen….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26" o:spid="_x0000_s1026" style="position:absolute;margin-left:0;margin-top:9.35pt;width:7in;height:103.9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">
                <v:textbox style="mso-fit-shape-to-text:t">
                  <w:txbxContent>
                    <w:p w:rsidR="009F36F3" w:rsidRDefault="009F36F3" w:rsidP="009F36F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43000" cy="1066800"/>
                            <wp:effectExtent l="19050" t="0" r="0" b="0"/>
                            <wp:docPr id="13" name="Bild 8" descr="PE02742_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PE02742_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000" cy="106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80EF2">
                        <w:rPr>
                          <w:rFonts w:ascii="Arial" w:hAnsi="Arial" w:cs="Arial"/>
                        </w:rPr>
                        <w:t>Mir hat gut gefallen….</w:t>
                      </w:r>
                    </w:p>
                  </w:txbxContent>
                </v:textbox>
              </v:roundrect>
            </w:pict>
          </mc:Fallback>
        </mc:AlternateContent>
      </w:r>
    </w:p>
    <w:p w:rsidR="009F36F3" w:rsidRDefault="009F36F3" w:rsidP="009F36F3"/>
    <w:p w:rsidR="009F36F3" w:rsidRDefault="009F36F3" w:rsidP="009F36F3"/>
    <w:p w:rsidR="009F36F3" w:rsidRDefault="009F36F3" w:rsidP="009F36F3"/>
    <w:p w:rsidR="009F36F3" w:rsidRDefault="009F36F3" w:rsidP="009F36F3"/>
    <w:p w:rsidR="009F36F3" w:rsidRDefault="009F36F3" w:rsidP="009F36F3"/>
    <w:p w:rsidR="009F36F3" w:rsidRDefault="009F36F3" w:rsidP="009F36F3"/>
    <w:p w:rsidR="009F36F3" w:rsidRDefault="009F36F3" w:rsidP="009F36F3"/>
    <w:p w:rsidR="00553EEA" w:rsidRPr="00C2435B" w:rsidRDefault="009F36F3" w:rsidP="009F36F3">
      <w:pPr>
        <w:jc w:val="right"/>
      </w:pPr>
      <w:r w:rsidRPr="00130E81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</w:t>
      </w:r>
      <w:r>
        <w:rPr>
          <w:sz w:val="16"/>
          <w:szCs w:val="16"/>
        </w:rPr>
        <w:t xml:space="preserve">                                                 </w:t>
      </w:r>
      <w:r w:rsidR="00C2435B">
        <w:rPr>
          <w:sz w:val="16"/>
          <w:szCs w:val="16"/>
        </w:rPr>
        <w:t xml:space="preserve"> </w:t>
      </w:r>
      <w:r w:rsidR="00C2435B" w:rsidRPr="00C2435B">
        <w:t>Buckel</w:t>
      </w:r>
    </w:p>
    <w:p w:rsidR="00553EEA" w:rsidRDefault="00553EEA" w:rsidP="004307A6">
      <w:pPr>
        <w:pStyle w:val="berschrift2"/>
        <w:jc w:val="left"/>
        <w:rPr>
          <w:u w:val="none"/>
        </w:rPr>
      </w:pPr>
    </w:p>
    <w:p w:rsidR="004307A6" w:rsidRDefault="000F763E" w:rsidP="004307A6">
      <w:pPr>
        <w:pStyle w:val="berschrift2"/>
        <w:jc w:val="left"/>
        <w:rPr>
          <w:sz w:val="28"/>
        </w:rPr>
      </w:pPr>
      <w:r>
        <w:rPr>
          <w:noProof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26" type="#_x0000_t156" style="position:absolute;margin-left:83.2pt;margin-top:-19.65pt;width:356pt;height:50.65pt;z-index:251660288" fillcolor="#bfbfbf">
            <v:shadow color="#868686"/>
            <v:textpath style="font-family:&quot;Arial Black&quot;;v-text-kern:t" trim="t" fitpath="t" xscale="f" string="Bewertungsbogen"/>
          </v:shape>
        </w:pict>
      </w:r>
      <w:r w:rsidR="004307A6">
        <w:rPr>
          <w:u w:val="none"/>
        </w:rPr>
        <w:t xml:space="preserve">                    </w:t>
      </w:r>
    </w:p>
    <w:p w:rsidR="004307A6" w:rsidRDefault="002B10E2" w:rsidP="004307A6">
      <w:pPr>
        <w:pStyle w:val="berschrift1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-734060</wp:posOffset>
                </wp:positionH>
                <wp:positionV relativeFrom="paragraph">
                  <wp:posOffset>321310</wp:posOffset>
                </wp:positionV>
                <wp:extent cx="1790700" cy="800100"/>
                <wp:effectExtent l="8890" t="6985" r="10160" b="12065"/>
                <wp:wrapNone/>
                <wp:docPr id="199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0700" cy="800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307A6" w:rsidRPr="008D385F" w:rsidRDefault="004307A6" w:rsidP="004307A6">
                            <w:pPr>
                              <w:pStyle w:val="Textkrper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8D385F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Beweise dein Können!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" o:spid="_x0000_s1027" style="position:absolute;left:0;text-align:left;margin-left:-57.8pt;margin-top:25.3pt;width:141pt;height:6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">
                <v:textbox>
                  <w:txbxContent>
                    <w:p w:rsidR="004307A6" w:rsidRPr="008D385F" w:rsidRDefault="004307A6" w:rsidP="004307A6">
                      <w:pPr>
                        <w:pStyle w:val="Textkrper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8D385F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Beweise dein Können!</w:t>
                      </w:r>
                    </w:p>
                  </w:txbxContent>
                </v:textbox>
              </v:oval>
            </w:pict>
          </mc:Fallback>
        </mc:AlternateContent>
      </w:r>
    </w:p>
    <w:p w:rsidR="004307A6" w:rsidRPr="00DE4AB0" w:rsidRDefault="004307A6" w:rsidP="004307A6">
      <w:pPr>
        <w:pStyle w:val="berschrift1"/>
        <w:jc w:val="center"/>
        <w:rPr>
          <w:rFonts w:ascii="Arial" w:hAnsi="Arial" w:cs="Arial"/>
          <w:b w:val="0"/>
          <w:sz w:val="24"/>
          <w:szCs w:val="24"/>
        </w:rPr>
      </w:pPr>
      <w:r w:rsidRPr="00DE4AB0">
        <w:rPr>
          <w:rFonts w:ascii="Arial" w:hAnsi="Arial" w:cs="Arial"/>
          <w:sz w:val="28"/>
          <w:szCs w:val="28"/>
        </w:rPr>
        <w:t>Name:</w:t>
      </w:r>
      <w:r w:rsidRPr="008351B4">
        <w:rPr>
          <w:rFonts w:ascii="Arial" w:hAnsi="Arial" w:cs="Arial"/>
        </w:rPr>
        <w:t xml:space="preserve"> </w:t>
      </w:r>
      <w:r w:rsidRPr="00DE4AB0">
        <w:rPr>
          <w:rFonts w:ascii="Arial" w:hAnsi="Arial" w:cs="Arial"/>
          <w:b w:val="0"/>
          <w:sz w:val="24"/>
          <w:szCs w:val="24"/>
        </w:rPr>
        <w:t>………………………………</w:t>
      </w:r>
      <w:r w:rsidRPr="008351B4">
        <w:rPr>
          <w:rFonts w:ascii="Arial" w:hAnsi="Arial" w:cs="Arial"/>
        </w:rPr>
        <w:t xml:space="preserve"> </w:t>
      </w:r>
      <w:r w:rsidRPr="00DE4AB0">
        <w:rPr>
          <w:rFonts w:ascii="Arial" w:hAnsi="Arial" w:cs="Arial"/>
          <w:sz w:val="28"/>
          <w:szCs w:val="28"/>
        </w:rPr>
        <w:t>Klasse</w:t>
      </w:r>
      <w:r w:rsidRPr="00DE4AB0">
        <w:rPr>
          <w:rFonts w:ascii="Arial" w:hAnsi="Arial" w:cs="Arial"/>
          <w:b w:val="0"/>
          <w:sz w:val="24"/>
          <w:szCs w:val="24"/>
        </w:rPr>
        <w:t>: ………</w:t>
      </w:r>
    </w:p>
    <w:p w:rsidR="004307A6" w:rsidRPr="00DE4AB0" w:rsidRDefault="004307A6" w:rsidP="004307A6">
      <w:pPr>
        <w:pStyle w:val="berschrift1"/>
        <w:jc w:val="center"/>
        <w:rPr>
          <w:rFonts w:ascii="Arial" w:hAnsi="Arial" w:cs="Arial"/>
          <w:b w:val="0"/>
          <w:sz w:val="24"/>
          <w:szCs w:val="24"/>
        </w:rPr>
      </w:pPr>
      <w:r w:rsidRPr="00DE4AB0">
        <w:rPr>
          <w:rFonts w:ascii="Arial" w:hAnsi="Arial" w:cs="Arial"/>
          <w:sz w:val="28"/>
          <w:szCs w:val="28"/>
        </w:rPr>
        <w:t>Thema</w:t>
      </w:r>
      <w:r>
        <w:rPr>
          <w:rFonts w:ascii="Arial" w:hAnsi="Arial" w:cs="Arial"/>
        </w:rPr>
        <w:t xml:space="preserve">: </w:t>
      </w:r>
      <w:r w:rsidRPr="00DE4AB0">
        <w:rPr>
          <w:rFonts w:ascii="Arial" w:hAnsi="Arial" w:cs="Arial"/>
          <w:b w:val="0"/>
          <w:sz w:val="24"/>
          <w:szCs w:val="24"/>
        </w:rPr>
        <w:t>……………………………………………</w:t>
      </w:r>
    </w:p>
    <w:p w:rsidR="004307A6" w:rsidRPr="008351B4" w:rsidRDefault="004307A6" w:rsidP="004307A6"/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1"/>
        <w:gridCol w:w="5355"/>
        <w:gridCol w:w="1273"/>
      </w:tblGrid>
      <w:tr w:rsidR="004307A6" w:rsidRPr="008351B4" w:rsidTr="00B82731">
        <w:trPr>
          <w:cantSplit/>
        </w:trPr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4307A6" w:rsidRPr="008351B4" w:rsidRDefault="004307A6" w:rsidP="00B82731">
            <w:pPr>
              <w:rPr>
                <w:rFonts w:ascii="Arial" w:hAnsi="Arial" w:cs="Arial"/>
                <w:sz w:val="28"/>
              </w:rPr>
            </w:pPr>
          </w:p>
          <w:p w:rsidR="004307A6" w:rsidRPr="008351B4" w:rsidRDefault="004307A6" w:rsidP="00B82731">
            <w:pPr>
              <w:pStyle w:val="berschrift2"/>
              <w:jc w:val="left"/>
              <w:rPr>
                <w:rFonts w:ascii="Arial" w:hAnsi="Arial" w:cs="Arial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4307A6" w:rsidRDefault="004307A6" w:rsidP="00B82731">
            <w:pPr>
              <w:rPr>
                <w:rFonts w:ascii="Arial" w:hAnsi="Arial" w:cs="Arial"/>
                <w:sz w:val="28"/>
              </w:rPr>
            </w:pPr>
          </w:p>
          <w:p w:rsidR="004307A6" w:rsidRPr="008351B4" w:rsidRDefault="004307A6" w:rsidP="00B82731">
            <w:pPr>
              <w:rPr>
                <w:rFonts w:ascii="Arial" w:hAnsi="Arial" w:cs="Arial"/>
                <w:sz w:val="28"/>
              </w:rPr>
            </w:pPr>
            <w:r w:rsidRPr="008D385F">
              <w:rPr>
                <w:rFonts w:ascii="Arial" w:hAnsi="Arial" w:cs="Arial"/>
                <w:b/>
                <w:sz w:val="28"/>
              </w:rPr>
              <w:t>Leistungsnachweis</w:t>
            </w:r>
            <w:r>
              <w:rPr>
                <w:rFonts w:ascii="Arial" w:hAnsi="Arial" w:cs="Arial"/>
                <w:sz w:val="28"/>
              </w:rPr>
              <w:t xml:space="preserve">  vom </w:t>
            </w:r>
            <w:r w:rsidRPr="00DE4AB0">
              <w:rPr>
                <w:rFonts w:ascii="Arial" w:hAnsi="Arial" w:cs="Arial"/>
              </w:rPr>
              <w:t>…………..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7A6" w:rsidRPr="008351B4" w:rsidRDefault="004307A6" w:rsidP="00B82731">
            <w:pPr>
              <w:rPr>
                <w:rFonts w:ascii="Arial" w:hAnsi="Arial" w:cs="Arial"/>
                <w:sz w:val="28"/>
              </w:rPr>
            </w:pPr>
          </w:p>
          <w:p w:rsidR="004307A6" w:rsidRPr="008D385F" w:rsidRDefault="004307A6" w:rsidP="00B82731">
            <w:pPr>
              <w:rPr>
                <w:rFonts w:ascii="Arial" w:hAnsi="Arial" w:cs="Arial"/>
                <w:b/>
                <w:sz w:val="28"/>
              </w:rPr>
            </w:pPr>
            <w:r w:rsidRPr="008D385F">
              <w:rPr>
                <w:rFonts w:ascii="Arial" w:hAnsi="Arial" w:cs="Arial"/>
                <w:b/>
                <w:sz w:val="28"/>
              </w:rPr>
              <w:t>Punkte</w:t>
            </w:r>
          </w:p>
        </w:tc>
      </w:tr>
      <w:tr w:rsidR="004307A6" w:rsidRPr="008351B4" w:rsidTr="00B82731">
        <w:trPr>
          <w:cantSplit/>
        </w:trPr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hideMark/>
          </w:tcPr>
          <w:p w:rsidR="004307A6" w:rsidRPr="00DE4AB0" w:rsidRDefault="004307A6" w:rsidP="00B82731">
            <w:pPr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Zubereitungsaufgabe:</w:t>
            </w:r>
          </w:p>
        </w:tc>
        <w:tc>
          <w:tcPr>
            <w:tcW w:w="5387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4307A6" w:rsidRDefault="004307A6" w:rsidP="00B82731">
            <w:pPr>
              <w:rPr>
                <w:rFonts w:ascii="Arial" w:hAnsi="Arial" w:cs="Arial"/>
                <w:sz w:val="28"/>
              </w:rPr>
            </w:pPr>
          </w:p>
          <w:p w:rsidR="004307A6" w:rsidRPr="008351B4" w:rsidRDefault="004307A6" w:rsidP="00B82731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4307A6" w:rsidRPr="008351B4" w:rsidRDefault="004307A6" w:rsidP="00B82731">
            <w:pPr>
              <w:rPr>
                <w:rFonts w:ascii="Arial" w:hAnsi="Arial" w:cs="Arial"/>
                <w:sz w:val="28"/>
              </w:rPr>
            </w:pPr>
          </w:p>
        </w:tc>
      </w:tr>
      <w:tr w:rsidR="004307A6" w:rsidRPr="008351B4" w:rsidTr="00B82731">
        <w:trPr>
          <w:cantSplit/>
        </w:trPr>
        <w:tc>
          <w:tcPr>
            <w:tcW w:w="3047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4307A6" w:rsidRPr="00DE4AB0" w:rsidRDefault="004307A6" w:rsidP="00B82731">
            <w:pPr>
              <w:numPr>
                <w:ilvl w:val="0"/>
                <w:numId w:val="1"/>
              </w:numPr>
              <w:ind w:left="357" w:hanging="357"/>
              <w:rPr>
                <w:rFonts w:ascii="Arial" w:hAnsi="Arial" w:cs="Arial"/>
                <w:b/>
                <w:sz w:val="28"/>
              </w:rPr>
            </w:pPr>
            <w:r w:rsidRPr="00DE4AB0">
              <w:rPr>
                <w:rFonts w:ascii="Arial" w:hAnsi="Arial" w:cs="Arial"/>
                <w:b/>
                <w:sz w:val="28"/>
              </w:rPr>
              <w:t>Arbeitsplatz</w:t>
            </w:r>
          </w:p>
          <w:p w:rsidR="004307A6" w:rsidRPr="00810816" w:rsidRDefault="004307A6" w:rsidP="00B82731">
            <w:pPr>
              <w:rPr>
                <w:rFonts w:ascii="Arial" w:hAnsi="Arial" w:cs="Arial"/>
              </w:rPr>
            </w:pPr>
            <w:r w:rsidRPr="00810816">
              <w:rPr>
                <w:rFonts w:ascii="Arial" w:hAnsi="Arial" w:cs="Arial"/>
              </w:rPr>
              <w:t xml:space="preserve">Arbeitsgeräte  </w:t>
            </w:r>
            <w:r>
              <w:rPr>
                <w:rFonts w:ascii="Arial" w:hAnsi="Arial" w:cs="Arial"/>
              </w:rPr>
              <w:t xml:space="preserve">schriftl.   </w:t>
            </w:r>
            <w:r w:rsidRPr="00810816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 xml:space="preserve"> </w:t>
            </w:r>
            <w:r w:rsidRPr="00810816">
              <w:rPr>
                <w:rFonts w:ascii="Arial" w:hAnsi="Arial" w:cs="Arial"/>
              </w:rPr>
              <w:t>P</w:t>
            </w:r>
          </w:p>
          <w:p w:rsidR="004307A6" w:rsidRPr="00810816" w:rsidRDefault="004307A6" w:rsidP="00B827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Lebensmittel, Geräte, Hygiene                         3 P</w:t>
            </w:r>
          </w:p>
        </w:tc>
        <w:tc>
          <w:tcPr>
            <w:tcW w:w="5387" w:type="dxa"/>
            <w:tcBorders>
              <w:top w:val="dashed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7A6" w:rsidRPr="008351B4" w:rsidRDefault="004307A6" w:rsidP="00B82731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1275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7A6" w:rsidRPr="008351B4" w:rsidRDefault="004307A6" w:rsidP="00B82731">
            <w:pPr>
              <w:rPr>
                <w:rFonts w:ascii="Arial" w:hAnsi="Arial" w:cs="Arial"/>
                <w:sz w:val="28"/>
              </w:rPr>
            </w:pPr>
          </w:p>
        </w:tc>
      </w:tr>
      <w:tr w:rsidR="004307A6" w:rsidRPr="008351B4" w:rsidTr="00B82731">
        <w:trPr>
          <w:cantSplit/>
        </w:trPr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4307A6" w:rsidRPr="00DE4AB0" w:rsidRDefault="004307A6" w:rsidP="00B82731">
            <w:pPr>
              <w:numPr>
                <w:ilvl w:val="0"/>
                <w:numId w:val="1"/>
              </w:numPr>
              <w:ind w:left="357" w:hanging="357"/>
              <w:rPr>
                <w:rFonts w:ascii="Arial" w:hAnsi="Arial" w:cs="Arial"/>
                <w:b/>
                <w:sz w:val="28"/>
              </w:rPr>
            </w:pPr>
            <w:r w:rsidRPr="00DE4AB0">
              <w:rPr>
                <w:rFonts w:ascii="Arial" w:hAnsi="Arial" w:cs="Arial"/>
                <w:b/>
                <w:sz w:val="28"/>
              </w:rPr>
              <w:t>Zubereit</w:t>
            </w:r>
            <w:r>
              <w:rPr>
                <w:rFonts w:ascii="Arial" w:hAnsi="Arial" w:cs="Arial"/>
                <w:b/>
                <w:sz w:val="28"/>
              </w:rPr>
              <w:t>ung</w:t>
            </w:r>
            <w:r w:rsidRPr="00DE4AB0">
              <w:rPr>
                <w:rFonts w:ascii="Arial" w:hAnsi="Arial" w:cs="Arial"/>
                <w:b/>
                <w:sz w:val="28"/>
              </w:rPr>
              <w:t xml:space="preserve">   </w:t>
            </w:r>
          </w:p>
          <w:p w:rsidR="004307A6" w:rsidRDefault="004307A6" w:rsidP="00B827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Arbeitstechniken,</w:t>
            </w:r>
          </w:p>
          <w:p w:rsidR="004307A6" w:rsidRDefault="004307A6" w:rsidP="00B827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Geräteeinsatz                </w:t>
            </w:r>
          </w:p>
          <w:p w:rsidR="004307A6" w:rsidRPr="00810816" w:rsidRDefault="004307A6" w:rsidP="00B82731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 P</w:t>
            </w:r>
          </w:p>
        </w:tc>
        <w:tc>
          <w:tcPr>
            <w:tcW w:w="538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4307A6" w:rsidRDefault="004307A6" w:rsidP="00B82731">
            <w:pPr>
              <w:rPr>
                <w:rFonts w:ascii="Arial" w:hAnsi="Arial" w:cs="Arial"/>
                <w:sz w:val="28"/>
              </w:rPr>
            </w:pPr>
          </w:p>
          <w:p w:rsidR="004307A6" w:rsidRDefault="004307A6" w:rsidP="00B82731">
            <w:pPr>
              <w:rPr>
                <w:rFonts w:ascii="Arial" w:hAnsi="Arial" w:cs="Arial"/>
                <w:sz w:val="28"/>
              </w:rPr>
            </w:pPr>
          </w:p>
          <w:p w:rsidR="004307A6" w:rsidRDefault="004307A6" w:rsidP="00B82731">
            <w:pPr>
              <w:rPr>
                <w:rFonts w:ascii="Arial" w:hAnsi="Arial" w:cs="Arial"/>
                <w:sz w:val="28"/>
              </w:rPr>
            </w:pPr>
          </w:p>
          <w:p w:rsidR="004307A6" w:rsidRPr="008351B4" w:rsidRDefault="004307A6" w:rsidP="00B82731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7A6" w:rsidRPr="008351B4" w:rsidRDefault="004307A6" w:rsidP="00B82731">
            <w:pPr>
              <w:rPr>
                <w:rFonts w:ascii="Arial" w:hAnsi="Arial" w:cs="Arial"/>
                <w:sz w:val="28"/>
              </w:rPr>
            </w:pPr>
          </w:p>
        </w:tc>
      </w:tr>
      <w:tr w:rsidR="004307A6" w:rsidRPr="008351B4" w:rsidTr="00B82731">
        <w:trPr>
          <w:cantSplit/>
        </w:trPr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4307A6" w:rsidRPr="00810816" w:rsidRDefault="004307A6" w:rsidP="00B82731">
            <w:pPr>
              <w:numPr>
                <w:ilvl w:val="0"/>
                <w:numId w:val="1"/>
              </w:numPr>
              <w:ind w:left="357" w:hanging="357"/>
              <w:rPr>
                <w:rFonts w:ascii="Arial" w:hAnsi="Arial" w:cs="Arial"/>
                <w:sz w:val="28"/>
                <w:u w:val="single"/>
              </w:rPr>
            </w:pPr>
            <w:r>
              <w:rPr>
                <w:rFonts w:ascii="Arial" w:hAnsi="Arial" w:cs="Arial"/>
                <w:b/>
                <w:sz w:val="28"/>
              </w:rPr>
              <w:t>Ergebnis</w:t>
            </w:r>
          </w:p>
          <w:p w:rsidR="004307A6" w:rsidRPr="00810816" w:rsidRDefault="004307A6" w:rsidP="00B82731">
            <w:pPr>
              <w:rPr>
                <w:rFonts w:ascii="Arial" w:hAnsi="Arial" w:cs="Arial"/>
              </w:rPr>
            </w:pPr>
            <w:r w:rsidRPr="00810816">
              <w:rPr>
                <w:rFonts w:ascii="Arial" w:hAnsi="Arial" w:cs="Arial"/>
              </w:rPr>
              <w:t>Geschmack,</w:t>
            </w:r>
          </w:p>
          <w:p w:rsidR="004307A6" w:rsidRDefault="004307A6" w:rsidP="00B82731">
            <w:pPr>
              <w:rPr>
                <w:rFonts w:ascii="Arial" w:hAnsi="Arial" w:cs="Arial"/>
              </w:rPr>
            </w:pPr>
            <w:r w:rsidRPr="00810816">
              <w:rPr>
                <w:rFonts w:ascii="Arial" w:hAnsi="Arial" w:cs="Arial"/>
              </w:rPr>
              <w:t xml:space="preserve">Aussehen    </w:t>
            </w:r>
            <w:r>
              <w:rPr>
                <w:rFonts w:ascii="Arial" w:hAnsi="Arial" w:cs="Arial"/>
              </w:rPr>
              <w:t xml:space="preserve">                 </w:t>
            </w:r>
          </w:p>
          <w:p w:rsidR="004307A6" w:rsidRPr="008351B4" w:rsidRDefault="004307A6" w:rsidP="00B82731">
            <w:pPr>
              <w:jc w:val="right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</w:rPr>
              <w:t xml:space="preserve"> </w:t>
            </w:r>
            <w:r w:rsidRPr="00810816">
              <w:rPr>
                <w:rFonts w:ascii="Arial" w:hAnsi="Arial" w:cs="Arial"/>
              </w:rPr>
              <w:t>6 P</w:t>
            </w:r>
          </w:p>
        </w:tc>
        <w:tc>
          <w:tcPr>
            <w:tcW w:w="538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4307A6" w:rsidRDefault="004307A6" w:rsidP="00B82731">
            <w:pPr>
              <w:rPr>
                <w:rFonts w:ascii="Arial" w:hAnsi="Arial" w:cs="Arial"/>
                <w:sz w:val="28"/>
              </w:rPr>
            </w:pPr>
          </w:p>
          <w:p w:rsidR="004307A6" w:rsidRDefault="004307A6" w:rsidP="00B82731">
            <w:pPr>
              <w:rPr>
                <w:rFonts w:ascii="Arial" w:hAnsi="Arial" w:cs="Arial"/>
                <w:sz w:val="28"/>
              </w:rPr>
            </w:pPr>
          </w:p>
          <w:p w:rsidR="004307A6" w:rsidRDefault="004307A6" w:rsidP="00B82731">
            <w:pPr>
              <w:rPr>
                <w:rFonts w:ascii="Arial" w:hAnsi="Arial" w:cs="Arial"/>
                <w:sz w:val="28"/>
              </w:rPr>
            </w:pPr>
          </w:p>
          <w:p w:rsidR="004307A6" w:rsidRPr="008351B4" w:rsidRDefault="004307A6" w:rsidP="00B82731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7A6" w:rsidRPr="008351B4" w:rsidRDefault="004307A6" w:rsidP="00B82731">
            <w:pPr>
              <w:rPr>
                <w:rFonts w:ascii="Arial" w:hAnsi="Arial" w:cs="Arial"/>
                <w:sz w:val="28"/>
              </w:rPr>
            </w:pPr>
          </w:p>
        </w:tc>
      </w:tr>
      <w:tr w:rsidR="004307A6" w:rsidRPr="008351B4" w:rsidTr="00B82731">
        <w:trPr>
          <w:cantSplit/>
        </w:trPr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4307A6" w:rsidRPr="008D385F" w:rsidRDefault="004307A6" w:rsidP="00B82731">
            <w:pPr>
              <w:numPr>
                <w:ilvl w:val="0"/>
                <w:numId w:val="1"/>
              </w:numPr>
              <w:ind w:left="357" w:hanging="357"/>
              <w:rPr>
                <w:rFonts w:ascii="Arial" w:hAnsi="Arial" w:cs="Arial"/>
              </w:rPr>
            </w:pPr>
            <w:r w:rsidRPr="00DE4AB0">
              <w:rPr>
                <w:rFonts w:ascii="Arial" w:hAnsi="Arial" w:cs="Arial"/>
                <w:b/>
                <w:sz w:val="28"/>
              </w:rPr>
              <w:t>Aufräumen/ Geschirrspülen</w:t>
            </w:r>
            <w:r>
              <w:rPr>
                <w:rFonts w:ascii="Arial" w:hAnsi="Arial" w:cs="Arial"/>
                <w:sz w:val="28"/>
              </w:rPr>
              <w:t xml:space="preserve">  </w:t>
            </w:r>
          </w:p>
          <w:p w:rsidR="004307A6" w:rsidRDefault="004307A6" w:rsidP="00B82731">
            <w:pPr>
              <w:ind w:left="357"/>
              <w:rPr>
                <w:rFonts w:ascii="Arial" w:hAnsi="Arial" w:cs="Arial"/>
                <w:sz w:val="28"/>
              </w:rPr>
            </w:pPr>
          </w:p>
          <w:p w:rsidR="004307A6" w:rsidRPr="00810816" w:rsidRDefault="004307A6" w:rsidP="00B82731">
            <w:pPr>
              <w:ind w:left="357"/>
              <w:jc w:val="right"/>
              <w:rPr>
                <w:rFonts w:ascii="Arial" w:hAnsi="Arial" w:cs="Arial"/>
              </w:rPr>
            </w:pPr>
            <w:r w:rsidRPr="00A23475"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</w:rPr>
              <w:t xml:space="preserve"> P</w:t>
            </w:r>
          </w:p>
        </w:tc>
        <w:tc>
          <w:tcPr>
            <w:tcW w:w="538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4307A6" w:rsidRDefault="004307A6" w:rsidP="00B82731">
            <w:pPr>
              <w:rPr>
                <w:rFonts w:ascii="Arial" w:hAnsi="Arial" w:cs="Arial"/>
                <w:sz w:val="28"/>
              </w:rPr>
            </w:pPr>
          </w:p>
          <w:p w:rsidR="004307A6" w:rsidRDefault="004307A6" w:rsidP="00B82731">
            <w:pPr>
              <w:rPr>
                <w:rFonts w:ascii="Arial" w:hAnsi="Arial" w:cs="Arial"/>
                <w:sz w:val="28"/>
              </w:rPr>
            </w:pPr>
          </w:p>
          <w:p w:rsidR="004307A6" w:rsidRDefault="004307A6" w:rsidP="00B82731">
            <w:pPr>
              <w:rPr>
                <w:rFonts w:ascii="Arial" w:hAnsi="Arial" w:cs="Arial"/>
                <w:sz w:val="28"/>
              </w:rPr>
            </w:pPr>
          </w:p>
          <w:p w:rsidR="004307A6" w:rsidRPr="008351B4" w:rsidRDefault="004307A6" w:rsidP="00B82731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7A6" w:rsidRPr="008351B4" w:rsidRDefault="004307A6" w:rsidP="00B82731">
            <w:pPr>
              <w:rPr>
                <w:rFonts w:ascii="Arial" w:hAnsi="Arial" w:cs="Arial"/>
                <w:sz w:val="28"/>
              </w:rPr>
            </w:pPr>
          </w:p>
        </w:tc>
      </w:tr>
      <w:tr w:rsidR="004307A6" w:rsidRPr="008351B4" w:rsidTr="00B82731">
        <w:trPr>
          <w:cantSplit/>
        </w:trPr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4307A6" w:rsidRPr="00DE4AB0" w:rsidRDefault="004307A6" w:rsidP="00B82731">
            <w:pPr>
              <w:numPr>
                <w:ilvl w:val="0"/>
                <w:numId w:val="1"/>
              </w:numPr>
              <w:ind w:left="357" w:hanging="357"/>
              <w:rPr>
                <w:rFonts w:ascii="Arial" w:hAnsi="Arial" w:cs="Arial"/>
                <w:b/>
                <w:sz w:val="28"/>
              </w:rPr>
            </w:pPr>
            <w:r w:rsidRPr="00DE4AB0">
              <w:rPr>
                <w:rFonts w:ascii="Arial" w:hAnsi="Arial" w:cs="Arial"/>
                <w:b/>
                <w:sz w:val="28"/>
              </w:rPr>
              <w:t>Organisation/</w:t>
            </w:r>
          </w:p>
          <w:p w:rsidR="004307A6" w:rsidRDefault="004307A6" w:rsidP="00B82731">
            <w:pPr>
              <w:rPr>
                <w:rFonts w:ascii="Arial" w:hAnsi="Arial" w:cs="Arial"/>
                <w:sz w:val="28"/>
              </w:rPr>
            </w:pPr>
            <w:r w:rsidRPr="00DE4AB0">
              <w:rPr>
                <w:rFonts w:ascii="Arial" w:hAnsi="Arial" w:cs="Arial"/>
                <w:b/>
                <w:sz w:val="28"/>
              </w:rPr>
              <w:t>Arbeitseinteilung</w:t>
            </w:r>
            <w:r>
              <w:rPr>
                <w:rFonts w:ascii="Arial" w:hAnsi="Arial" w:cs="Arial"/>
                <w:sz w:val="28"/>
              </w:rPr>
              <w:t xml:space="preserve">    </w:t>
            </w:r>
          </w:p>
          <w:p w:rsidR="004307A6" w:rsidRDefault="004307A6" w:rsidP="00B82731">
            <w:pPr>
              <w:rPr>
                <w:rFonts w:ascii="Arial" w:hAnsi="Arial" w:cs="Arial"/>
                <w:sz w:val="28"/>
              </w:rPr>
            </w:pPr>
          </w:p>
          <w:p w:rsidR="004307A6" w:rsidRPr="00810816" w:rsidRDefault="004307A6" w:rsidP="00B82731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P</w:t>
            </w:r>
          </w:p>
        </w:tc>
        <w:tc>
          <w:tcPr>
            <w:tcW w:w="5387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4307A6" w:rsidRPr="008351B4" w:rsidRDefault="004307A6" w:rsidP="00B82731">
            <w:pPr>
              <w:rPr>
                <w:rFonts w:ascii="Arial" w:hAnsi="Arial" w:cs="Arial"/>
                <w:sz w:val="28"/>
              </w:rPr>
            </w:pPr>
          </w:p>
          <w:p w:rsidR="004307A6" w:rsidRDefault="004307A6" w:rsidP="00B82731">
            <w:pPr>
              <w:rPr>
                <w:rFonts w:ascii="Arial" w:hAnsi="Arial" w:cs="Arial"/>
                <w:sz w:val="28"/>
              </w:rPr>
            </w:pPr>
          </w:p>
          <w:p w:rsidR="004307A6" w:rsidRDefault="004307A6" w:rsidP="00B82731">
            <w:pPr>
              <w:rPr>
                <w:rFonts w:ascii="Arial" w:hAnsi="Arial" w:cs="Arial"/>
                <w:sz w:val="28"/>
              </w:rPr>
            </w:pPr>
          </w:p>
          <w:p w:rsidR="004307A6" w:rsidRPr="008351B4" w:rsidRDefault="004307A6" w:rsidP="00B82731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307A6" w:rsidRPr="008351B4" w:rsidRDefault="004307A6" w:rsidP="00B82731">
            <w:pPr>
              <w:rPr>
                <w:rFonts w:ascii="Arial" w:hAnsi="Arial" w:cs="Arial"/>
                <w:sz w:val="28"/>
              </w:rPr>
            </w:pPr>
          </w:p>
        </w:tc>
      </w:tr>
      <w:tr w:rsidR="004307A6" w:rsidRPr="008351B4" w:rsidTr="00B82731">
        <w:trPr>
          <w:cantSplit/>
          <w:trHeight w:val="440"/>
        </w:trPr>
        <w:tc>
          <w:tcPr>
            <w:tcW w:w="3047" w:type="dxa"/>
            <w:tcBorders>
              <w:top w:val="doub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</w:tcPr>
          <w:p w:rsidR="004307A6" w:rsidRPr="00DE4AB0" w:rsidRDefault="004307A6" w:rsidP="00B82731">
            <w:pPr>
              <w:rPr>
                <w:rFonts w:ascii="Arial" w:hAnsi="Arial" w:cs="Arial"/>
                <w:b/>
                <w:sz w:val="28"/>
              </w:rPr>
            </w:pPr>
            <w:r w:rsidRPr="00DE4AB0">
              <w:rPr>
                <w:rFonts w:ascii="Arial" w:hAnsi="Arial" w:cs="Arial"/>
                <w:b/>
                <w:sz w:val="28"/>
              </w:rPr>
              <w:t>Zusatzaufgabe:</w:t>
            </w:r>
          </w:p>
          <w:p w:rsidR="004307A6" w:rsidRPr="008351B4" w:rsidRDefault="004307A6" w:rsidP="00B82731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5387" w:type="dxa"/>
            <w:tcBorders>
              <w:top w:val="doub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</w:tcPr>
          <w:p w:rsidR="004307A6" w:rsidRDefault="004307A6" w:rsidP="00B82731">
            <w:pPr>
              <w:rPr>
                <w:rFonts w:ascii="Arial" w:hAnsi="Arial" w:cs="Arial"/>
                <w:sz w:val="28"/>
              </w:rPr>
            </w:pPr>
          </w:p>
          <w:p w:rsidR="004307A6" w:rsidRPr="008351B4" w:rsidRDefault="004307A6" w:rsidP="00B82731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1275" w:type="dxa"/>
            <w:tcBorders>
              <w:top w:val="doub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4307A6" w:rsidRPr="008351B4" w:rsidRDefault="004307A6" w:rsidP="00B82731">
            <w:pPr>
              <w:rPr>
                <w:rFonts w:ascii="Arial" w:hAnsi="Arial" w:cs="Arial"/>
                <w:sz w:val="28"/>
              </w:rPr>
            </w:pPr>
          </w:p>
        </w:tc>
      </w:tr>
      <w:tr w:rsidR="004307A6" w:rsidRPr="008351B4" w:rsidTr="00B82731">
        <w:trPr>
          <w:cantSplit/>
          <w:trHeight w:val="1013"/>
        </w:trPr>
        <w:tc>
          <w:tcPr>
            <w:tcW w:w="3047" w:type="dxa"/>
            <w:tcBorders>
              <w:top w:val="dashed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4307A6" w:rsidRDefault="004307A6" w:rsidP="00B827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Ausführung</w:t>
            </w:r>
          </w:p>
          <w:p w:rsidR="004307A6" w:rsidRPr="00E116E2" w:rsidRDefault="004307A6" w:rsidP="00B827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Präsentation               </w:t>
            </w:r>
          </w:p>
          <w:p w:rsidR="004307A6" w:rsidRPr="00DE4AB0" w:rsidRDefault="004307A6" w:rsidP="00B82731">
            <w:pPr>
              <w:jc w:val="right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                  </w:t>
            </w:r>
            <w:r>
              <w:rPr>
                <w:rFonts w:ascii="Arial" w:hAnsi="Arial" w:cs="Arial"/>
              </w:rPr>
              <w:t>12 P</w:t>
            </w:r>
          </w:p>
        </w:tc>
        <w:tc>
          <w:tcPr>
            <w:tcW w:w="5387" w:type="dxa"/>
            <w:tcBorders>
              <w:top w:val="dashed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4307A6" w:rsidRDefault="004307A6" w:rsidP="00B82731">
            <w:pPr>
              <w:rPr>
                <w:rFonts w:ascii="Arial" w:hAnsi="Arial" w:cs="Arial"/>
                <w:sz w:val="28"/>
              </w:rPr>
            </w:pPr>
          </w:p>
          <w:p w:rsidR="004307A6" w:rsidRDefault="004307A6" w:rsidP="00B82731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1275" w:type="dxa"/>
            <w:tcBorders>
              <w:top w:val="dashed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307A6" w:rsidRPr="008351B4" w:rsidRDefault="004307A6" w:rsidP="00B82731">
            <w:pPr>
              <w:rPr>
                <w:rFonts w:ascii="Arial" w:hAnsi="Arial" w:cs="Arial"/>
                <w:sz w:val="28"/>
              </w:rPr>
            </w:pPr>
          </w:p>
        </w:tc>
      </w:tr>
      <w:tr w:rsidR="004307A6" w:rsidRPr="008351B4" w:rsidTr="00B82731">
        <w:trPr>
          <w:cantSplit/>
        </w:trPr>
        <w:tc>
          <w:tcPr>
            <w:tcW w:w="304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4307A6" w:rsidRDefault="004307A6" w:rsidP="00B82731">
            <w:pPr>
              <w:pStyle w:val="berschrift2"/>
              <w:rPr>
                <w:rFonts w:ascii="Arial" w:hAnsi="Arial" w:cs="Arial"/>
                <w:b w:val="0"/>
                <w:sz w:val="28"/>
                <w:szCs w:val="28"/>
                <w:u w:val="none"/>
              </w:rPr>
            </w:pPr>
            <w:r w:rsidRPr="00E116E2">
              <w:rPr>
                <w:rFonts w:ascii="Arial" w:hAnsi="Arial" w:cs="Arial"/>
                <w:b w:val="0"/>
                <w:sz w:val="28"/>
                <w:szCs w:val="28"/>
                <w:u w:val="none"/>
              </w:rPr>
              <w:t xml:space="preserve">          </w:t>
            </w:r>
            <w:r>
              <w:rPr>
                <w:rFonts w:ascii="Arial" w:hAnsi="Arial" w:cs="Arial"/>
                <w:b w:val="0"/>
                <w:sz w:val="28"/>
                <w:szCs w:val="28"/>
                <w:u w:val="none"/>
              </w:rPr>
              <w:t xml:space="preserve">                   </w:t>
            </w:r>
          </w:p>
          <w:p w:rsidR="004307A6" w:rsidRPr="008D385F" w:rsidRDefault="004307A6" w:rsidP="00B82731"/>
          <w:p w:rsidR="004307A6" w:rsidRDefault="004307A6" w:rsidP="00B82731">
            <w:pPr>
              <w:pStyle w:val="berschrift2"/>
              <w:jc w:val="left"/>
              <w:rPr>
                <w:rFonts w:ascii="Arial" w:hAnsi="Arial" w:cs="Arial"/>
                <w:bCs w:val="0"/>
                <w:sz w:val="28"/>
                <w:szCs w:val="24"/>
                <w:u w:val="none"/>
              </w:rPr>
            </w:pPr>
            <w:r>
              <w:rPr>
                <w:rFonts w:ascii="Arial" w:hAnsi="Arial" w:cs="Arial"/>
                <w:bCs w:val="0"/>
                <w:sz w:val="28"/>
                <w:szCs w:val="24"/>
                <w:u w:val="none"/>
              </w:rPr>
              <w:t>Gesamtb</w:t>
            </w:r>
            <w:r w:rsidRPr="00DE4AB0">
              <w:rPr>
                <w:rFonts w:ascii="Arial" w:hAnsi="Arial" w:cs="Arial"/>
                <w:bCs w:val="0"/>
                <w:sz w:val="28"/>
                <w:szCs w:val="24"/>
                <w:u w:val="none"/>
              </w:rPr>
              <w:t>ewertung</w:t>
            </w:r>
          </w:p>
          <w:p w:rsidR="004307A6" w:rsidRPr="008D385F" w:rsidRDefault="004307A6" w:rsidP="00B82731"/>
          <w:p w:rsidR="004307A6" w:rsidRPr="008351B4" w:rsidRDefault="004307A6" w:rsidP="00B82731">
            <w:pPr>
              <w:jc w:val="right"/>
              <w:rPr>
                <w:rFonts w:ascii="Arial" w:hAnsi="Arial" w:cs="Arial"/>
                <w:sz w:val="28"/>
              </w:rPr>
            </w:pPr>
            <w:r w:rsidRPr="00E116E2">
              <w:rPr>
                <w:rFonts w:ascii="Arial" w:hAnsi="Arial" w:cs="Arial"/>
                <w:b/>
                <w:sz w:val="28"/>
                <w:szCs w:val="28"/>
              </w:rPr>
              <w:t>36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P</w:t>
            </w:r>
          </w:p>
        </w:tc>
        <w:tc>
          <w:tcPr>
            <w:tcW w:w="5387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4307A6" w:rsidRDefault="004307A6" w:rsidP="00B82731">
            <w:pPr>
              <w:rPr>
                <w:rFonts w:ascii="Arial" w:hAnsi="Arial" w:cs="Arial"/>
                <w:sz w:val="28"/>
              </w:rPr>
            </w:pPr>
          </w:p>
          <w:p w:rsidR="004307A6" w:rsidRDefault="004307A6" w:rsidP="00B82731">
            <w:pPr>
              <w:rPr>
                <w:rFonts w:ascii="Arial" w:hAnsi="Arial" w:cs="Arial"/>
                <w:sz w:val="28"/>
              </w:rPr>
            </w:pPr>
          </w:p>
          <w:p w:rsidR="004307A6" w:rsidRDefault="004307A6" w:rsidP="00B82731">
            <w:pPr>
              <w:rPr>
                <w:rFonts w:ascii="Arial" w:hAnsi="Arial" w:cs="Arial"/>
                <w:sz w:val="28"/>
              </w:rPr>
            </w:pPr>
          </w:p>
          <w:p w:rsidR="004307A6" w:rsidRDefault="004307A6" w:rsidP="00B82731">
            <w:pPr>
              <w:rPr>
                <w:rFonts w:ascii="Arial" w:hAnsi="Arial" w:cs="Arial"/>
                <w:sz w:val="28"/>
              </w:rPr>
            </w:pPr>
          </w:p>
          <w:p w:rsidR="004307A6" w:rsidRPr="008351B4" w:rsidRDefault="004307A6" w:rsidP="00B82731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127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7A6" w:rsidRPr="008351B4" w:rsidRDefault="004307A6" w:rsidP="00B82731">
            <w:pPr>
              <w:rPr>
                <w:rFonts w:ascii="Arial" w:hAnsi="Arial" w:cs="Arial"/>
                <w:sz w:val="28"/>
              </w:rPr>
            </w:pPr>
          </w:p>
        </w:tc>
      </w:tr>
    </w:tbl>
    <w:tbl>
      <w:tblPr>
        <w:tblpPr w:leftFromText="141" w:rightFromText="141" w:vertAnchor="text" w:horzAnchor="margin" w:tblpXSpec="center" w:tblpY="42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10"/>
        <w:gridCol w:w="1440"/>
        <w:gridCol w:w="1440"/>
        <w:gridCol w:w="1440"/>
        <w:gridCol w:w="1470"/>
        <w:gridCol w:w="1417"/>
      </w:tblGrid>
      <w:tr w:rsidR="004307A6" w:rsidTr="00B82731">
        <w:tc>
          <w:tcPr>
            <w:tcW w:w="1510" w:type="dxa"/>
          </w:tcPr>
          <w:p w:rsidR="004307A6" w:rsidRPr="009C6BD5" w:rsidRDefault="004307A6" w:rsidP="00B82731">
            <w:pPr>
              <w:rPr>
                <w:rFonts w:ascii="Arial" w:hAnsi="Arial" w:cs="Arial"/>
                <w:b/>
              </w:rPr>
            </w:pPr>
          </w:p>
          <w:p w:rsidR="004307A6" w:rsidRPr="009C6BD5" w:rsidRDefault="004307A6" w:rsidP="00B82731">
            <w:pPr>
              <w:rPr>
                <w:rFonts w:ascii="Arial" w:hAnsi="Arial" w:cs="Arial"/>
                <w:b/>
              </w:rPr>
            </w:pPr>
            <w:r w:rsidRPr="009C6BD5">
              <w:rPr>
                <w:rFonts w:ascii="Arial" w:hAnsi="Arial" w:cs="Arial"/>
                <w:b/>
              </w:rPr>
              <w:t xml:space="preserve">        1</w:t>
            </w:r>
          </w:p>
        </w:tc>
        <w:tc>
          <w:tcPr>
            <w:tcW w:w="1440" w:type="dxa"/>
          </w:tcPr>
          <w:p w:rsidR="004307A6" w:rsidRPr="009C6BD5" w:rsidRDefault="004307A6" w:rsidP="00B82731">
            <w:pPr>
              <w:rPr>
                <w:rFonts w:ascii="Arial" w:hAnsi="Arial" w:cs="Arial"/>
                <w:b/>
              </w:rPr>
            </w:pPr>
          </w:p>
          <w:p w:rsidR="004307A6" w:rsidRPr="009C6BD5" w:rsidRDefault="004307A6" w:rsidP="00B82731">
            <w:pPr>
              <w:rPr>
                <w:rFonts w:ascii="Arial" w:hAnsi="Arial" w:cs="Arial"/>
                <w:b/>
              </w:rPr>
            </w:pPr>
            <w:r w:rsidRPr="009C6BD5">
              <w:rPr>
                <w:rFonts w:ascii="Arial" w:hAnsi="Arial" w:cs="Arial"/>
                <w:b/>
              </w:rPr>
              <w:t xml:space="preserve">        2</w:t>
            </w:r>
          </w:p>
        </w:tc>
        <w:tc>
          <w:tcPr>
            <w:tcW w:w="1440" w:type="dxa"/>
          </w:tcPr>
          <w:p w:rsidR="004307A6" w:rsidRPr="009C6BD5" w:rsidRDefault="004307A6" w:rsidP="00B82731">
            <w:pPr>
              <w:rPr>
                <w:rFonts w:ascii="Arial" w:hAnsi="Arial" w:cs="Arial"/>
                <w:b/>
              </w:rPr>
            </w:pPr>
          </w:p>
          <w:p w:rsidR="004307A6" w:rsidRPr="009C6BD5" w:rsidRDefault="004307A6" w:rsidP="00B82731">
            <w:pPr>
              <w:rPr>
                <w:rFonts w:ascii="Arial" w:hAnsi="Arial" w:cs="Arial"/>
                <w:b/>
              </w:rPr>
            </w:pPr>
            <w:r w:rsidRPr="009C6BD5">
              <w:rPr>
                <w:rFonts w:ascii="Arial" w:hAnsi="Arial" w:cs="Arial"/>
                <w:b/>
              </w:rPr>
              <w:t xml:space="preserve">         3</w:t>
            </w:r>
          </w:p>
        </w:tc>
        <w:tc>
          <w:tcPr>
            <w:tcW w:w="1440" w:type="dxa"/>
          </w:tcPr>
          <w:p w:rsidR="004307A6" w:rsidRPr="009C6BD5" w:rsidRDefault="004307A6" w:rsidP="00B82731">
            <w:pPr>
              <w:rPr>
                <w:rFonts w:ascii="Arial" w:hAnsi="Arial" w:cs="Arial"/>
                <w:b/>
              </w:rPr>
            </w:pPr>
          </w:p>
          <w:p w:rsidR="004307A6" w:rsidRPr="009C6BD5" w:rsidRDefault="004307A6" w:rsidP="00B82731">
            <w:pPr>
              <w:rPr>
                <w:rFonts w:ascii="Arial" w:hAnsi="Arial" w:cs="Arial"/>
                <w:b/>
              </w:rPr>
            </w:pPr>
            <w:r w:rsidRPr="009C6BD5">
              <w:rPr>
                <w:rFonts w:ascii="Arial" w:hAnsi="Arial" w:cs="Arial"/>
                <w:b/>
              </w:rPr>
              <w:t xml:space="preserve">        4</w:t>
            </w:r>
          </w:p>
        </w:tc>
        <w:tc>
          <w:tcPr>
            <w:tcW w:w="1470" w:type="dxa"/>
          </w:tcPr>
          <w:p w:rsidR="004307A6" w:rsidRPr="009C6BD5" w:rsidRDefault="004307A6" w:rsidP="00B82731">
            <w:pPr>
              <w:rPr>
                <w:rFonts w:ascii="Arial" w:hAnsi="Arial" w:cs="Arial"/>
                <w:b/>
              </w:rPr>
            </w:pPr>
          </w:p>
          <w:p w:rsidR="004307A6" w:rsidRPr="009C6BD5" w:rsidRDefault="004307A6" w:rsidP="00B82731">
            <w:pPr>
              <w:rPr>
                <w:rFonts w:ascii="Arial" w:hAnsi="Arial" w:cs="Arial"/>
                <w:b/>
              </w:rPr>
            </w:pPr>
            <w:r w:rsidRPr="009C6BD5">
              <w:rPr>
                <w:rFonts w:ascii="Arial" w:hAnsi="Arial" w:cs="Arial"/>
                <w:b/>
              </w:rPr>
              <w:t xml:space="preserve">        5</w:t>
            </w:r>
          </w:p>
        </w:tc>
        <w:tc>
          <w:tcPr>
            <w:tcW w:w="1417" w:type="dxa"/>
          </w:tcPr>
          <w:p w:rsidR="004307A6" w:rsidRPr="009C6BD5" w:rsidRDefault="004307A6" w:rsidP="00B82731">
            <w:pPr>
              <w:rPr>
                <w:rFonts w:ascii="Arial" w:hAnsi="Arial" w:cs="Arial"/>
                <w:b/>
              </w:rPr>
            </w:pPr>
          </w:p>
          <w:p w:rsidR="004307A6" w:rsidRPr="009C6BD5" w:rsidRDefault="004307A6" w:rsidP="00B82731">
            <w:pPr>
              <w:rPr>
                <w:rFonts w:ascii="Arial" w:hAnsi="Arial" w:cs="Arial"/>
                <w:b/>
              </w:rPr>
            </w:pPr>
            <w:r w:rsidRPr="009C6BD5">
              <w:rPr>
                <w:rFonts w:ascii="Arial" w:hAnsi="Arial" w:cs="Arial"/>
                <w:b/>
              </w:rPr>
              <w:t xml:space="preserve">       6</w:t>
            </w:r>
          </w:p>
        </w:tc>
      </w:tr>
      <w:tr w:rsidR="004307A6" w:rsidTr="00B82731">
        <w:tc>
          <w:tcPr>
            <w:tcW w:w="1510" w:type="dxa"/>
          </w:tcPr>
          <w:p w:rsidR="004307A6" w:rsidRDefault="004307A6" w:rsidP="00B82731">
            <w:pPr>
              <w:rPr>
                <w:rFonts w:ascii="Arial" w:hAnsi="Arial" w:cs="Arial"/>
              </w:rPr>
            </w:pPr>
          </w:p>
          <w:p w:rsidR="004307A6" w:rsidRDefault="004307A6" w:rsidP="00B827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36,0  – 33,0</w:t>
            </w:r>
          </w:p>
          <w:p w:rsidR="004307A6" w:rsidRDefault="004307A6" w:rsidP="00B82731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:rsidR="004307A6" w:rsidRDefault="004307A6" w:rsidP="00B82731">
            <w:pPr>
              <w:rPr>
                <w:rFonts w:ascii="Arial" w:hAnsi="Arial" w:cs="Arial"/>
              </w:rPr>
            </w:pPr>
          </w:p>
          <w:p w:rsidR="004307A6" w:rsidRDefault="004307A6" w:rsidP="00B827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32,5 – 27,5</w:t>
            </w:r>
          </w:p>
        </w:tc>
        <w:tc>
          <w:tcPr>
            <w:tcW w:w="1440" w:type="dxa"/>
          </w:tcPr>
          <w:p w:rsidR="004307A6" w:rsidRDefault="004307A6" w:rsidP="00B82731">
            <w:pPr>
              <w:rPr>
                <w:rFonts w:ascii="Arial" w:hAnsi="Arial" w:cs="Arial"/>
              </w:rPr>
            </w:pPr>
          </w:p>
          <w:p w:rsidR="004307A6" w:rsidRDefault="004307A6" w:rsidP="00B827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27,0 – 20,5</w:t>
            </w:r>
          </w:p>
        </w:tc>
        <w:tc>
          <w:tcPr>
            <w:tcW w:w="1440" w:type="dxa"/>
          </w:tcPr>
          <w:p w:rsidR="004307A6" w:rsidRDefault="004307A6" w:rsidP="00B82731">
            <w:pPr>
              <w:rPr>
                <w:rFonts w:ascii="Arial" w:hAnsi="Arial" w:cs="Arial"/>
              </w:rPr>
            </w:pPr>
          </w:p>
          <w:p w:rsidR="004307A6" w:rsidRDefault="004307A6" w:rsidP="00B827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20,0 – 14,0</w:t>
            </w:r>
          </w:p>
        </w:tc>
        <w:tc>
          <w:tcPr>
            <w:tcW w:w="1470" w:type="dxa"/>
          </w:tcPr>
          <w:p w:rsidR="004307A6" w:rsidRDefault="004307A6" w:rsidP="00B82731">
            <w:pPr>
              <w:rPr>
                <w:rFonts w:ascii="Arial" w:hAnsi="Arial" w:cs="Arial"/>
              </w:rPr>
            </w:pPr>
          </w:p>
          <w:p w:rsidR="004307A6" w:rsidRDefault="004307A6" w:rsidP="00B827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13,5  - 9,0</w:t>
            </w:r>
          </w:p>
        </w:tc>
        <w:tc>
          <w:tcPr>
            <w:tcW w:w="1417" w:type="dxa"/>
          </w:tcPr>
          <w:p w:rsidR="004307A6" w:rsidRDefault="004307A6" w:rsidP="00B82731">
            <w:pPr>
              <w:rPr>
                <w:rFonts w:ascii="Arial" w:hAnsi="Arial" w:cs="Arial"/>
              </w:rPr>
            </w:pPr>
          </w:p>
          <w:p w:rsidR="004307A6" w:rsidRDefault="004307A6" w:rsidP="00B827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8,5  -  0</w:t>
            </w:r>
          </w:p>
        </w:tc>
      </w:tr>
    </w:tbl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"/>
        <w:gridCol w:w="142"/>
        <w:gridCol w:w="1134"/>
        <w:gridCol w:w="1984"/>
        <w:gridCol w:w="567"/>
        <w:gridCol w:w="709"/>
        <w:gridCol w:w="1985"/>
        <w:gridCol w:w="992"/>
        <w:gridCol w:w="567"/>
        <w:gridCol w:w="672"/>
        <w:gridCol w:w="160"/>
        <w:gridCol w:w="302"/>
        <w:gridCol w:w="283"/>
      </w:tblGrid>
      <w:tr w:rsidR="004307A6" w:rsidTr="00B82731">
        <w:tc>
          <w:tcPr>
            <w:tcW w:w="2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4307A6" w:rsidRDefault="004307A6" w:rsidP="00B82731">
            <w:pPr>
              <w:rPr>
                <w:rFonts w:ascii="Arial" w:hAnsi="Arial"/>
              </w:rPr>
            </w:pPr>
          </w:p>
        </w:tc>
        <w:tc>
          <w:tcPr>
            <w:tcW w:w="3260" w:type="dxa"/>
            <w:gridSpan w:val="3"/>
            <w:tcBorders>
              <w:top w:val="single" w:sz="12" w:space="0" w:color="auto"/>
              <w:bottom w:val="single" w:sz="12" w:space="0" w:color="auto"/>
              <w:right w:val="nil"/>
            </w:tcBorders>
          </w:tcPr>
          <w:p w:rsidR="004307A6" w:rsidRDefault="004307A6" w:rsidP="00B82731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Name</w:t>
            </w:r>
          </w:p>
          <w:p w:rsidR="004307A6" w:rsidRDefault="004307A6" w:rsidP="00B82731">
            <w:pPr>
              <w:rPr>
                <w:rFonts w:ascii="Arial" w:hAnsi="Arial"/>
                <w:sz w:val="16"/>
              </w:rPr>
            </w:pPr>
          </w:p>
          <w:p w:rsidR="004307A6" w:rsidRDefault="004307A6" w:rsidP="00B82731">
            <w:pPr>
              <w:rPr>
                <w:rFonts w:ascii="Arial" w:hAnsi="Arial"/>
                <w:sz w:val="16"/>
              </w:rPr>
            </w:pPr>
          </w:p>
        </w:tc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07A6" w:rsidRDefault="004307A6" w:rsidP="00B82731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Klasse</w:t>
            </w:r>
          </w:p>
        </w:tc>
        <w:tc>
          <w:tcPr>
            <w:tcW w:w="198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4307A6" w:rsidRDefault="004307A6" w:rsidP="00B82731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Datum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07A6" w:rsidRDefault="004307A6" w:rsidP="00B82731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Fach</w:t>
            </w:r>
          </w:p>
          <w:p w:rsidR="004307A6" w:rsidRPr="004307A6" w:rsidRDefault="004307A6" w:rsidP="00B82731">
            <w:pPr>
              <w:pStyle w:val="berschrift2"/>
              <w:rPr>
                <w:u w:val="none"/>
              </w:rPr>
            </w:pPr>
            <w:r w:rsidRPr="004307A6">
              <w:rPr>
                <w:u w:val="none"/>
              </w:rPr>
              <w:t>Soziales</w:t>
            </w:r>
          </w:p>
        </w:tc>
        <w:tc>
          <w:tcPr>
            <w:tcW w:w="1417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4307A6" w:rsidRDefault="004307A6" w:rsidP="00B82731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Blatt-Nr.</w:t>
            </w:r>
          </w:p>
        </w:tc>
      </w:tr>
      <w:tr w:rsidR="004307A6" w:rsidTr="00B82731">
        <w:trPr>
          <w:cantSplit/>
        </w:trPr>
        <w:tc>
          <w:tcPr>
            <w:tcW w:w="212" w:type="dxa"/>
            <w:tcBorders>
              <w:top w:val="nil"/>
              <w:left w:val="single" w:sz="12" w:space="0" w:color="auto"/>
            </w:tcBorders>
          </w:tcPr>
          <w:p w:rsidR="004307A6" w:rsidRDefault="004307A6" w:rsidP="00B82731">
            <w:pPr>
              <w:rPr>
                <w:rFonts w:ascii="Arial" w:hAnsi="Arial"/>
              </w:rPr>
            </w:pPr>
          </w:p>
        </w:tc>
        <w:tc>
          <w:tcPr>
            <w:tcW w:w="8752" w:type="dxa"/>
            <w:gridSpan w:val="9"/>
            <w:tcBorders>
              <w:top w:val="nil"/>
              <w:bottom w:val="nil"/>
              <w:right w:val="nil"/>
            </w:tcBorders>
          </w:tcPr>
          <w:p w:rsidR="004307A6" w:rsidRDefault="004307A6" w:rsidP="00B82731">
            <w:pPr>
              <w:rPr>
                <w:rFonts w:ascii="Arial" w:hAnsi="Arial"/>
              </w:rPr>
            </w:pPr>
          </w:p>
          <w:p w:rsidR="004307A6" w:rsidRDefault="004307A6" w:rsidP="00B82731">
            <w:pPr>
              <w:rPr>
                <w:rFonts w:ascii="Arial" w:hAnsi="Arial"/>
              </w:rPr>
            </w:pPr>
          </w:p>
          <w:p w:rsidR="004307A6" w:rsidRPr="004307A6" w:rsidRDefault="002B10E2" w:rsidP="00B82731">
            <w:pPr>
              <w:pStyle w:val="berschrift1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4004310</wp:posOffset>
                      </wp:positionH>
                      <wp:positionV relativeFrom="paragraph">
                        <wp:posOffset>31750</wp:posOffset>
                      </wp:positionV>
                      <wp:extent cx="1790700" cy="800100"/>
                      <wp:effectExtent l="13335" t="12700" r="5715" b="6350"/>
                      <wp:wrapNone/>
                      <wp:docPr id="198" name="Oval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0" cy="8001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307A6" w:rsidRPr="004307A6" w:rsidRDefault="004307A6" w:rsidP="004307A6">
                                  <w:pPr>
                                    <w:pStyle w:val="Textkrper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</w:rPr>
                                  </w:pPr>
                                  <w:r w:rsidRPr="004307A6">
                                    <w:rPr>
                                      <w:rFonts w:ascii="Comic Sans MS" w:hAnsi="Comic Sans MS"/>
                                      <w:b/>
                                    </w:rPr>
                                    <w:t>Beweise dein Können!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" o:spid="_x0000_s1028" style="position:absolute;margin-left:315.3pt;margin-top:2.5pt;width:141pt;height:6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">
                      <v:textbox>
                        <w:txbxContent>
                          <w:p w:rsidR="004307A6" w:rsidRPr="004307A6" w:rsidRDefault="004307A6" w:rsidP="004307A6">
                            <w:pPr>
                              <w:pStyle w:val="Textkrper"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4307A6">
                              <w:rPr>
                                <w:rFonts w:ascii="Comic Sans MS" w:hAnsi="Comic Sans MS"/>
                                <w:b/>
                              </w:rPr>
                              <w:t>Beweise dein Können!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4307A6" w:rsidRPr="004307A6">
              <w:rPr>
                <w:rFonts w:ascii="Arial" w:hAnsi="Arial" w:cs="Arial"/>
                <w:bCs w:val="0"/>
                <w:bdr w:val="single" w:sz="4" w:space="0" w:color="auto"/>
              </w:rPr>
              <w:t>Dein Thema:</w:t>
            </w:r>
            <w:r w:rsidR="004307A6" w:rsidRPr="004307A6">
              <w:rPr>
                <w:rFonts w:ascii="Arial" w:hAnsi="Arial" w:cs="Arial"/>
                <w:bCs w:val="0"/>
              </w:rPr>
              <w:t xml:space="preserve"> </w:t>
            </w:r>
            <w:r w:rsidR="004307A6" w:rsidRPr="004307A6">
              <w:rPr>
                <w:rFonts w:ascii="Arial" w:hAnsi="Arial" w:cs="Arial"/>
              </w:rPr>
              <w:t xml:space="preserve">Blätterteig </w:t>
            </w:r>
          </w:p>
          <w:p w:rsidR="004307A6" w:rsidRDefault="004307A6" w:rsidP="00B82731"/>
          <w:p w:rsidR="004307A6" w:rsidRPr="008F6C0A" w:rsidRDefault="004307A6" w:rsidP="00B82731"/>
          <w:p w:rsidR="004307A6" w:rsidRDefault="004307A6" w:rsidP="00B82731"/>
          <w:p w:rsidR="004307A6" w:rsidRDefault="004307A6" w:rsidP="004307A6">
            <w:pPr>
              <w:numPr>
                <w:ilvl w:val="0"/>
                <w:numId w:val="2"/>
              </w:num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Du sollst </w:t>
            </w:r>
            <w:r w:rsidRPr="00D156F8">
              <w:rPr>
                <w:rFonts w:ascii="Arial" w:hAnsi="Arial"/>
                <w:b/>
              </w:rPr>
              <w:t>Blätterteigtaschen mit Apfelfülle</w:t>
            </w:r>
            <w:r>
              <w:rPr>
                <w:rFonts w:ascii="Arial" w:hAnsi="Arial"/>
              </w:rPr>
              <w:t xml:space="preserve"> zubereiten:</w:t>
            </w:r>
          </w:p>
          <w:p w:rsidR="004307A6" w:rsidRDefault="004307A6" w:rsidP="00B82731">
            <w:pPr>
              <w:spacing w:line="360" w:lineRule="auto"/>
              <w:ind w:left="720"/>
              <w:rPr>
                <w:rFonts w:ascii="Arial" w:hAnsi="Arial"/>
              </w:rPr>
            </w:pPr>
          </w:p>
          <w:p w:rsidR="004307A6" w:rsidRDefault="004307A6" w:rsidP="004307A6">
            <w:pPr>
              <w:numPr>
                <w:ilvl w:val="0"/>
                <w:numId w:val="3"/>
              </w:num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Folgende </w:t>
            </w:r>
            <w:r w:rsidRPr="008F6C0A">
              <w:rPr>
                <w:rFonts w:ascii="Arial" w:hAnsi="Arial"/>
                <w:b/>
              </w:rPr>
              <w:t>Zutaten</w:t>
            </w:r>
            <w:r>
              <w:rPr>
                <w:rFonts w:ascii="Arial" w:hAnsi="Arial"/>
              </w:rPr>
              <w:t xml:space="preserve"> stehen bereit:</w:t>
            </w:r>
          </w:p>
          <w:p w:rsidR="004307A6" w:rsidRDefault="004307A6" w:rsidP="00B82731">
            <w:pPr>
              <w:spacing w:line="360" w:lineRule="auto"/>
              <w:ind w:left="144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4 </w:t>
            </w:r>
            <w:proofErr w:type="spellStart"/>
            <w:r>
              <w:rPr>
                <w:rFonts w:ascii="Arial" w:hAnsi="Arial"/>
              </w:rPr>
              <w:t>Sch</w:t>
            </w:r>
            <w:proofErr w:type="spellEnd"/>
            <w:r>
              <w:rPr>
                <w:rFonts w:ascii="Arial" w:hAnsi="Arial"/>
              </w:rPr>
              <w:t>. TK-Blätterteig, 1 Ei, 1 Apfel, 1 P. Vanillezucker, Geschmackszutaten nach Wahl: Zimt, Mandelblättchen, Rosinen</w:t>
            </w:r>
          </w:p>
          <w:p w:rsidR="004307A6" w:rsidRDefault="004307A6" w:rsidP="00B82731">
            <w:pPr>
              <w:spacing w:line="360" w:lineRule="auto"/>
              <w:ind w:left="1440"/>
              <w:rPr>
                <w:rFonts w:ascii="Arial" w:hAnsi="Arial"/>
              </w:rPr>
            </w:pPr>
          </w:p>
          <w:p w:rsidR="004307A6" w:rsidRDefault="004307A6" w:rsidP="004307A6">
            <w:pPr>
              <w:numPr>
                <w:ilvl w:val="0"/>
                <w:numId w:val="3"/>
              </w:numPr>
              <w:spacing w:line="360" w:lineRule="auto"/>
              <w:rPr>
                <w:rFonts w:ascii="Arial" w:hAnsi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4320540</wp:posOffset>
                  </wp:positionH>
                  <wp:positionV relativeFrom="paragraph">
                    <wp:posOffset>121285</wp:posOffset>
                  </wp:positionV>
                  <wp:extent cx="997585" cy="914400"/>
                  <wp:effectExtent l="19050" t="0" r="0" b="0"/>
                  <wp:wrapNone/>
                  <wp:docPr id="6" name="Bild 4" descr="http://www.das-tee-magazin.de/wp-content/uploads/2012/08/Apf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" descr="http://www.das-tee-magazin.de/wp-content/uploads/2012/08/Apf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58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</w:rPr>
              <w:t xml:space="preserve">Notiere die benötigten </w:t>
            </w:r>
            <w:r w:rsidRPr="0000312B">
              <w:rPr>
                <w:rFonts w:ascii="Arial" w:hAnsi="Arial"/>
                <w:b/>
              </w:rPr>
              <w:t>Arbeitsgeräte</w:t>
            </w:r>
            <w:r>
              <w:rPr>
                <w:rFonts w:ascii="Arial" w:hAnsi="Arial"/>
              </w:rPr>
              <w:t xml:space="preserve"> schriftlich.</w:t>
            </w:r>
          </w:p>
          <w:p w:rsidR="004307A6" w:rsidRDefault="004307A6" w:rsidP="00B82731">
            <w:pPr>
              <w:spacing w:line="360" w:lineRule="auto"/>
              <w:ind w:left="1440"/>
              <w:rPr>
                <w:rFonts w:ascii="Arial" w:hAnsi="Arial"/>
              </w:rPr>
            </w:pPr>
          </w:p>
          <w:p w:rsidR="004307A6" w:rsidRDefault="004307A6" w:rsidP="004307A6">
            <w:pPr>
              <w:numPr>
                <w:ilvl w:val="0"/>
                <w:numId w:val="3"/>
              </w:num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Bereite die </w:t>
            </w:r>
            <w:r w:rsidRPr="0000312B">
              <w:rPr>
                <w:rFonts w:ascii="Arial" w:hAnsi="Arial"/>
                <w:b/>
              </w:rPr>
              <w:t>Apfeltaschen</w:t>
            </w:r>
            <w:r>
              <w:rPr>
                <w:rFonts w:ascii="Arial" w:hAnsi="Arial"/>
              </w:rPr>
              <w:t xml:space="preserve"> zu.</w:t>
            </w:r>
            <w:r>
              <w:rPr>
                <w:noProof/>
              </w:rPr>
              <w:t xml:space="preserve"> </w:t>
            </w:r>
          </w:p>
          <w:p w:rsidR="004307A6" w:rsidRDefault="004307A6" w:rsidP="00B82731">
            <w:pPr>
              <w:pStyle w:val="Listenabsatz"/>
              <w:rPr>
                <w:rFonts w:ascii="Arial" w:hAnsi="Arial"/>
                <w:sz w:val="24"/>
              </w:rPr>
            </w:pPr>
          </w:p>
          <w:p w:rsidR="004307A6" w:rsidRDefault="004307A6" w:rsidP="004307A6">
            <w:pPr>
              <w:numPr>
                <w:ilvl w:val="0"/>
                <w:numId w:val="3"/>
              </w:num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Richte die Apfeltaschen auf einer </w:t>
            </w:r>
            <w:r w:rsidRPr="008F0500">
              <w:rPr>
                <w:rFonts w:ascii="Arial" w:hAnsi="Arial"/>
                <w:b/>
              </w:rPr>
              <w:t>Servierplatte</w:t>
            </w:r>
            <w:r>
              <w:rPr>
                <w:rFonts w:ascii="Arial" w:hAnsi="Arial"/>
              </w:rPr>
              <w:t xml:space="preserve"> an.</w:t>
            </w:r>
          </w:p>
          <w:p w:rsidR="004307A6" w:rsidRDefault="004307A6" w:rsidP="00B82731">
            <w:pPr>
              <w:spacing w:line="360" w:lineRule="auto"/>
              <w:ind w:left="1440"/>
              <w:rPr>
                <w:rFonts w:ascii="Arial" w:hAnsi="Arial"/>
              </w:rPr>
            </w:pPr>
          </w:p>
          <w:p w:rsidR="004307A6" w:rsidRDefault="004307A6" w:rsidP="004307A6">
            <w:pPr>
              <w:numPr>
                <w:ilvl w:val="0"/>
                <w:numId w:val="2"/>
              </w:num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Erstelle ein </w:t>
            </w:r>
            <w:r w:rsidRPr="0000312B">
              <w:rPr>
                <w:rFonts w:ascii="Arial" w:hAnsi="Arial"/>
                <w:b/>
              </w:rPr>
              <w:t>Plakat</w:t>
            </w:r>
            <w:r>
              <w:rPr>
                <w:rFonts w:ascii="Arial" w:hAnsi="Arial"/>
              </w:rPr>
              <w:t xml:space="preserve"> zur Kochschule Blätterteig mit mind. 5 Merksätzen.</w:t>
            </w:r>
          </w:p>
          <w:p w:rsidR="004307A6" w:rsidRDefault="004307A6" w:rsidP="00B82731">
            <w:pPr>
              <w:rPr>
                <w:rFonts w:ascii="Arial" w:hAnsi="Arial"/>
              </w:rPr>
            </w:pPr>
          </w:p>
          <w:p w:rsidR="004307A6" w:rsidRDefault="002B10E2" w:rsidP="00B82731">
            <w:pPr>
              <w:rPr>
                <w:rFonts w:ascii="Arial" w:hAnsi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1324610</wp:posOffset>
                      </wp:positionH>
                      <wp:positionV relativeFrom="paragraph">
                        <wp:posOffset>64135</wp:posOffset>
                      </wp:positionV>
                      <wp:extent cx="1840865" cy="1402080"/>
                      <wp:effectExtent l="635" t="0" r="0" b="0"/>
                      <wp:wrapNone/>
                      <wp:docPr id="197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40865" cy="1402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307A6" w:rsidRDefault="004307A6" w:rsidP="004307A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630680" cy="1310640"/>
                                        <wp:effectExtent l="19050" t="0" r="7620" b="0"/>
                                        <wp:docPr id="1" name="Bild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30680" cy="13106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9" type="#_x0000_t202" style="position:absolute;margin-left:104.3pt;margin-top:5.05pt;width:144.95pt;height:110.4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" stroked="f">
                      <v:textbox style="mso-fit-shape-to-text:t">
                        <w:txbxContent>
                          <w:p w:rsidR="004307A6" w:rsidRDefault="004307A6" w:rsidP="004307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30680" cy="1310640"/>
                                  <wp:effectExtent l="19050" t="0" r="7620" b="0"/>
                                  <wp:docPr id="1" name="Bild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0680" cy="1310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307A6" w:rsidRDefault="004307A6" w:rsidP="00B82731">
            <w:pPr>
              <w:rPr>
                <w:rFonts w:ascii="Arial" w:hAnsi="Arial"/>
              </w:rPr>
            </w:pPr>
          </w:p>
          <w:p w:rsidR="004307A6" w:rsidRDefault="004307A6" w:rsidP="00B82731">
            <w:pPr>
              <w:rPr>
                <w:rFonts w:ascii="Arial" w:hAnsi="Arial"/>
              </w:rPr>
            </w:pPr>
          </w:p>
          <w:p w:rsidR="004307A6" w:rsidRDefault="004307A6" w:rsidP="00B82731">
            <w:pPr>
              <w:rPr>
                <w:rFonts w:ascii="Arial" w:hAnsi="Arial"/>
              </w:rPr>
            </w:pPr>
          </w:p>
          <w:p w:rsidR="004307A6" w:rsidRDefault="004307A6" w:rsidP="00B82731">
            <w:pPr>
              <w:rPr>
                <w:rFonts w:ascii="Arial" w:hAnsi="Arial"/>
              </w:rPr>
            </w:pPr>
          </w:p>
          <w:p w:rsidR="004307A6" w:rsidRDefault="004307A6" w:rsidP="00B82731">
            <w:pPr>
              <w:rPr>
                <w:rFonts w:ascii="Arial" w:hAnsi="Arial"/>
              </w:rPr>
            </w:pPr>
          </w:p>
          <w:p w:rsidR="004307A6" w:rsidRDefault="004307A6" w:rsidP="00B82731">
            <w:pPr>
              <w:rPr>
                <w:rFonts w:ascii="Arial" w:hAnsi="Arial"/>
              </w:rPr>
            </w:pPr>
          </w:p>
          <w:p w:rsidR="004307A6" w:rsidRDefault="004307A6" w:rsidP="00B82731">
            <w:pPr>
              <w:rPr>
                <w:rFonts w:ascii="Arial" w:hAnsi="Arial"/>
              </w:rPr>
            </w:pPr>
          </w:p>
          <w:p w:rsidR="004307A6" w:rsidRDefault="004307A6" w:rsidP="00B82731">
            <w:pPr>
              <w:rPr>
                <w:rFonts w:ascii="Arial" w:hAnsi="Arial"/>
              </w:rPr>
            </w:pPr>
          </w:p>
          <w:p w:rsidR="004307A6" w:rsidRDefault="004307A6" w:rsidP="00B82731">
            <w:pPr>
              <w:rPr>
                <w:rFonts w:ascii="Arial" w:hAnsi="Arial"/>
              </w:rPr>
            </w:pPr>
          </w:p>
          <w:p w:rsidR="004307A6" w:rsidRDefault="004307A6" w:rsidP="00B82731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          </w:t>
            </w:r>
            <w:r w:rsidRPr="008F6C0A">
              <w:rPr>
                <w:rFonts w:ascii="Arial" w:hAnsi="Arial"/>
                <w:b/>
              </w:rPr>
              <w:t>Arbeitsgeräte</w:t>
            </w:r>
            <w:r>
              <w:rPr>
                <w:rFonts w:ascii="Arial" w:hAnsi="Arial"/>
              </w:rPr>
              <w:t>:</w:t>
            </w:r>
          </w:p>
          <w:p w:rsidR="004307A6" w:rsidRDefault="004307A6" w:rsidP="00B82731">
            <w:pPr>
              <w:rPr>
                <w:rFonts w:ascii="Arial" w:hAnsi="Arial"/>
              </w:rPr>
            </w:pPr>
          </w:p>
          <w:p w:rsidR="004307A6" w:rsidRDefault="004307A6" w:rsidP="00B82731">
            <w:pPr>
              <w:rPr>
                <w:rFonts w:ascii="Arial" w:hAnsi="Arial"/>
              </w:rPr>
            </w:pPr>
          </w:p>
          <w:p w:rsidR="004307A6" w:rsidRDefault="004307A6" w:rsidP="00B82731">
            <w:pPr>
              <w:rPr>
                <w:rFonts w:ascii="Arial" w:hAnsi="Arial"/>
              </w:rPr>
            </w:pPr>
          </w:p>
          <w:p w:rsidR="004307A6" w:rsidRDefault="004307A6" w:rsidP="00B82731">
            <w:pPr>
              <w:rPr>
                <w:rFonts w:ascii="Arial" w:hAnsi="Arial"/>
              </w:rPr>
            </w:pPr>
          </w:p>
          <w:p w:rsidR="004307A6" w:rsidRDefault="004307A6" w:rsidP="00B82731">
            <w:pPr>
              <w:rPr>
                <w:rFonts w:ascii="Arial" w:hAnsi="Arial"/>
              </w:rPr>
            </w:pPr>
          </w:p>
          <w:p w:rsidR="004307A6" w:rsidRDefault="004307A6" w:rsidP="00B82731">
            <w:pPr>
              <w:rPr>
                <w:rFonts w:ascii="Arial" w:hAnsi="Arial"/>
              </w:rPr>
            </w:pPr>
          </w:p>
          <w:p w:rsidR="004307A6" w:rsidRDefault="004307A6" w:rsidP="00B82731">
            <w:pPr>
              <w:rPr>
                <w:rFonts w:ascii="Arial" w:hAnsi="Arial"/>
              </w:rPr>
            </w:pPr>
          </w:p>
          <w:p w:rsidR="004307A6" w:rsidRDefault="004307A6" w:rsidP="00B82731">
            <w:pPr>
              <w:rPr>
                <w:rFonts w:ascii="Arial" w:hAnsi="Arial"/>
              </w:rPr>
            </w:pPr>
          </w:p>
          <w:p w:rsidR="004307A6" w:rsidRDefault="004307A6" w:rsidP="00B82731">
            <w:pPr>
              <w:rPr>
                <w:rFonts w:ascii="Arial" w:hAnsi="Arial"/>
              </w:rPr>
            </w:pPr>
          </w:p>
          <w:p w:rsidR="004307A6" w:rsidRDefault="004307A6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4307A6" w:rsidRDefault="004307A6" w:rsidP="00B82731">
            <w:pPr>
              <w:rPr>
                <w:rFonts w:ascii="Arial" w:hAnsi="Arial"/>
              </w:rPr>
            </w:pPr>
          </w:p>
        </w:tc>
        <w:tc>
          <w:tcPr>
            <w:tcW w:w="585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307A6" w:rsidRDefault="004307A6" w:rsidP="00B82731">
            <w:pPr>
              <w:rPr>
                <w:rFonts w:ascii="Arial" w:hAnsi="Arial"/>
              </w:rPr>
            </w:pPr>
          </w:p>
        </w:tc>
      </w:tr>
      <w:tr w:rsidR="004307A6" w:rsidTr="00B82731">
        <w:tc>
          <w:tcPr>
            <w:tcW w:w="354" w:type="dxa"/>
            <w:gridSpan w:val="2"/>
            <w:tcBorders>
              <w:left w:val="single" w:sz="12" w:space="0" w:color="auto"/>
              <w:bottom w:val="single" w:sz="12" w:space="0" w:color="auto"/>
              <w:right w:val="nil"/>
            </w:tcBorders>
          </w:tcPr>
          <w:p w:rsidR="004307A6" w:rsidRDefault="004307A6" w:rsidP="00B82731">
            <w:pPr>
              <w:rPr>
                <w:rFonts w:ascii="Arial" w:hAnsi="Aria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4307A6" w:rsidRDefault="004307A6" w:rsidP="00B82731">
            <w:pPr>
              <w:rPr>
                <w:rFonts w:ascii="Arial" w:hAnsi="Arial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4307A6" w:rsidRDefault="004307A6" w:rsidP="00B82731">
            <w:pPr>
              <w:rPr>
                <w:rFonts w:ascii="Arial" w:hAnsi="Arial"/>
              </w:rPr>
            </w:pPr>
          </w:p>
        </w:tc>
        <w:tc>
          <w:tcPr>
            <w:tcW w:w="3686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4307A6" w:rsidRDefault="004307A6" w:rsidP="00B82731">
            <w:pPr>
              <w:rPr>
                <w:rFonts w:ascii="Arial" w:hAnsi="Arial"/>
              </w:rPr>
            </w:pP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4307A6" w:rsidRDefault="004307A6" w:rsidP="00B82731">
            <w:pPr>
              <w:rPr>
                <w:rFonts w:ascii="Arial" w:hAnsi="Arial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4307A6" w:rsidRDefault="004307A6" w:rsidP="00B82731">
            <w:pPr>
              <w:rPr>
                <w:rFonts w:ascii="Arial" w:hAnsi="Arial"/>
              </w:rPr>
            </w:pPr>
          </w:p>
        </w:tc>
      </w:tr>
    </w:tbl>
    <w:p w:rsidR="004307A6" w:rsidRDefault="004307A6" w:rsidP="004307A6"/>
    <w:p w:rsidR="00E510FD" w:rsidRDefault="00E510FD"/>
    <w:p w:rsidR="000F763E" w:rsidRDefault="000F763E"/>
    <w:p w:rsidR="000F763E" w:rsidRDefault="000F763E"/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"/>
        <w:gridCol w:w="142"/>
        <w:gridCol w:w="1134"/>
        <w:gridCol w:w="1559"/>
        <w:gridCol w:w="425"/>
        <w:gridCol w:w="567"/>
        <w:gridCol w:w="709"/>
        <w:gridCol w:w="1985"/>
        <w:gridCol w:w="992"/>
        <w:gridCol w:w="567"/>
        <w:gridCol w:w="672"/>
        <w:gridCol w:w="160"/>
        <w:gridCol w:w="160"/>
        <w:gridCol w:w="142"/>
        <w:gridCol w:w="283"/>
      </w:tblGrid>
      <w:tr w:rsidR="004307A6" w:rsidTr="000A0ADF">
        <w:tc>
          <w:tcPr>
            <w:tcW w:w="2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4307A6" w:rsidRPr="004B6570" w:rsidRDefault="004307A6" w:rsidP="00B82731">
            <w:pPr>
              <w:rPr>
                <w:rFonts w:ascii="Arial" w:hAnsi="Arial"/>
                <w:strike/>
              </w:rPr>
            </w:pPr>
          </w:p>
        </w:tc>
        <w:tc>
          <w:tcPr>
            <w:tcW w:w="3260" w:type="dxa"/>
            <w:gridSpan w:val="4"/>
            <w:tcBorders>
              <w:top w:val="single" w:sz="12" w:space="0" w:color="auto"/>
              <w:bottom w:val="single" w:sz="12" w:space="0" w:color="auto"/>
              <w:right w:val="nil"/>
            </w:tcBorders>
          </w:tcPr>
          <w:p w:rsidR="004307A6" w:rsidRDefault="004307A6" w:rsidP="00B82731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Name</w:t>
            </w:r>
          </w:p>
          <w:p w:rsidR="004307A6" w:rsidRDefault="004307A6" w:rsidP="00B82731">
            <w:pPr>
              <w:rPr>
                <w:rFonts w:ascii="Arial" w:hAnsi="Arial"/>
                <w:sz w:val="16"/>
              </w:rPr>
            </w:pPr>
          </w:p>
          <w:p w:rsidR="004307A6" w:rsidRDefault="004307A6" w:rsidP="00B82731">
            <w:pPr>
              <w:rPr>
                <w:rFonts w:ascii="Arial" w:hAnsi="Arial"/>
                <w:sz w:val="16"/>
              </w:rPr>
            </w:pPr>
          </w:p>
        </w:tc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07A6" w:rsidRDefault="004307A6" w:rsidP="00B82731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Klasse</w:t>
            </w:r>
          </w:p>
        </w:tc>
        <w:tc>
          <w:tcPr>
            <w:tcW w:w="198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4307A6" w:rsidRDefault="004307A6" w:rsidP="00B82731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Datum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07A6" w:rsidRDefault="004307A6" w:rsidP="00B82731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Fach</w:t>
            </w:r>
          </w:p>
          <w:p w:rsidR="004307A6" w:rsidRPr="004307A6" w:rsidRDefault="004307A6" w:rsidP="00B82731">
            <w:pPr>
              <w:pStyle w:val="berschrift2"/>
              <w:rPr>
                <w:rFonts w:ascii="Arial" w:hAnsi="Arial" w:cs="Arial"/>
                <w:u w:val="none"/>
              </w:rPr>
            </w:pPr>
            <w:r w:rsidRPr="004307A6">
              <w:rPr>
                <w:rFonts w:ascii="Arial" w:hAnsi="Arial" w:cs="Arial"/>
                <w:u w:val="none"/>
              </w:rPr>
              <w:t>Soziales</w:t>
            </w:r>
          </w:p>
        </w:tc>
        <w:tc>
          <w:tcPr>
            <w:tcW w:w="1417" w:type="dxa"/>
            <w:gridSpan w:val="5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4307A6" w:rsidRDefault="004307A6" w:rsidP="00B82731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Blatt-Nr.</w:t>
            </w:r>
          </w:p>
        </w:tc>
      </w:tr>
      <w:tr w:rsidR="004307A6" w:rsidTr="000A0ADF">
        <w:trPr>
          <w:cantSplit/>
        </w:trPr>
        <w:tc>
          <w:tcPr>
            <w:tcW w:w="212" w:type="dxa"/>
            <w:tcBorders>
              <w:top w:val="nil"/>
              <w:left w:val="single" w:sz="12" w:space="0" w:color="auto"/>
            </w:tcBorders>
          </w:tcPr>
          <w:p w:rsidR="004307A6" w:rsidRDefault="004307A6" w:rsidP="00B82731">
            <w:pPr>
              <w:rPr>
                <w:rFonts w:ascii="Arial" w:hAnsi="Arial"/>
              </w:rPr>
            </w:pPr>
          </w:p>
        </w:tc>
        <w:tc>
          <w:tcPr>
            <w:tcW w:w="8752" w:type="dxa"/>
            <w:gridSpan w:val="10"/>
            <w:tcBorders>
              <w:top w:val="nil"/>
              <w:bottom w:val="nil"/>
              <w:right w:val="nil"/>
            </w:tcBorders>
          </w:tcPr>
          <w:p w:rsidR="004307A6" w:rsidRDefault="004307A6" w:rsidP="00B82731">
            <w:pPr>
              <w:rPr>
                <w:rFonts w:ascii="Arial" w:hAnsi="Arial"/>
              </w:rPr>
            </w:pPr>
          </w:p>
          <w:p w:rsidR="004307A6" w:rsidRPr="004307A6" w:rsidRDefault="002B10E2" w:rsidP="00B82731">
            <w:pPr>
              <w:pStyle w:val="berschrift1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4004310</wp:posOffset>
                      </wp:positionH>
                      <wp:positionV relativeFrom="paragraph">
                        <wp:posOffset>31750</wp:posOffset>
                      </wp:positionV>
                      <wp:extent cx="1790700" cy="800100"/>
                      <wp:effectExtent l="13335" t="12700" r="5715" b="6350"/>
                      <wp:wrapNone/>
                      <wp:docPr id="196" name="Oval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0" cy="8001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307A6" w:rsidRPr="004307A6" w:rsidRDefault="004307A6" w:rsidP="004307A6">
                                  <w:pPr>
                                    <w:pStyle w:val="Textkrper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</w:rPr>
                                  </w:pPr>
                                  <w:r w:rsidRPr="004307A6">
                                    <w:rPr>
                                      <w:rFonts w:ascii="Comic Sans MS" w:hAnsi="Comic Sans MS"/>
                                      <w:b/>
                                    </w:rPr>
                                    <w:t>Beweise dein Können!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7" o:spid="_x0000_s1030" style="position:absolute;margin-left:315.3pt;margin-top:2.5pt;width:141pt;height:6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">
                      <v:textbox>
                        <w:txbxContent>
                          <w:p w:rsidR="004307A6" w:rsidRPr="004307A6" w:rsidRDefault="004307A6" w:rsidP="004307A6">
                            <w:pPr>
                              <w:pStyle w:val="Textkrper"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4307A6">
                              <w:rPr>
                                <w:rFonts w:ascii="Comic Sans MS" w:hAnsi="Comic Sans MS"/>
                                <w:b/>
                              </w:rPr>
                              <w:t>Beweise dein Können!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4307A6" w:rsidRPr="004307A6">
              <w:rPr>
                <w:rFonts w:ascii="Arial" w:hAnsi="Arial" w:cs="Arial"/>
                <w:bCs w:val="0"/>
                <w:bdr w:val="single" w:sz="4" w:space="0" w:color="auto"/>
              </w:rPr>
              <w:t>Dein Thema:</w:t>
            </w:r>
            <w:r w:rsidR="004307A6" w:rsidRPr="004307A6">
              <w:rPr>
                <w:rFonts w:ascii="Arial" w:hAnsi="Arial" w:cs="Arial"/>
                <w:bCs w:val="0"/>
              </w:rPr>
              <w:t xml:space="preserve">   </w:t>
            </w:r>
            <w:r w:rsidR="004307A6" w:rsidRPr="004307A6">
              <w:rPr>
                <w:rFonts w:ascii="Arial" w:hAnsi="Arial" w:cs="Arial"/>
              </w:rPr>
              <w:t xml:space="preserve">Bunter Salat mit </w:t>
            </w:r>
            <w:proofErr w:type="spellStart"/>
            <w:r w:rsidR="004307A6" w:rsidRPr="004307A6">
              <w:rPr>
                <w:rFonts w:ascii="Arial" w:hAnsi="Arial" w:cs="Arial"/>
              </w:rPr>
              <w:t>Topping</w:t>
            </w:r>
            <w:proofErr w:type="spellEnd"/>
            <w:r w:rsidR="004307A6" w:rsidRPr="004307A6">
              <w:rPr>
                <w:rFonts w:ascii="Arial" w:hAnsi="Arial" w:cs="Arial"/>
              </w:rPr>
              <w:t xml:space="preserve"> </w:t>
            </w:r>
          </w:p>
          <w:p w:rsidR="004307A6" w:rsidRDefault="004307A6" w:rsidP="00B82731"/>
          <w:p w:rsidR="004307A6" w:rsidRPr="008F6C0A" w:rsidRDefault="004307A6" w:rsidP="00B82731"/>
          <w:p w:rsidR="004307A6" w:rsidRDefault="004307A6" w:rsidP="00B82731"/>
          <w:p w:rsidR="004307A6" w:rsidRDefault="004307A6" w:rsidP="004307A6">
            <w:pPr>
              <w:numPr>
                <w:ilvl w:val="0"/>
                <w:numId w:val="2"/>
              </w:num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Du sollst </w:t>
            </w:r>
            <w:r>
              <w:rPr>
                <w:rFonts w:ascii="Arial" w:hAnsi="Arial"/>
                <w:b/>
              </w:rPr>
              <w:t xml:space="preserve">Bunten Salat mit </w:t>
            </w:r>
            <w:proofErr w:type="spellStart"/>
            <w:r>
              <w:rPr>
                <w:rFonts w:ascii="Arial" w:hAnsi="Arial"/>
                <w:b/>
              </w:rPr>
              <w:t>Topping</w:t>
            </w:r>
            <w:proofErr w:type="spellEnd"/>
            <w:r>
              <w:rPr>
                <w:rFonts w:ascii="Arial" w:hAnsi="Arial"/>
                <w:b/>
              </w:rPr>
              <w:t xml:space="preserve"> </w:t>
            </w:r>
            <w:r>
              <w:rPr>
                <w:rFonts w:ascii="Arial" w:hAnsi="Arial"/>
              </w:rPr>
              <w:t>zubereiten:</w:t>
            </w:r>
          </w:p>
          <w:p w:rsidR="004307A6" w:rsidRDefault="004307A6" w:rsidP="00B82731">
            <w:pPr>
              <w:spacing w:line="360" w:lineRule="auto"/>
              <w:ind w:left="720"/>
              <w:rPr>
                <w:rFonts w:ascii="Arial" w:hAnsi="Arial"/>
              </w:rPr>
            </w:pPr>
          </w:p>
          <w:p w:rsidR="004307A6" w:rsidRDefault="004307A6" w:rsidP="004307A6">
            <w:pPr>
              <w:numPr>
                <w:ilvl w:val="0"/>
                <w:numId w:val="3"/>
              </w:num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Folgende </w:t>
            </w:r>
            <w:r w:rsidRPr="008F6C0A">
              <w:rPr>
                <w:rFonts w:ascii="Arial" w:hAnsi="Arial"/>
                <w:b/>
              </w:rPr>
              <w:t>Zutaten</w:t>
            </w:r>
            <w:r>
              <w:rPr>
                <w:rFonts w:ascii="Arial" w:hAnsi="Arial"/>
              </w:rPr>
              <w:t xml:space="preserve"> stehen für den Salat bereit:</w:t>
            </w:r>
          </w:p>
          <w:p w:rsidR="004307A6" w:rsidRDefault="004307A6" w:rsidP="00B82731">
            <w:pPr>
              <w:spacing w:line="360" w:lineRule="auto"/>
              <w:ind w:left="1440"/>
              <w:rPr>
                <w:rFonts w:ascii="Arial" w:hAnsi="Arial"/>
              </w:rPr>
            </w:pPr>
          </w:p>
          <w:p w:rsidR="004307A6" w:rsidRDefault="004307A6" w:rsidP="00B82731">
            <w:pPr>
              <w:spacing w:line="360" w:lineRule="auto"/>
              <w:ind w:left="1440"/>
              <w:rPr>
                <w:rFonts w:ascii="Arial" w:hAnsi="Arial"/>
              </w:rPr>
            </w:pPr>
            <w:r>
              <w:rPr>
                <w:rFonts w:ascii="Arial" w:hAnsi="Arial"/>
              </w:rPr>
              <w:t>2 Tomaten, ½ Salatgurke, ½ Blaue Zwiebel, 2-3 EL Mais</w:t>
            </w:r>
          </w:p>
          <w:p w:rsidR="004307A6" w:rsidRDefault="004307A6" w:rsidP="00B82731">
            <w:pPr>
              <w:spacing w:line="360" w:lineRule="auto"/>
              <w:ind w:left="1440"/>
              <w:rPr>
                <w:rFonts w:ascii="Arial" w:hAnsi="Arial"/>
              </w:rPr>
            </w:pPr>
          </w:p>
          <w:p w:rsidR="004307A6" w:rsidRDefault="004307A6" w:rsidP="004307A6">
            <w:pPr>
              <w:numPr>
                <w:ilvl w:val="0"/>
                <w:numId w:val="3"/>
              </w:num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Für die </w:t>
            </w:r>
            <w:r w:rsidRPr="0045605A">
              <w:rPr>
                <w:rFonts w:ascii="Arial" w:hAnsi="Arial"/>
                <w:b/>
              </w:rPr>
              <w:t>Salatsoße</w:t>
            </w:r>
            <w:r>
              <w:rPr>
                <w:rFonts w:ascii="Arial" w:hAnsi="Arial"/>
              </w:rPr>
              <w:t xml:space="preserve"> verwende folgenden Zutaten:</w:t>
            </w:r>
          </w:p>
          <w:p w:rsidR="004307A6" w:rsidRDefault="004307A6" w:rsidP="00B82731">
            <w:p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                    </w:t>
            </w:r>
          </w:p>
          <w:p w:rsidR="004307A6" w:rsidRDefault="004307A6" w:rsidP="00B82731">
            <w:pPr>
              <w:spacing w:line="276" w:lineRule="auto"/>
              <w:ind w:left="1206"/>
              <w:rPr>
                <w:rFonts w:ascii="Arial" w:hAnsi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2502535</wp:posOffset>
                  </wp:positionH>
                  <wp:positionV relativeFrom="paragraph">
                    <wp:posOffset>91440</wp:posOffset>
                  </wp:positionV>
                  <wp:extent cx="3157220" cy="1488440"/>
                  <wp:effectExtent l="19050" t="0" r="5080" b="0"/>
                  <wp:wrapNone/>
                  <wp:docPr id="8" name="Bild 8" descr="http://www.kochen-mit-butter.de/wp-content/uploads/2013/04/Bunter-Sal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kochen-mit-butter.de/wp-content/uploads/2013/04/Bunter-Sal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220" cy="1488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</w:rPr>
              <w:t xml:space="preserve">  4 EL      Wasser</w:t>
            </w:r>
          </w:p>
          <w:p w:rsidR="004307A6" w:rsidRDefault="004307A6" w:rsidP="00B82731">
            <w:pPr>
              <w:spacing w:line="276" w:lineRule="auto"/>
              <w:ind w:left="1348"/>
              <w:rPr>
                <w:rFonts w:ascii="Arial" w:hAnsi="Arial"/>
              </w:rPr>
            </w:pPr>
            <w:r>
              <w:rPr>
                <w:rFonts w:ascii="Arial" w:hAnsi="Arial"/>
              </w:rPr>
              <w:t>2 EL      Essig</w:t>
            </w:r>
          </w:p>
          <w:p w:rsidR="004307A6" w:rsidRDefault="004307A6" w:rsidP="00B82731">
            <w:pPr>
              <w:spacing w:line="276" w:lineRule="auto"/>
              <w:ind w:left="1348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½ TL     Senf                </w:t>
            </w:r>
          </w:p>
          <w:p w:rsidR="004307A6" w:rsidRDefault="004307A6" w:rsidP="00B82731">
            <w:pPr>
              <w:spacing w:line="276" w:lineRule="auto"/>
              <w:ind w:left="1348"/>
              <w:rPr>
                <w:rFonts w:ascii="Arial" w:hAnsi="Arial"/>
              </w:rPr>
            </w:pPr>
            <w:r>
              <w:rPr>
                <w:rFonts w:ascii="Arial" w:hAnsi="Arial"/>
              </w:rPr>
              <w:t>1/2 TL   Salz</w:t>
            </w:r>
          </w:p>
          <w:p w:rsidR="004307A6" w:rsidRDefault="004307A6" w:rsidP="00B82731">
            <w:pPr>
              <w:spacing w:line="276" w:lineRule="auto"/>
              <w:ind w:left="1348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1 </w:t>
            </w:r>
            <w:proofErr w:type="spellStart"/>
            <w:r>
              <w:rPr>
                <w:rFonts w:ascii="Arial" w:hAnsi="Arial"/>
              </w:rPr>
              <w:t>Msp</w:t>
            </w:r>
            <w:proofErr w:type="spellEnd"/>
            <w:r>
              <w:rPr>
                <w:rFonts w:ascii="Arial" w:hAnsi="Arial"/>
              </w:rPr>
              <w:t>.  Pfeffer</w:t>
            </w:r>
          </w:p>
          <w:p w:rsidR="004307A6" w:rsidRDefault="004307A6" w:rsidP="00B82731">
            <w:pPr>
              <w:spacing w:line="276" w:lineRule="auto"/>
              <w:ind w:left="1348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¼ TL     Zucker </w:t>
            </w:r>
          </w:p>
          <w:p w:rsidR="004307A6" w:rsidRDefault="004307A6" w:rsidP="00B82731">
            <w:pPr>
              <w:spacing w:line="276" w:lineRule="auto"/>
              <w:ind w:left="1348"/>
              <w:rPr>
                <w:rFonts w:ascii="Arial" w:hAnsi="Arial"/>
              </w:rPr>
            </w:pPr>
            <w:r>
              <w:rPr>
                <w:rFonts w:ascii="Arial" w:hAnsi="Arial"/>
              </w:rPr>
              <w:t>2 EL      Öl</w:t>
            </w:r>
          </w:p>
          <w:p w:rsidR="004307A6" w:rsidRDefault="004307A6" w:rsidP="00B82731">
            <w:pPr>
              <w:spacing w:line="360" w:lineRule="auto"/>
              <w:ind w:left="1440"/>
              <w:rPr>
                <w:rFonts w:ascii="Arial" w:hAnsi="Arial"/>
              </w:rPr>
            </w:pPr>
          </w:p>
          <w:p w:rsidR="004307A6" w:rsidRDefault="004307A6" w:rsidP="004307A6">
            <w:pPr>
              <w:numPr>
                <w:ilvl w:val="0"/>
                <w:numId w:val="3"/>
              </w:num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Notiere die benötigten </w:t>
            </w:r>
            <w:r w:rsidRPr="0000312B">
              <w:rPr>
                <w:rFonts w:ascii="Arial" w:hAnsi="Arial"/>
                <w:b/>
              </w:rPr>
              <w:t>Arbeitsgeräte</w:t>
            </w:r>
            <w:r>
              <w:rPr>
                <w:rFonts w:ascii="Arial" w:hAnsi="Arial"/>
              </w:rPr>
              <w:t xml:space="preserve"> schriftlich.</w:t>
            </w:r>
          </w:p>
          <w:p w:rsidR="004307A6" w:rsidRDefault="004307A6" w:rsidP="00B82731">
            <w:pPr>
              <w:spacing w:line="360" w:lineRule="auto"/>
              <w:ind w:left="1440"/>
              <w:rPr>
                <w:rFonts w:ascii="Arial" w:hAnsi="Arial"/>
              </w:rPr>
            </w:pPr>
          </w:p>
          <w:p w:rsidR="004307A6" w:rsidRDefault="004307A6" w:rsidP="004307A6">
            <w:pPr>
              <w:numPr>
                <w:ilvl w:val="0"/>
                <w:numId w:val="3"/>
              </w:num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Bereite den </w:t>
            </w:r>
            <w:r w:rsidRPr="0045605A">
              <w:rPr>
                <w:rFonts w:ascii="Arial" w:hAnsi="Arial"/>
                <w:b/>
              </w:rPr>
              <w:t>Bunten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  <w:b/>
              </w:rPr>
              <w:t xml:space="preserve">Salat ohne Rezept </w:t>
            </w:r>
            <w:r w:rsidRPr="00DD5717">
              <w:rPr>
                <w:rFonts w:ascii="Arial" w:hAnsi="Arial"/>
              </w:rPr>
              <w:t>und das</w:t>
            </w:r>
            <w:r>
              <w:rPr>
                <w:rFonts w:ascii="Arial" w:hAnsi="Arial"/>
                <w:b/>
              </w:rPr>
              <w:t xml:space="preserve"> </w:t>
            </w:r>
            <w:proofErr w:type="spellStart"/>
            <w:r>
              <w:rPr>
                <w:rFonts w:ascii="Arial" w:hAnsi="Arial"/>
                <w:b/>
              </w:rPr>
              <w:t>Topping</w:t>
            </w:r>
            <w:proofErr w:type="spellEnd"/>
            <w:r>
              <w:rPr>
                <w:rFonts w:ascii="Arial" w:hAnsi="Arial"/>
                <w:b/>
              </w:rPr>
              <w:t xml:space="preserve"> nach Rezept </w:t>
            </w:r>
            <w:r>
              <w:rPr>
                <w:rFonts w:ascii="Arial" w:hAnsi="Arial"/>
              </w:rPr>
              <w:t xml:space="preserve"> zu.</w:t>
            </w:r>
          </w:p>
          <w:p w:rsidR="004307A6" w:rsidRDefault="004307A6" w:rsidP="00B82731">
            <w:pPr>
              <w:pStyle w:val="Listenabsatz"/>
              <w:rPr>
                <w:rFonts w:ascii="Arial" w:hAnsi="Arial"/>
                <w:sz w:val="24"/>
              </w:rPr>
            </w:pPr>
          </w:p>
          <w:p w:rsidR="004307A6" w:rsidRPr="00DA3688" w:rsidRDefault="004307A6" w:rsidP="004307A6">
            <w:pPr>
              <w:numPr>
                <w:ilvl w:val="0"/>
                <w:numId w:val="3"/>
              </w:num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Richte den Salat in </w:t>
            </w:r>
            <w:r>
              <w:rPr>
                <w:rFonts w:ascii="Arial" w:hAnsi="Arial"/>
                <w:b/>
              </w:rPr>
              <w:t>Salat</w:t>
            </w:r>
            <w:r w:rsidRPr="0045605A">
              <w:rPr>
                <w:rFonts w:ascii="Arial" w:hAnsi="Arial"/>
                <w:b/>
              </w:rPr>
              <w:t>schälchen</w:t>
            </w:r>
            <w:r>
              <w:rPr>
                <w:rFonts w:ascii="Arial" w:hAnsi="Arial"/>
              </w:rPr>
              <w:t xml:space="preserve"> für …</w:t>
            </w:r>
            <w:proofErr w:type="gramStart"/>
            <w:r>
              <w:rPr>
                <w:rFonts w:ascii="Arial" w:hAnsi="Arial"/>
              </w:rPr>
              <w:t>..</w:t>
            </w:r>
            <w:proofErr w:type="gramEnd"/>
            <w:r>
              <w:rPr>
                <w:rFonts w:ascii="Arial" w:hAnsi="Arial"/>
              </w:rPr>
              <w:t xml:space="preserve"> Personen an.</w:t>
            </w:r>
          </w:p>
          <w:p w:rsidR="004307A6" w:rsidRDefault="004307A6" w:rsidP="00B82731">
            <w:pPr>
              <w:rPr>
                <w:rFonts w:ascii="Arial" w:hAnsi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2964180</wp:posOffset>
                  </wp:positionH>
                  <wp:positionV relativeFrom="paragraph">
                    <wp:posOffset>65405</wp:posOffset>
                  </wp:positionV>
                  <wp:extent cx="563245" cy="661670"/>
                  <wp:effectExtent l="19050" t="0" r="8255" b="0"/>
                  <wp:wrapNone/>
                  <wp:docPr id="10" name="Bild 7" descr="http://www.highfood-journal.de/wp-content/uploads/2013/04/Toma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7" descr="http://www.highfood-journal.de/wp-content/uploads/2013/04/Toma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245" cy="661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307A6" w:rsidRDefault="004307A6" w:rsidP="00B82731">
            <w:pPr>
              <w:rPr>
                <w:rFonts w:ascii="Arial" w:hAnsi="Arial"/>
              </w:rPr>
            </w:pPr>
          </w:p>
          <w:p w:rsidR="004307A6" w:rsidRDefault="002B10E2" w:rsidP="00B82731">
            <w:pPr>
              <w:rPr>
                <w:rFonts w:ascii="Arial" w:hAnsi="Arial"/>
              </w:rPr>
            </w:pPr>
            <w:r>
              <w:rPr>
                <w:rFonts w:ascii="Arial" w:hAnsi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3186430</wp:posOffset>
                      </wp:positionH>
                      <wp:positionV relativeFrom="paragraph">
                        <wp:posOffset>90170</wp:posOffset>
                      </wp:positionV>
                      <wp:extent cx="128905" cy="286385"/>
                      <wp:effectExtent l="52705" t="33020" r="8890" b="13970"/>
                      <wp:wrapNone/>
                      <wp:docPr id="195" name="AutoShap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28905" cy="2863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2" o:spid="_x0000_s1026" type="#_x0000_t32" style="position:absolute;margin-left:250.9pt;margin-top:7.1pt;width:10.15pt;height:22.55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">
                      <v:stroke endarrow="block"/>
                    </v:shape>
                  </w:pict>
                </mc:Fallback>
              </mc:AlternateContent>
            </w:r>
          </w:p>
          <w:p w:rsidR="004307A6" w:rsidRDefault="004307A6" w:rsidP="00B82731">
            <w:pPr>
              <w:rPr>
                <w:rFonts w:ascii="Arial" w:hAnsi="Arial"/>
              </w:rPr>
            </w:pPr>
          </w:p>
          <w:p w:rsidR="004307A6" w:rsidRDefault="004307A6" w:rsidP="00B82731">
            <w:pPr>
              <w:rPr>
                <w:rFonts w:ascii="Arial" w:hAnsi="Arial"/>
              </w:rPr>
            </w:pPr>
          </w:p>
          <w:p w:rsidR="004307A6" w:rsidRDefault="002B10E2" w:rsidP="004307A6">
            <w:pPr>
              <w:numPr>
                <w:ilvl w:val="0"/>
                <w:numId w:val="2"/>
              </w:numPr>
              <w:rPr>
                <w:rFonts w:ascii="Arial" w:hAnsi="Arial"/>
              </w:rPr>
            </w:pPr>
            <w:r>
              <w:rPr>
                <w:rFonts w:ascii="Arial" w:hAnsi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4137025</wp:posOffset>
                      </wp:positionH>
                      <wp:positionV relativeFrom="paragraph">
                        <wp:posOffset>173355</wp:posOffset>
                      </wp:positionV>
                      <wp:extent cx="55880" cy="286385"/>
                      <wp:effectExtent l="12700" t="11430" r="55245" b="26035"/>
                      <wp:wrapNone/>
                      <wp:docPr id="194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5880" cy="2863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" o:spid="_x0000_s1026" type="#_x0000_t32" style="position:absolute;margin-left:325.75pt;margin-top:13.65pt;width:4.4pt;height:22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">
                      <v:stroke endarrow="block"/>
                    </v:shape>
                  </w:pict>
                </mc:Fallback>
              </mc:AlternateContent>
            </w:r>
            <w:r w:rsidR="004307A6">
              <w:rPr>
                <w:rFonts w:ascii="Arial" w:hAnsi="Arial"/>
              </w:rPr>
              <w:t xml:space="preserve">Zeige das </w:t>
            </w:r>
            <w:r w:rsidR="004307A6" w:rsidRPr="004B6570">
              <w:rPr>
                <w:rFonts w:ascii="Arial" w:hAnsi="Arial"/>
                <w:b/>
              </w:rPr>
              <w:t xml:space="preserve">richtige Schneiden </w:t>
            </w:r>
            <w:r w:rsidR="004307A6" w:rsidRPr="00765316">
              <w:rPr>
                <w:rFonts w:ascii="Arial" w:hAnsi="Arial"/>
              </w:rPr>
              <w:t>von</w:t>
            </w:r>
            <w:r w:rsidR="004307A6" w:rsidRPr="004B6570">
              <w:rPr>
                <w:rFonts w:ascii="Arial" w:hAnsi="Arial"/>
                <w:b/>
              </w:rPr>
              <w:t xml:space="preserve"> Tomaten und</w:t>
            </w:r>
            <w:r w:rsidR="004307A6">
              <w:rPr>
                <w:rFonts w:ascii="Arial" w:hAnsi="Arial"/>
              </w:rPr>
              <w:t xml:space="preserve"> </w:t>
            </w:r>
            <w:r w:rsidR="004307A6" w:rsidRPr="004B6570">
              <w:rPr>
                <w:rFonts w:ascii="Arial" w:hAnsi="Arial"/>
                <w:b/>
              </w:rPr>
              <w:t>Zwiebeln</w:t>
            </w:r>
            <w:r w:rsidR="004307A6">
              <w:rPr>
                <w:rFonts w:ascii="Arial" w:hAnsi="Arial"/>
              </w:rPr>
              <w:t xml:space="preserve"> vor.</w:t>
            </w:r>
          </w:p>
          <w:p w:rsidR="004307A6" w:rsidRDefault="004307A6" w:rsidP="00B82731">
            <w:pPr>
              <w:rPr>
                <w:rFonts w:ascii="Arial" w:hAnsi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3912235</wp:posOffset>
                  </wp:positionH>
                  <wp:positionV relativeFrom="paragraph">
                    <wp:posOffset>68580</wp:posOffset>
                  </wp:positionV>
                  <wp:extent cx="523240" cy="586740"/>
                  <wp:effectExtent l="19050" t="0" r="0" b="0"/>
                  <wp:wrapNone/>
                  <wp:docPr id="9" name="Bild 9" descr="http://sr.photos3.fotosearch.com/bthumb/CSP/CSP072/k07227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sr.photos3.fotosearch.com/bthumb/CSP/CSP072/k07227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r:link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240" cy="586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307A6" w:rsidRDefault="004307A6" w:rsidP="00B82731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</w:t>
            </w:r>
          </w:p>
          <w:p w:rsidR="004307A6" w:rsidRDefault="004307A6" w:rsidP="00B82731">
            <w:pPr>
              <w:rPr>
                <w:rFonts w:ascii="Arial" w:hAnsi="Arial"/>
              </w:rPr>
            </w:pPr>
          </w:p>
          <w:p w:rsidR="004307A6" w:rsidRDefault="004307A6" w:rsidP="00B82731">
            <w:pPr>
              <w:rPr>
                <w:rFonts w:ascii="Arial" w:hAnsi="Arial"/>
              </w:rPr>
            </w:pPr>
          </w:p>
          <w:p w:rsidR="004307A6" w:rsidRDefault="004307A6" w:rsidP="00B82731">
            <w:pPr>
              <w:rPr>
                <w:rFonts w:ascii="Arial" w:hAnsi="Arial"/>
              </w:rPr>
            </w:pPr>
            <w:r w:rsidRPr="008F6C0A">
              <w:rPr>
                <w:rFonts w:ascii="Arial" w:hAnsi="Arial"/>
                <w:b/>
              </w:rPr>
              <w:t>Arbeitsgeräte</w:t>
            </w:r>
            <w:r>
              <w:rPr>
                <w:rFonts w:ascii="Arial" w:hAnsi="Arial"/>
              </w:rPr>
              <w:t>:</w:t>
            </w:r>
            <w:r>
              <w:t xml:space="preserve"> </w:t>
            </w:r>
          </w:p>
          <w:p w:rsidR="004307A6" w:rsidRDefault="004307A6" w:rsidP="00B82731">
            <w:pPr>
              <w:rPr>
                <w:rFonts w:ascii="Arial" w:hAnsi="Arial"/>
              </w:rPr>
            </w:pPr>
          </w:p>
          <w:p w:rsidR="00C2435B" w:rsidRDefault="00C2435B" w:rsidP="00B82731">
            <w:pPr>
              <w:rPr>
                <w:rFonts w:ascii="Arial" w:hAnsi="Arial"/>
              </w:rPr>
            </w:pPr>
            <w:bookmarkStart w:id="0" w:name="_GoBack"/>
            <w:bookmarkEnd w:id="0"/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4307A6" w:rsidRDefault="004307A6" w:rsidP="00B82731">
            <w:pPr>
              <w:rPr>
                <w:rFonts w:ascii="Arial" w:hAnsi="Arial"/>
              </w:rPr>
            </w:pPr>
          </w:p>
        </w:tc>
        <w:tc>
          <w:tcPr>
            <w:tcW w:w="585" w:type="dxa"/>
            <w:gridSpan w:val="3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307A6" w:rsidRDefault="004307A6" w:rsidP="00B82731">
            <w:pPr>
              <w:rPr>
                <w:rFonts w:ascii="Arial" w:hAnsi="Arial"/>
              </w:rPr>
            </w:pPr>
          </w:p>
        </w:tc>
      </w:tr>
      <w:tr w:rsidR="004307A6" w:rsidTr="002B10E2">
        <w:trPr>
          <w:trHeight w:val="447"/>
        </w:trPr>
        <w:tc>
          <w:tcPr>
            <w:tcW w:w="354" w:type="dxa"/>
            <w:gridSpan w:val="2"/>
            <w:tcBorders>
              <w:left w:val="single" w:sz="12" w:space="0" w:color="auto"/>
              <w:bottom w:val="single" w:sz="12" w:space="0" w:color="auto"/>
              <w:right w:val="nil"/>
            </w:tcBorders>
          </w:tcPr>
          <w:p w:rsidR="004307A6" w:rsidRDefault="004307A6" w:rsidP="00B82731">
            <w:pPr>
              <w:rPr>
                <w:rFonts w:ascii="Arial" w:hAnsi="Aria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4307A6" w:rsidRDefault="004307A6" w:rsidP="00B82731">
            <w:pPr>
              <w:rPr>
                <w:rFonts w:ascii="Arial" w:hAnsi="Arial"/>
              </w:rPr>
            </w:pPr>
          </w:p>
          <w:p w:rsidR="002B10E2" w:rsidRDefault="002B10E2" w:rsidP="00B82731">
            <w:pPr>
              <w:rPr>
                <w:rFonts w:ascii="Arial" w:hAnsi="Arial"/>
              </w:rPr>
            </w:pPr>
          </w:p>
          <w:p w:rsidR="002B10E2" w:rsidRDefault="002B10E2" w:rsidP="00B82731">
            <w:pPr>
              <w:rPr>
                <w:rFonts w:ascii="Arial" w:hAnsi="Arial"/>
              </w:rPr>
            </w:pPr>
          </w:p>
          <w:p w:rsidR="002B10E2" w:rsidRDefault="002B10E2" w:rsidP="00B82731">
            <w:pPr>
              <w:rPr>
                <w:rFonts w:ascii="Arial" w:hAnsi="Arial"/>
              </w:rPr>
            </w:pP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4307A6" w:rsidRDefault="004307A6" w:rsidP="00B82731">
            <w:pPr>
              <w:rPr>
                <w:rFonts w:ascii="Arial" w:hAnsi="Arial"/>
              </w:rPr>
            </w:pPr>
          </w:p>
        </w:tc>
        <w:tc>
          <w:tcPr>
            <w:tcW w:w="3686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4307A6" w:rsidRDefault="004307A6" w:rsidP="00B82731">
            <w:pPr>
              <w:rPr>
                <w:rFonts w:ascii="Arial" w:hAnsi="Arial"/>
              </w:rPr>
            </w:pPr>
          </w:p>
        </w:tc>
        <w:tc>
          <w:tcPr>
            <w:tcW w:w="1701" w:type="dxa"/>
            <w:gridSpan w:val="5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4307A6" w:rsidRDefault="004307A6" w:rsidP="00B82731">
            <w:pPr>
              <w:rPr>
                <w:rFonts w:ascii="Arial" w:hAnsi="Arial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4307A6" w:rsidRDefault="004307A6" w:rsidP="00B82731">
            <w:pPr>
              <w:rPr>
                <w:rFonts w:ascii="Arial" w:hAnsi="Arial"/>
              </w:rPr>
            </w:pPr>
          </w:p>
        </w:tc>
      </w:tr>
      <w:tr w:rsidR="000A0ADF" w:rsidTr="000A0ADF">
        <w:trPr>
          <w:gridAfter w:val="2"/>
          <w:wAfter w:w="425" w:type="dxa"/>
        </w:trPr>
        <w:tc>
          <w:tcPr>
            <w:tcW w:w="2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0A0ADF" w:rsidRDefault="000A0ADF" w:rsidP="00B82731">
            <w:pPr>
              <w:rPr>
                <w:rFonts w:ascii="Arial" w:hAnsi="Arial"/>
              </w:rPr>
            </w:pPr>
          </w:p>
        </w:tc>
        <w:tc>
          <w:tcPr>
            <w:tcW w:w="3260" w:type="dxa"/>
            <w:gridSpan w:val="4"/>
            <w:tcBorders>
              <w:top w:val="single" w:sz="12" w:space="0" w:color="auto"/>
              <w:bottom w:val="single" w:sz="12" w:space="0" w:color="auto"/>
              <w:right w:val="nil"/>
            </w:tcBorders>
          </w:tcPr>
          <w:p w:rsidR="000A0ADF" w:rsidRDefault="000A0ADF" w:rsidP="00B82731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Name</w:t>
            </w:r>
          </w:p>
          <w:p w:rsidR="000A0ADF" w:rsidRDefault="000A0ADF" w:rsidP="00B82731">
            <w:pPr>
              <w:rPr>
                <w:rFonts w:ascii="Arial" w:hAnsi="Arial"/>
                <w:sz w:val="16"/>
              </w:rPr>
            </w:pPr>
          </w:p>
          <w:p w:rsidR="000A0ADF" w:rsidRDefault="000A0ADF" w:rsidP="00B82731">
            <w:pPr>
              <w:rPr>
                <w:rFonts w:ascii="Arial" w:hAnsi="Arial"/>
                <w:sz w:val="16"/>
              </w:rPr>
            </w:pPr>
          </w:p>
        </w:tc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A0ADF" w:rsidRDefault="000A0ADF" w:rsidP="00B82731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Klasse</w:t>
            </w:r>
          </w:p>
        </w:tc>
        <w:tc>
          <w:tcPr>
            <w:tcW w:w="198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0A0ADF" w:rsidRDefault="000A0ADF" w:rsidP="00B82731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Datum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A0ADF" w:rsidRDefault="000A0ADF" w:rsidP="00B82731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Fach</w:t>
            </w:r>
          </w:p>
          <w:p w:rsidR="000A0ADF" w:rsidRPr="000A0ADF" w:rsidRDefault="000A0ADF" w:rsidP="00B82731">
            <w:pPr>
              <w:pStyle w:val="berschrift2"/>
              <w:rPr>
                <w:rFonts w:ascii="Arial" w:hAnsi="Arial" w:cs="Arial"/>
                <w:u w:val="none"/>
              </w:rPr>
            </w:pPr>
            <w:r w:rsidRPr="000A0ADF">
              <w:rPr>
                <w:rFonts w:ascii="Arial" w:hAnsi="Arial" w:cs="Arial"/>
                <w:u w:val="none"/>
              </w:rPr>
              <w:t>Soziales</w:t>
            </w:r>
          </w:p>
        </w:tc>
        <w:tc>
          <w:tcPr>
            <w:tcW w:w="992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0A0ADF" w:rsidRDefault="000A0ADF" w:rsidP="00B82731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Blatt-Nr.</w:t>
            </w:r>
          </w:p>
        </w:tc>
      </w:tr>
      <w:tr w:rsidR="000A0ADF" w:rsidTr="000A0ADF">
        <w:trPr>
          <w:gridAfter w:val="2"/>
          <w:wAfter w:w="425" w:type="dxa"/>
        </w:trPr>
        <w:tc>
          <w:tcPr>
            <w:tcW w:w="212" w:type="dxa"/>
            <w:tcBorders>
              <w:top w:val="nil"/>
              <w:left w:val="single" w:sz="12" w:space="0" w:color="auto"/>
            </w:tcBorders>
          </w:tcPr>
          <w:p w:rsidR="000A0ADF" w:rsidRDefault="000A0ADF" w:rsidP="00B82731">
            <w:pPr>
              <w:rPr>
                <w:rFonts w:ascii="Arial" w:hAnsi="Arial"/>
              </w:rPr>
            </w:pPr>
          </w:p>
        </w:tc>
        <w:tc>
          <w:tcPr>
            <w:tcW w:w="2835" w:type="dxa"/>
            <w:gridSpan w:val="3"/>
            <w:tcBorders>
              <w:top w:val="nil"/>
              <w:bottom w:val="nil"/>
              <w:right w:val="nil"/>
            </w:tcBorders>
          </w:tcPr>
          <w:p w:rsidR="000A0ADF" w:rsidRDefault="000A0ADF" w:rsidP="00B82731">
            <w:pPr>
              <w:rPr>
                <w:rFonts w:ascii="Arial" w:hAnsi="Arial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A0ADF" w:rsidRDefault="000A0ADF" w:rsidP="00B82731">
            <w:pPr>
              <w:rPr>
                <w:rFonts w:ascii="Arial" w:hAnsi="Arial"/>
              </w:rPr>
            </w:pPr>
          </w:p>
        </w:tc>
        <w:tc>
          <w:tcPr>
            <w:tcW w:w="421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A0ADF" w:rsidRDefault="000A0ADF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0A0ADF" w:rsidRDefault="000A0ADF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0A0ADF" w:rsidRDefault="000A0ADF" w:rsidP="00B82731">
            <w:pPr>
              <w:rPr>
                <w:rFonts w:ascii="Arial" w:hAnsi="Arial"/>
              </w:rPr>
            </w:pPr>
          </w:p>
        </w:tc>
      </w:tr>
      <w:tr w:rsidR="000A0ADF" w:rsidTr="000A0ADF">
        <w:trPr>
          <w:gridAfter w:val="2"/>
          <w:wAfter w:w="425" w:type="dxa"/>
          <w:cantSplit/>
        </w:trPr>
        <w:tc>
          <w:tcPr>
            <w:tcW w:w="354" w:type="dxa"/>
            <w:gridSpan w:val="2"/>
            <w:tcBorders>
              <w:left w:val="single" w:sz="12" w:space="0" w:color="auto"/>
              <w:right w:val="nil"/>
            </w:tcBorders>
          </w:tcPr>
          <w:p w:rsidR="000A0ADF" w:rsidRDefault="000A0ADF" w:rsidP="00B82731">
            <w:pPr>
              <w:rPr>
                <w:rFonts w:ascii="Arial" w:hAnsi="Arial"/>
              </w:rPr>
            </w:pPr>
          </w:p>
        </w:tc>
        <w:tc>
          <w:tcPr>
            <w:tcW w:w="861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0A0ADF" w:rsidRPr="000A0ADF" w:rsidRDefault="002B10E2" w:rsidP="00B82731">
            <w:pPr>
              <w:pStyle w:val="berschrift1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3552825</wp:posOffset>
                      </wp:positionH>
                      <wp:positionV relativeFrom="paragraph">
                        <wp:posOffset>68580</wp:posOffset>
                      </wp:positionV>
                      <wp:extent cx="1790700" cy="800100"/>
                      <wp:effectExtent l="9525" t="11430" r="9525" b="7620"/>
                      <wp:wrapNone/>
                      <wp:docPr id="193" name="Oval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0" cy="8001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A0ADF" w:rsidRPr="000A0ADF" w:rsidRDefault="000A0ADF" w:rsidP="000A0ADF">
                                  <w:pPr>
                                    <w:pStyle w:val="Textkrper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sz w:val="24"/>
                                    </w:rPr>
                                  </w:pPr>
                                  <w:r w:rsidRPr="000A0ADF">
                                    <w:rPr>
                                      <w:rFonts w:ascii="Comic Sans MS" w:hAnsi="Comic Sans MS"/>
                                      <w:b/>
                                      <w:sz w:val="24"/>
                                    </w:rPr>
                                    <w:t>Beweise dein Können!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" o:spid="_x0000_s1031" style="position:absolute;margin-left:279.75pt;margin-top:5.4pt;width:141pt;height:6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">
                      <v:textbox>
                        <w:txbxContent>
                          <w:p w:rsidR="000A0ADF" w:rsidRPr="000A0ADF" w:rsidRDefault="000A0ADF" w:rsidP="000A0ADF">
                            <w:pPr>
                              <w:pStyle w:val="Textkrper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0A0ADF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Beweise dein Können!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0A0ADF" w:rsidRPr="000A0ADF">
              <w:rPr>
                <w:rFonts w:ascii="Arial" w:hAnsi="Arial" w:cs="Arial"/>
                <w:bCs w:val="0"/>
                <w:bdr w:val="single" w:sz="4" w:space="0" w:color="auto"/>
              </w:rPr>
              <w:t>Dein Thema:</w:t>
            </w:r>
            <w:r w:rsidR="000A0ADF" w:rsidRPr="000A0ADF">
              <w:rPr>
                <w:rFonts w:ascii="Arial" w:hAnsi="Arial" w:cs="Arial"/>
                <w:bCs w:val="0"/>
              </w:rPr>
              <w:t xml:space="preserve">   </w:t>
            </w:r>
            <w:r w:rsidR="000A0ADF" w:rsidRPr="000A0ADF">
              <w:rPr>
                <w:rFonts w:ascii="Arial" w:hAnsi="Arial" w:cs="Arial"/>
              </w:rPr>
              <w:t xml:space="preserve">Muffins mit Äpfeln </w:t>
            </w:r>
          </w:p>
          <w:p w:rsidR="000A0ADF" w:rsidRDefault="000A0ADF" w:rsidP="00B82731"/>
          <w:p w:rsidR="000A0ADF" w:rsidRPr="008F6C0A" w:rsidRDefault="000A0ADF" w:rsidP="00B82731"/>
          <w:p w:rsidR="000A0ADF" w:rsidRDefault="000A0ADF" w:rsidP="00B82731"/>
          <w:p w:rsidR="000A0ADF" w:rsidRDefault="000A0ADF" w:rsidP="00B82731">
            <w:pPr>
              <w:numPr>
                <w:ilvl w:val="0"/>
                <w:numId w:val="2"/>
              </w:num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Du sollst </w:t>
            </w:r>
            <w:r>
              <w:rPr>
                <w:rFonts w:ascii="Arial" w:hAnsi="Arial"/>
                <w:b/>
              </w:rPr>
              <w:t xml:space="preserve">Muffins mit Äpfeln </w:t>
            </w:r>
            <w:r>
              <w:rPr>
                <w:rFonts w:ascii="Arial" w:hAnsi="Arial"/>
              </w:rPr>
              <w:t xml:space="preserve"> zubereiten:</w:t>
            </w:r>
          </w:p>
          <w:p w:rsidR="000A0ADF" w:rsidRDefault="000A0ADF" w:rsidP="00B82731">
            <w:pPr>
              <w:spacing w:line="360" w:lineRule="auto"/>
              <w:ind w:left="720"/>
              <w:rPr>
                <w:rFonts w:ascii="Arial" w:hAnsi="Arial"/>
              </w:rPr>
            </w:pPr>
          </w:p>
          <w:p w:rsidR="000A0ADF" w:rsidRDefault="000A0ADF" w:rsidP="00B82731">
            <w:pPr>
              <w:numPr>
                <w:ilvl w:val="0"/>
                <w:numId w:val="3"/>
              </w:numPr>
              <w:spacing w:line="360" w:lineRule="auto"/>
              <w:rPr>
                <w:rFonts w:ascii="Arial" w:hAnsi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221615</wp:posOffset>
                  </wp:positionV>
                  <wp:extent cx="922655" cy="852170"/>
                  <wp:effectExtent l="19050" t="0" r="0" b="0"/>
                  <wp:wrapNone/>
                  <wp:docPr id="22" name="Bild 4" descr="http://www.das-tee-magazin.de/wp-content/uploads/2012/08/Apf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" descr="http://www.das-tee-magazin.de/wp-content/uploads/2012/08/Apf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655" cy="852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</w:rPr>
              <w:t xml:space="preserve">Folgende </w:t>
            </w:r>
            <w:r w:rsidRPr="008F6C0A">
              <w:rPr>
                <w:rFonts w:ascii="Arial" w:hAnsi="Arial"/>
                <w:b/>
              </w:rPr>
              <w:t>Zutaten</w:t>
            </w:r>
            <w:r>
              <w:rPr>
                <w:rFonts w:ascii="Arial" w:hAnsi="Arial"/>
              </w:rPr>
              <w:t xml:space="preserve"> stehen bereit:</w:t>
            </w:r>
            <w:r>
              <w:rPr>
                <w:noProof/>
              </w:rPr>
              <w:t xml:space="preserve"> </w:t>
            </w:r>
          </w:p>
          <w:p w:rsidR="000A0ADF" w:rsidRDefault="000A0ADF" w:rsidP="00B82731">
            <w:pPr>
              <w:spacing w:line="360" w:lineRule="auto"/>
              <w:ind w:left="1440"/>
              <w:rPr>
                <w:rFonts w:ascii="Arial" w:hAnsi="Arial"/>
              </w:rPr>
            </w:pPr>
          </w:p>
          <w:p w:rsidR="000A0ADF" w:rsidRPr="00FF63C4" w:rsidRDefault="000A0ADF" w:rsidP="00B82731">
            <w:pPr>
              <w:spacing w:line="360" w:lineRule="auto"/>
              <w:ind w:left="1440"/>
              <w:rPr>
                <w:rFonts w:ascii="Arial" w:hAnsi="Arial"/>
                <w:b/>
              </w:rPr>
            </w:pPr>
            <w:r w:rsidRPr="00FF63C4">
              <w:rPr>
                <w:rFonts w:ascii="Arial" w:hAnsi="Arial"/>
                <w:b/>
              </w:rPr>
              <w:t xml:space="preserve"> </w:t>
            </w:r>
            <w:r>
              <w:rPr>
                <w:rFonts w:ascii="Arial" w:hAnsi="Arial"/>
                <w:b/>
              </w:rPr>
              <w:t xml:space="preserve">      </w:t>
            </w:r>
            <w:r w:rsidRPr="00FF63C4">
              <w:rPr>
                <w:rFonts w:ascii="Arial" w:hAnsi="Arial"/>
                <w:b/>
              </w:rPr>
              <w:t>1 – 2 Äpfel</w:t>
            </w:r>
          </w:p>
          <w:p w:rsidR="000A0ADF" w:rsidRDefault="000A0ADF" w:rsidP="00B82731">
            <w:pPr>
              <w:spacing w:line="360" w:lineRule="auto"/>
              <w:ind w:left="1440"/>
              <w:rPr>
                <w:rFonts w:ascii="Arial" w:hAnsi="Arial"/>
              </w:rPr>
            </w:pPr>
          </w:p>
          <w:p w:rsidR="000A0ADF" w:rsidRPr="00FF63C4" w:rsidRDefault="002B10E2" w:rsidP="00B82731">
            <w:pPr>
              <w:numPr>
                <w:ilvl w:val="0"/>
                <w:numId w:val="3"/>
              </w:numPr>
              <w:spacing w:line="360" w:lineRule="auto"/>
              <w:rPr>
                <w:rFonts w:ascii="Arial" w:hAnsi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388620</wp:posOffset>
                      </wp:positionV>
                      <wp:extent cx="5273040" cy="4882515"/>
                      <wp:effectExtent l="3810" t="0" r="0" b="0"/>
                      <wp:wrapTopAndBottom/>
                      <wp:docPr id="192" name="Text Box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73040" cy="4882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A0ADF" w:rsidRDefault="000A0ADF" w:rsidP="000A0ADF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tbl>
                                  <w:tblPr>
                                    <w:tblW w:w="0" w:type="auto"/>
                                    <w:tblInd w:w="70" w:type="dxa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ayout w:type="fixed"/>
                                    <w:tblCellMar>
                                      <w:left w:w="70" w:type="dxa"/>
                                      <w:right w:w="70" w:type="dxa"/>
                                    </w:tblCellMar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1418"/>
                                    <w:gridCol w:w="10"/>
                                    <w:gridCol w:w="1833"/>
                                    <w:gridCol w:w="15"/>
                                    <w:gridCol w:w="4185"/>
                                  </w:tblGrid>
                                  <w:tr w:rsidR="000A0ADF">
                                    <w:tc>
                                      <w:tcPr>
                                        <w:tcW w:w="1428" w:type="dxa"/>
                                        <w:gridSpan w:val="2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  <w:p w:rsidR="000A0ADF" w:rsidRDefault="000A0ADF">
                                        <w:pPr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</w:rPr>
                                          <w:t>Menge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848" w:type="dxa"/>
                                        <w:gridSpan w:val="2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  <w:p w:rsidR="000A0ADF" w:rsidRDefault="000A0ADF">
                                        <w:pPr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</w:rPr>
                                          <w:t>Zutaten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185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  <w:p w:rsidR="000A0ADF" w:rsidRDefault="000A0ADF">
                                        <w:pPr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</w:rPr>
                                          <w:t>Zubereitung</w:t>
                                        </w:r>
                                      </w:p>
                                    </w:tc>
                                  </w:tr>
                                  <w:tr w:rsidR="000A0ADF">
                                    <w:trPr>
                                      <w:cantSplit/>
                                      <w:trHeight w:val="2285"/>
                                    </w:trPr>
                                    <w:tc>
                                      <w:tcPr>
                                        <w:tcW w:w="1428" w:type="dxa"/>
                                        <w:gridSpan w:val="2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dashed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  <w:p w:rsidR="000A0ADF" w:rsidRPr="000A0ADF" w:rsidRDefault="000A0ADF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lang w:val="en-US"/>
                                          </w:rPr>
                                        </w:pPr>
                                      </w:p>
                                      <w:p w:rsidR="000A0ADF" w:rsidRPr="000A0ADF" w:rsidRDefault="000A0ADF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lang w:val="en-US"/>
                                          </w:rPr>
                                        </w:pPr>
                                        <w:r w:rsidRPr="000A0ADF">
                                          <w:rPr>
                                            <w:rFonts w:ascii="Arial" w:hAnsi="Arial" w:cs="Arial"/>
                                            <w:lang w:val="en-US"/>
                                          </w:rPr>
                                          <w:t>150 g</w:t>
                                        </w:r>
                                      </w:p>
                                      <w:p w:rsidR="000A0ADF" w:rsidRPr="000A0ADF" w:rsidRDefault="000A0ADF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lang w:val="en-US"/>
                                          </w:rPr>
                                        </w:pPr>
                                        <w:r w:rsidRPr="000A0ADF">
                                          <w:rPr>
                                            <w:rFonts w:ascii="Arial" w:hAnsi="Arial" w:cs="Arial"/>
                                            <w:lang w:val="en-US"/>
                                          </w:rPr>
                                          <w:t>1 TL</w:t>
                                        </w:r>
                                      </w:p>
                                      <w:p w:rsidR="000A0ADF" w:rsidRPr="000A0ADF" w:rsidRDefault="000A0ADF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lang w:val="en-US"/>
                                          </w:rPr>
                                        </w:pPr>
                                        <w:r w:rsidRPr="000A0ADF">
                                          <w:rPr>
                                            <w:rFonts w:ascii="Arial" w:hAnsi="Arial" w:cs="Arial"/>
                                            <w:lang w:val="en-US"/>
                                          </w:rPr>
                                          <w:t>100 g</w:t>
                                        </w:r>
                                      </w:p>
                                      <w:p w:rsidR="000A0ADF" w:rsidRPr="000A0ADF" w:rsidRDefault="000A0ADF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lang w:val="en-US"/>
                                          </w:rPr>
                                        </w:pPr>
                                        <w:r w:rsidRPr="000A0ADF">
                                          <w:rPr>
                                            <w:rFonts w:ascii="Arial" w:hAnsi="Arial" w:cs="Arial"/>
                                            <w:lang w:val="en-US"/>
                                          </w:rPr>
                                          <w:t>100 g</w:t>
                                        </w:r>
                                      </w:p>
                                      <w:p w:rsidR="000A0ADF" w:rsidRDefault="000A0ADF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lang w:val="fr-FR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lang w:val="fr-FR"/>
                                          </w:rPr>
                                          <w:t>1 P.</w:t>
                                        </w:r>
                                      </w:p>
                                      <w:p w:rsidR="000A0ADF" w:rsidRDefault="000A0ADF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lang w:val="fr-FR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lang w:val="fr-FR"/>
                                          </w:rPr>
                                          <w:t>½ TL</w:t>
                                        </w:r>
                                      </w:p>
                                      <w:p w:rsidR="000A0ADF" w:rsidRDefault="000A0ADF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lang w:val="fr-FR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lang w:val="fr-FR"/>
                                          </w:rPr>
                                          <w:t>1 Pr.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848" w:type="dxa"/>
                                        <w:gridSpan w:val="2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dashed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  <w:p w:rsidR="000A0ADF" w:rsidRPr="000A0ADF" w:rsidRDefault="000A0ADF">
                                        <w:pPr>
                                          <w:rPr>
                                            <w:rFonts w:ascii="Arial" w:hAnsi="Arial" w:cs="Arial"/>
                                            <w:lang w:val="en-US"/>
                                          </w:rPr>
                                        </w:pPr>
                                      </w:p>
                                      <w:p w:rsidR="000A0ADF" w:rsidRDefault="000A0ADF">
                                        <w:pPr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</w:rPr>
                                          <w:t>Mehl</w:t>
                                        </w:r>
                                      </w:p>
                                      <w:p w:rsidR="000A0ADF" w:rsidRDefault="000A0ADF">
                                        <w:pPr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</w:rPr>
                                          <w:t>Backpulver</w:t>
                                        </w:r>
                                      </w:p>
                                      <w:p w:rsidR="000A0ADF" w:rsidRDefault="000A0ADF">
                                        <w:pPr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</w:rPr>
                                          <w:t>Nüsse</w:t>
                                        </w:r>
                                      </w:p>
                                      <w:p w:rsidR="000A0ADF" w:rsidRDefault="000A0ADF">
                                        <w:pPr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</w:rPr>
                                          <w:t>Zucker</w:t>
                                        </w:r>
                                      </w:p>
                                      <w:p w:rsidR="000A0ADF" w:rsidRDefault="000A0ADF">
                                        <w:pPr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</w:rPr>
                                          <w:t>V – Zucker</w:t>
                                        </w:r>
                                      </w:p>
                                      <w:p w:rsidR="000A0ADF" w:rsidRDefault="000A0ADF">
                                        <w:pPr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rFonts w:ascii="Arial" w:hAnsi="Arial" w:cs="Arial"/>
                                            <w:lang w:val="fr-FR"/>
                                          </w:rPr>
                                          <w:t>Zimt</w:t>
                                        </w:r>
                                        <w:proofErr w:type="spellEnd"/>
                                        <w:r>
                                          <w:rPr>
                                            <w:rFonts w:ascii="Arial" w:hAnsi="Arial" w:cs="Arial"/>
                                          </w:rPr>
                                          <w:t xml:space="preserve"> </w:t>
                                        </w:r>
                                      </w:p>
                                      <w:p w:rsidR="000A0ADF" w:rsidRDefault="000A0ADF">
                                        <w:pPr>
                                          <w:rPr>
                                            <w:rFonts w:ascii="Arial" w:hAnsi="Arial" w:cs="Arial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</w:rPr>
                                          <w:t>Salz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185" w:type="dxa"/>
                                        <w:vMerge w:val="restart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  <w:p w:rsidR="000A0ADF" w:rsidRDefault="000A0ADF">
                                        <w:pPr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</w:rPr>
                                        </w:pPr>
                                      </w:p>
                                      <w:p w:rsidR="000A0ADF" w:rsidRDefault="000A0ADF">
                                        <w:pPr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</w:p>
                                      <w:p w:rsidR="000A0ADF" w:rsidRDefault="000A0ADF">
                                        <w:pPr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</w:p>
                                      <w:p w:rsidR="000A0ADF" w:rsidRPr="00BC0B1B" w:rsidRDefault="000A0ADF">
                                        <w:pPr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</w:rPr>
                                          <w:t>mit der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</w:rPr>
                                          <w:t xml:space="preserve"> All – in – Methode 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</w:rPr>
                                          <w:t>zubereiten</w:t>
                                        </w:r>
                                      </w:p>
                                    </w:tc>
                                  </w:tr>
                                  <w:tr w:rsidR="000A0ADF">
                                    <w:trPr>
                                      <w:cantSplit/>
                                      <w:trHeight w:val="559"/>
                                    </w:trPr>
                                    <w:tc>
                                      <w:tcPr>
                                        <w:tcW w:w="1428" w:type="dxa"/>
                                        <w:gridSpan w:val="2"/>
                                        <w:tcBorders>
                                          <w:top w:val="dashed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  <w:p w:rsidR="000A0ADF" w:rsidRDefault="000A0ADF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</w:rPr>
                                          <w:t>150 g</w:t>
                                        </w:r>
                                      </w:p>
                                      <w:p w:rsidR="000A0ADF" w:rsidRDefault="000A0ADF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848" w:type="dxa"/>
                                        <w:gridSpan w:val="2"/>
                                        <w:tcBorders>
                                          <w:top w:val="dashed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  <w:p w:rsidR="000A0ADF" w:rsidRDefault="000A0ADF">
                                        <w:pPr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</w:rPr>
                                          <w:t>Butter</w:t>
                                        </w:r>
                                      </w:p>
                                      <w:p w:rsidR="000A0ADF" w:rsidRDefault="000A0ADF">
                                        <w:pPr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</w:rPr>
                                          <w:t>Eier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185" w:type="dxa"/>
                                        <w:vMerge/>
                                        <w:tcBorders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  <w:p w:rsidR="000A0ADF" w:rsidRDefault="000A0ADF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0A0ADF" w:rsidTr="00FF63C4">
                                    <w:trPr>
                                      <w:cantSplit/>
                                    </w:trPr>
                                    <w:tc>
                                      <w:tcPr>
                                        <w:tcW w:w="1418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  <w:p w:rsidR="000A0ADF" w:rsidRDefault="000A0ADF">
                                        <w:pPr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</w:p>
                                      <w:p w:rsidR="000A0ADF" w:rsidRDefault="000A0ADF" w:rsidP="00FF63C4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</w:rPr>
                                          <w:t>1 - 2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843" w:type="dxa"/>
                                        <w:gridSpan w:val="2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  <w:p w:rsidR="000A0ADF" w:rsidRDefault="000A0ADF">
                                        <w:pPr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</w:p>
                                      <w:p w:rsidR="000A0ADF" w:rsidRPr="00FF63C4" w:rsidRDefault="000A0ADF">
                                        <w:pPr>
                                          <w:rPr>
                                            <w:rFonts w:ascii="Arial" w:hAnsi="Arial" w:cs="Arial"/>
                                            <w:b/>
                                          </w:rPr>
                                        </w:pPr>
                                        <w:r w:rsidRPr="00FF63C4">
                                          <w:rPr>
                                            <w:rFonts w:ascii="Arial" w:hAnsi="Arial" w:cs="Arial"/>
                                            <w:b/>
                                          </w:rPr>
                                          <w:t>Äpfel</w:t>
                                        </w:r>
                                      </w:p>
                                      <w:p w:rsidR="000A0ADF" w:rsidRDefault="000A0ADF">
                                        <w:pPr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200" w:type="dxa"/>
                                        <w:gridSpan w:val="2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  <w:p w:rsidR="000A0ADF" w:rsidRDefault="000A0ADF">
                                        <w:pPr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</w:p>
                                      <w:p w:rsidR="000A0ADF" w:rsidRDefault="000A0ADF">
                                        <w:pPr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</w:rPr>
                                          <w:t>…………………………………………..</w:t>
                                        </w:r>
                                      </w:p>
                                      <w:p w:rsidR="000A0ADF" w:rsidRDefault="000A0ADF">
                                        <w:pPr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</w:rPr>
                                          <w:t>………………………………………….</w:t>
                                        </w:r>
                                      </w:p>
                                      <w:p w:rsidR="000A0ADF" w:rsidRDefault="000A0ADF">
                                        <w:pPr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0A0ADF">
                                    <w:trPr>
                                      <w:cantSplit/>
                                    </w:trPr>
                                    <w:tc>
                                      <w:tcPr>
                                        <w:tcW w:w="7461" w:type="dxa"/>
                                        <w:gridSpan w:val="5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  <w:p w:rsidR="000A0ADF" w:rsidRDefault="000A0ADF">
                                        <w:pPr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</w:p>
                                      <w:p w:rsidR="000A0ADF" w:rsidRDefault="000A0ADF" w:rsidP="000A0ADF">
                                        <w:pPr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</w:rPr>
                                          <w:t xml:space="preserve">Teig mit 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</w:rPr>
                                          <w:t>2 EL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</w:rPr>
                                          <w:t xml:space="preserve"> in Papierbackförmchen füllen</w:t>
                                        </w:r>
                                      </w:p>
                                      <w:p w:rsidR="000A0ADF" w:rsidRDefault="000A0ADF">
                                        <w:pPr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</w:p>
                                      <w:p w:rsidR="000A0ADF" w:rsidRDefault="000A0ADF" w:rsidP="000A0ADF">
                                        <w:pPr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</w:rPr>
                                          <w:t>Muffins backen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</w:rPr>
                                          <w:t>:</w:t>
                                        </w:r>
                                      </w:p>
                                      <w:p w:rsidR="000A0ADF" w:rsidRDefault="000A0ADF">
                                        <w:pPr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</w:p>
                                      <w:p w:rsidR="000A0ADF" w:rsidRDefault="000A0ADF">
                                        <w:pPr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</w:rPr>
                                          <w:t xml:space="preserve">     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u w:val="single"/>
                                          </w:rPr>
                                          <w:t>Funktion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</w:rPr>
                                          <w:t xml:space="preserve">:             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</w:rPr>
                                          <w:t>O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</w:rPr>
                                          <w:t>ber/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</w:rPr>
                                          <w:t>U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</w:rPr>
                                          <w:t xml:space="preserve">nterhitze   </w:t>
                                        </w:r>
                                      </w:p>
                                      <w:p w:rsidR="000A0ADF" w:rsidRDefault="000A0ADF">
                                        <w:pPr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</w:rPr>
                                          <w:t xml:space="preserve">     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u w:val="single"/>
                                          </w:rPr>
                                          <w:t>Einschubhöhe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</w:rPr>
                                          <w:t>:           3</w:t>
                                        </w:r>
                                      </w:p>
                                      <w:p w:rsidR="000A0ADF" w:rsidRDefault="000A0ADF">
                                        <w:pPr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</w:rPr>
                                          <w:t xml:space="preserve">     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u w:val="single"/>
                                          </w:rPr>
                                          <w:t>Temperatur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</w:rPr>
                                          <w:t xml:space="preserve">:           180 °C    </w:t>
                                        </w:r>
                                      </w:p>
                                      <w:p w:rsidR="000A0ADF" w:rsidRDefault="000A0ADF">
                                        <w:pPr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</w:rPr>
                                          <w:t xml:space="preserve">     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u w:val="single"/>
                                          </w:rPr>
                                          <w:t>Backzeit: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</w:rPr>
                                          <w:t xml:space="preserve">              15 –20 Min.</w:t>
                                        </w:r>
                                      </w:p>
                                      <w:p w:rsidR="000A0ADF" w:rsidRDefault="000A0ADF">
                                        <w:pPr>
                                          <w:rPr>
                                            <w:rFonts w:ascii="Arial" w:hAnsi="Arial" w:cs="Arial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0A0ADF" w:rsidRDefault="000A0ADF" w:rsidP="000A0ADF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" o:spid="_x0000_s1032" type="#_x0000_t202" style="position:absolute;left:0;text-align:left;margin-left:5.55pt;margin-top:30.6pt;width:415.2pt;height:384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" stroked="f">
                      <v:textbox>
                        <w:txbxContent>
                          <w:p w:rsidR="000A0ADF" w:rsidRDefault="000A0ADF" w:rsidP="000A0AD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70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418"/>
                              <w:gridCol w:w="10"/>
                              <w:gridCol w:w="1833"/>
                              <w:gridCol w:w="15"/>
                              <w:gridCol w:w="4185"/>
                            </w:tblGrid>
                            <w:tr w:rsidR="000A0ADF">
                              <w:tc>
                                <w:tcPr>
                                  <w:tcW w:w="1428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0A0ADF" w:rsidRDefault="000A0ADF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Menge</w:t>
                                  </w:r>
                                </w:p>
                              </w:tc>
                              <w:tc>
                                <w:tcPr>
                                  <w:tcW w:w="1848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0A0ADF" w:rsidRDefault="000A0ADF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Zutaten</w:t>
                                  </w:r>
                                </w:p>
                              </w:tc>
                              <w:tc>
                                <w:tcPr>
                                  <w:tcW w:w="41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0A0ADF" w:rsidRDefault="000A0ADF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Zubereitung</w:t>
                                  </w:r>
                                </w:p>
                              </w:tc>
                            </w:tr>
                            <w:tr w:rsidR="000A0ADF">
                              <w:trPr>
                                <w:cantSplit/>
                                <w:trHeight w:val="2285"/>
                              </w:trPr>
                              <w:tc>
                                <w:tcPr>
                                  <w:tcW w:w="1428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dashed" w:sz="4" w:space="0" w:color="auto"/>
                                    <w:right w:val="single" w:sz="4" w:space="0" w:color="auto"/>
                                  </w:tcBorders>
                                </w:tcPr>
                                <w:p w:rsidR="000A0ADF" w:rsidRPr="000A0ADF" w:rsidRDefault="000A0AD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</w:pPr>
                                </w:p>
                                <w:p w:rsidR="000A0ADF" w:rsidRPr="000A0ADF" w:rsidRDefault="000A0AD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</w:pPr>
                                  <w:r w:rsidRPr="000A0ADF"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  <w:t>150 g</w:t>
                                  </w:r>
                                </w:p>
                                <w:p w:rsidR="000A0ADF" w:rsidRPr="000A0ADF" w:rsidRDefault="000A0AD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</w:pPr>
                                  <w:r w:rsidRPr="000A0ADF"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  <w:t>1 TL</w:t>
                                  </w:r>
                                </w:p>
                                <w:p w:rsidR="000A0ADF" w:rsidRPr="000A0ADF" w:rsidRDefault="000A0AD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</w:pPr>
                                  <w:r w:rsidRPr="000A0ADF"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  <w:t>100 g</w:t>
                                  </w:r>
                                </w:p>
                                <w:p w:rsidR="000A0ADF" w:rsidRPr="000A0ADF" w:rsidRDefault="000A0AD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</w:pPr>
                                  <w:r w:rsidRPr="000A0ADF"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  <w:t>100 g</w:t>
                                  </w:r>
                                </w:p>
                                <w:p w:rsidR="000A0ADF" w:rsidRDefault="000A0AD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lang w:val="fr-FR"/>
                                    </w:rPr>
                                    <w:t>1 P.</w:t>
                                  </w:r>
                                </w:p>
                                <w:p w:rsidR="000A0ADF" w:rsidRDefault="000A0AD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lang w:val="fr-FR"/>
                                    </w:rPr>
                                    <w:t>½ TL</w:t>
                                  </w:r>
                                </w:p>
                                <w:p w:rsidR="000A0ADF" w:rsidRDefault="000A0AD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lang w:val="fr-FR"/>
                                    </w:rPr>
                                    <w:t>1 Pr.</w:t>
                                  </w:r>
                                </w:p>
                              </w:tc>
                              <w:tc>
                                <w:tcPr>
                                  <w:tcW w:w="1848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dashed" w:sz="4" w:space="0" w:color="auto"/>
                                    <w:right w:val="single" w:sz="4" w:space="0" w:color="auto"/>
                                  </w:tcBorders>
                                </w:tcPr>
                                <w:p w:rsidR="000A0ADF" w:rsidRPr="000A0ADF" w:rsidRDefault="000A0ADF">
                                  <w:pPr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</w:pPr>
                                </w:p>
                                <w:p w:rsidR="000A0ADF" w:rsidRDefault="000A0ADF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Mehl</w:t>
                                  </w:r>
                                </w:p>
                                <w:p w:rsidR="000A0ADF" w:rsidRDefault="000A0ADF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Backpulver</w:t>
                                  </w:r>
                                </w:p>
                                <w:p w:rsidR="000A0ADF" w:rsidRDefault="000A0ADF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Nüsse</w:t>
                                  </w:r>
                                </w:p>
                                <w:p w:rsidR="000A0ADF" w:rsidRDefault="000A0ADF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Zucker</w:t>
                                  </w:r>
                                </w:p>
                                <w:p w:rsidR="000A0ADF" w:rsidRDefault="000A0ADF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V – Zucker</w:t>
                                  </w:r>
                                </w:p>
                                <w:p w:rsidR="000A0ADF" w:rsidRDefault="000A0ADF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lang w:val="fr-FR"/>
                                    </w:rPr>
                                    <w:t>Zimt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 </w:t>
                                  </w:r>
                                </w:p>
                                <w:p w:rsidR="000A0ADF" w:rsidRDefault="000A0ADF">
                                  <w:pPr>
                                    <w:rPr>
                                      <w:rFonts w:ascii="Arial" w:hAnsi="Arial" w:cs="Arial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Salz</w:t>
                                  </w:r>
                                </w:p>
                              </w:tc>
                              <w:tc>
                                <w:tcPr>
                                  <w:tcW w:w="4185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0A0ADF" w:rsidRDefault="000A0ADF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</w:p>
                                <w:p w:rsidR="000A0ADF" w:rsidRDefault="000A0ADF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:rsidR="000A0ADF" w:rsidRDefault="000A0ADF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:rsidR="000A0ADF" w:rsidRPr="00BC0B1B" w:rsidRDefault="000A0ADF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mit der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 xml:space="preserve"> All – in – Methode 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>zubereiten</w:t>
                                  </w:r>
                                </w:p>
                              </w:tc>
                            </w:tr>
                            <w:tr w:rsidR="000A0ADF">
                              <w:trPr>
                                <w:cantSplit/>
                                <w:trHeight w:val="559"/>
                              </w:trPr>
                              <w:tc>
                                <w:tcPr>
                                  <w:tcW w:w="1428" w:type="dxa"/>
                                  <w:gridSpan w:val="2"/>
                                  <w:tcBorders>
                                    <w:top w:val="dashed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0A0ADF" w:rsidRDefault="000A0AD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150 g</w:t>
                                  </w:r>
                                </w:p>
                                <w:p w:rsidR="000A0ADF" w:rsidRDefault="000A0AD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48" w:type="dxa"/>
                                  <w:gridSpan w:val="2"/>
                                  <w:tcBorders>
                                    <w:top w:val="dashed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0A0ADF" w:rsidRDefault="000A0ADF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Butter</w:t>
                                  </w:r>
                                </w:p>
                                <w:p w:rsidR="000A0ADF" w:rsidRDefault="000A0ADF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Eier</w:t>
                                  </w:r>
                                </w:p>
                              </w:tc>
                              <w:tc>
                                <w:tcPr>
                                  <w:tcW w:w="4185" w:type="dxa"/>
                                  <w:vMerge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0A0ADF" w:rsidRDefault="000A0AD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0A0ADF" w:rsidTr="00FF63C4">
                              <w:trPr>
                                <w:cantSplit/>
                              </w:trPr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0A0ADF" w:rsidRDefault="000A0ADF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:rsidR="000A0ADF" w:rsidRDefault="000A0ADF" w:rsidP="00FF63C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1 - 2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0A0ADF" w:rsidRDefault="000A0ADF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:rsidR="000A0ADF" w:rsidRPr="00FF63C4" w:rsidRDefault="000A0ADF">
                                  <w:pPr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FF63C4">
                                    <w:rPr>
                                      <w:rFonts w:ascii="Arial" w:hAnsi="Arial" w:cs="Arial"/>
                                      <w:b/>
                                    </w:rPr>
                                    <w:t>Äpfel</w:t>
                                  </w:r>
                                </w:p>
                                <w:p w:rsidR="000A0ADF" w:rsidRDefault="000A0ADF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00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0A0ADF" w:rsidRDefault="000A0ADF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:rsidR="000A0ADF" w:rsidRDefault="000A0ADF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…………………………………………..</w:t>
                                  </w:r>
                                </w:p>
                                <w:p w:rsidR="000A0ADF" w:rsidRDefault="000A0ADF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………………………………………….</w:t>
                                  </w:r>
                                </w:p>
                                <w:p w:rsidR="000A0ADF" w:rsidRDefault="000A0ADF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0A0ADF">
                              <w:trPr>
                                <w:cantSplit/>
                              </w:trPr>
                              <w:tc>
                                <w:tcPr>
                                  <w:tcW w:w="7461" w:type="dxa"/>
                                  <w:gridSpan w:val="5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0A0ADF" w:rsidRDefault="000A0ADF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:rsidR="000A0ADF" w:rsidRDefault="000A0ADF" w:rsidP="000A0ADF">
                                  <w:pPr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Teig mit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2 EL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 in Papierbackförmchen füllen</w:t>
                                  </w:r>
                                </w:p>
                                <w:p w:rsidR="000A0ADF" w:rsidRDefault="000A0ADF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:rsidR="000A0ADF" w:rsidRDefault="000A0ADF" w:rsidP="000A0ADF">
                                  <w:pPr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Muffins backen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>:</w:t>
                                  </w:r>
                                </w:p>
                                <w:p w:rsidR="000A0ADF" w:rsidRDefault="000A0ADF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:rsidR="000A0ADF" w:rsidRDefault="000A0ADF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Arial" w:hAnsi="Arial" w:cs="Arial"/>
                                      <w:u w:val="single"/>
                                    </w:rPr>
                                    <w:t>Funktion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:            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>ber/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nterhitze   </w:t>
                                  </w:r>
                                </w:p>
                                <w:p w:rsidR="000A0ADF" w:rsidRDefault="000A0ADF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Arial" w:hAnsi="Arial" w:cs="Arial"/>
                                      <w:u w:val="single"/>
                                    </w:rPr>
                                    <w:t>Einschubhöhe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>:           3</w:t>
                                  </w:r>
                                </w:p>
                                <w:p w:rsidR="000A0ADF" w:rsidRDefault="000A0ADF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Arial" w:hAnsi="Arial" w:cs="Arial"/>
                                      <w:u w:val="single"/>
                                    </w:rPr>
                                    <w:t>Temperatur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:           180 °C    </w:t>
                                  </w:r>
                                </w:p>
                                <w:p w:rsidR="000A0ADF" w:rsidRDefault="000A0ADF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Arial" w:hAnsi="Arial" w:cs="Arial"/>
                                      <w:u w:val="single"/>
                                    </w:rPr>
                                    <w:t>Backzeit: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              15 –20 Min.</w:t>
                                  </w:r>
                                </w:p>
                                <w:p w:rsidR="000A0ADF" w:rsidRDefault="000A0ADF">
                                  <w:pPr>
                                    <w:rPr>
                                      <w:rFonts w:ascii="Arial" w:hAnsi="Arial" w:cs="Arial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A0ADF" w:rsidRDefault="000A0ADF" w:rsidP="000A0AD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  <w:r w:rsidR="000A0ADF">
              <w:rPr>
                <w:noProof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3301365</wp:posOffset>
                  </wp:positionH>
                  <wp:positionV relativeFrom="paragraph">
                    <wp:posOffset>3524250</wp:posOffset>
                  </wp:positionV>
                  <wp:extent cx="1331595" cy="1331595"/>
                  <wp:effectExtent l="19050" t="0" r="1905" b="0"/>
                  <wp:wrapNone/>
                  <wp:docPr id="21" name="Bild 1" descr="http://backschwestern.de/wp-content/uploads/muffin_gruppe11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http://backschwestern.de/wp-content/uploads/muffin_gruppe11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595" cy="1331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A0ADF">
              <w:rPr>
                <w:rFonts w:ascii="Arial" w:hAnsi="Arial"/>
              </w:rPr>
              <w:t xml:space="preserve">Rezept für </w:t>
            </w:r>
            <w:r w:rsidR="000A0ADF">
              <w:rPr>
                <w:rFonts w:ascii="Arial" w:hAnsi="Arial"/>
                <w:b/>
              </w:rPr>
              <w:t>Muffins: Ergänze die Verarbeitung der Äpfel.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0A0ADF" w:rsidRDefault="000A0ADF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0A0ADF" w:rsidRDefault="000A0ADF" w:rsidP="00B82731">
            <w:pPr>
              <w:rPr>
                <w:rFonts w:ascii="Arial" w:hAnsi="Arial"/>
              </w:rPr>
            </w:pPr>
          </w:p>
        </w:tc>
      </w:tr>
      <w:tr w:rsidR="000A0ADF" w:rsidTr="000A0ADF">
        <w:trPr>
          <w:gridAfter w:val="2"/>
          <w:wAfter w:w="425" w:type="dxa"/>
        </w:trPr>
        <w:tc>
          <w:tcPr>
            <w:tcW w:w="354" w:type="dxa"/>
            <w:gridSpan w:val="2"/>
            <w:tcBorders>
              <w:left w:val="single" w:sz="12" w:space="0" w:color="auto"/>
              <w:right w:val="nil"/>
            </w:tcBorders>
          </w:tcPr>
          <w:p w:rsidR="000A0ADF" w:rsidRDefault="000A0ADF" w:rsidP="00B82731">
            <w:pPr>
              <w:rPr>
                <w:rFonts w:ascii="Arial" w:hAnsi="Arial"/>
              </w:rPr>
            </w:pPr>
          </w:p>
        </w:tc>
        <w:tc>
          <w:tcPr>
            <w:tcW w:w="8610" w:type="dxa"/>
            <w:gridSpan w:val="9"/>
            <w:vMerge w:val="restart"/>
            <w:tcBorders>
              <w:top w:val="nil"/>
              <w:left w:val="nil"/>
              <w:right w:val="nil"/>
            </w:tcBorders>
          </w:tcPr>
          <w:p w:rsidR="000A0ADF" w:rsidRDefault="000A0ADF" w:rsidP="00B82731">
            <w:pPr>
              <w:rPr>
                <w:rFonts w:ascii="Arial" w:hAnsi="Arial"/>
              </w:rPr>
            </w:pPr>
          </w:p>
          <w:p w:rsidR="000A0ADF" w:rsidRDefault="000A0ADF" w:rsidP="00B82731">
            <w:pPr>
              <w:rPr>
                <w:rFonts w:ascii="Arial" w:hAnsi="Arial"/>
              </w:rPr>
            </w:pPr>
          </w:p>
          <w:p w:rsidR="000A0ADF" w:rsidRDefault="000A0ADF" w:rsidP="00B82731">
            <w:pPr>
              <w:numPr>
                <w:ilvl w:val="0"/>
                <w:numId w:val="2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Erstelle am </w:t>
            </w:r>
            <w:r w:rsidRPr="00D84FC3">
              <w:rPr>
                <w:rFonts w:ascii="Arial" w:hAnsi="Arial"/>
                <w:b/>
              </w:rPr>
              <w:t>PC ein Merkblatt über die Herkunft der Muffins</w:t>
            </w:r>
            <w:r>
              <w:rPr>
                <w:rFonts w:ascii="Arial" w:hAnsi="Arial"/>
              </w:rPr>
              <w:t>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0A0ADF" w:rsidRDefault="000A0ADF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0A0ADF" w:rsidRDefault="000A0ADF" w:rsidP="00B82731">
            <w:pPr>
              <w:rPr>
                <w:rFonts w:ascii="Arial" w:hAnsi="Arial"/>
              </w:rPr>
            </w:pPr>
          </w:p>
        </w:tc>
      </w:tr>
      <w:tr w:rsidR="000A0ADF" w:rsidTr="000A0ADF">
        <w:trPr>
          <w:gridAfter w:val="2"/>
          <w:wAfter w:w="425" w:type="dxa"/>
          <w:cantSplit/>
        </w:trPr>
        <w:tc>
          <w:tcPr>
            <w:tcW w:w="354" w:type="dxa"/>
            <w:gridSpan w:val="2"/>
            <w:tcBorders>
              <w:left w:val="single" w:sz="12" w:space="0" w:color="auto"/>
              <w:right w:val="nil"/>
            </w:tcBorders>
          </w:tcPr>
          <w:p w:rsidR="000A0ADF" w:rsidRDefault="000A0ADF" w:rsidP="00B82731">
            <w:pPr>
              <w:rPr>
                <w:rFonts w:ascii="Arial" w:hAnsi="Arial"/>
              </w:rPr>
            </w:pPr>
          </w:p>
        </w:tc>
        <w:tc>
          <w:tcPr>
            <w:tcW w:w="8610" w:type="dxa"/>
            <w:gridSpan w:val="9"/>
            <w:vMerge/>
            <w:tcBorders>
              <w:left w:val="nil"/>
              <w:right w:val="nil"/>
            </w:tcBorders>
          </w:tcPr>
          <w:p w:rsidR="000A0ADF" w:rsidRDefault="000A0ADF" w:rsidP="00B82731">
            <w:pPr>
              <w:ind w:left="720"/>
              <w:jc w:val="both"/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0A0ADF" w:rsidRDefault="000A0ADF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0A0ADF" w:rsidRDefault="000A0ADF" w:rsidP="00B82731">
            <w:pPr>
              <w:rPr>
                <w:rFonts w:ascii="Arial" w:hAnsi="Arial"/>
              </w:rPr>
            </w:pPr>
          </w:p>
        </w:tc>
      </w:tr>
      <w:tr w:rsidR="000A0ADF" w:rsidTr="000A0ADF">
        <w:trPr>
          <w:gridAfter w:val="2"/>
          <w:wAfter w:w="425" w:type="dxa"/>
          <w:cantSplit/>
        </w:trPr>
        <w:tc>
          <w:tcPr>
            <w:tcW w:w="354" w:type="dxa"/>
            <w:gridSpan w:val="2"/>
            <w:tcBorders>
              <w:left w:val="single" w:sz="12" w:space="0" w:color="auto"/>
              <w:right w:val="nil"/>
            </w:tcBorders>
          </w:tcPr>
          <w:p w:rsidR="000A0ADF" w:rsidRDefault="000A0ADF" w:rsidP="00B82731">
            <w:pPr>
              <w:rPr>
                <w:rFonts w:ascii="Arial" w:hAnsi="Arial"/>
              </w:rPr>
            </w:pPr>
          </w:p>
        </w:tc>
        <w:tc>
          <w:tcPr>
            <w:tcW w:w="8610" w:type="dxa"/>
            <w:gridSpan w:val="9"/>
            <w:vMerge/>
            <w:tcBorders>
              <w:left w:val="nil"/>
              <w:right w:val="nil"/>
            </w:tcBorders>
          </w:tcPr>
          <w:p w:rsidR="000A0ADF" w:rsidRDefault="000A0ADF" w:rsidP="00B82731">
            <w:pPr>
              <w:jc w:val="both"/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0A0ADF" w:rsidRDefault="000A0ADF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0A0ADF" w:rsidRDefault="000A0ADF" w:rsidP="00B82731">
            <w:pPr>
              <w:rPr>
                <w:rFonts w:ascii="Arial" w:hAnsi="Arial"/>
              </w:rPr>
            </w:pPr>
          </w:p>
        </w:tc>
      </w:tr>
      <w:tr w:rsidR="000A0ADF" w:rsidTr="000A0ADF">
        <w:trPr>
          <w:gridAfter w:val="2"/>
          <w:wAfter w:w="425" w:type="dxa"/>
          <w:cantSplit/>
        </w:trPr>
        <w:tc>
          <w:tcPr>
            <w:tcW w:w="354" w:type="dxa"/>
            <w:gridSpan w:val="2"/>
            <w:tcBorders>
              <w:left w:val="single" w:sz="12" w:space="0" w:color="auto"/>
              <w:right w:val="nil"/>
            </w:tcBorders>
          </w:tcPr>
          <w:p w:rsidR="000A0ADF" w:rsidRDefault="000A0ADF" w:rsidP="00B82731">
            <w:pPr>
              <w:rPr>
                <w:rFonts w:ascii="Arial" w:hAnsi="Arial"/>
              </w:rPr>
            </w:pPr>
          </w:p>
        </w:tc>
        <w:tc>
          <w:tcPr>
            <w:tcW w:w="8610" w:type="dxa"/>
            <w:gridSpan w:val="9"/>
            <w:vMerge/>
            <w:tcBorders>
              <w:left w:val="nil"/>
              <w:right w:val="nil"/>
            </w:tcBorders>
          </w:tcPr>
          <w:p w:rsidR="000A0ADF" w:rsidRDefault="000A0ADF" w:rsidP="00B82731">
            <w:pPr>
              <w:jc w:val="both"/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0A0ADF" w:rsidRDefault="000A0ADF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0A0ADF" w:rsidRDefault="000A0ADF" w:rsidP="00B82731">
            <w:pPr>
              <w:rPr>
                <w:rFonts w:ascii="Arial" w:hAnsi="Arial"/>
              </w:rPr>
            </w:pPr>
          </w:p>
        </w:tc>
      </w:tr>
      <w:tr w:rsidR="000A0ADF" w:rsidTr="000A0ADF">
        <w:trPr>
          <w:gridAfter w:val="2"/>
          <w:wAfter w:w="425" w:type="dxa"/>
          <w:cantSplit/>
        </w:trPr>
        <w:tc>
          <w:tcPr>
            <w:tcW w:w="354" w:type="dxa"/>
            <w:gridSpan w:val="2"/>
            <w:tcBorders>
              <w:left w:val="single" w:sz="12" w:space="0" w:color="auto"/>
              <w:bottom w:val="nil"/>
              <w:right w:val="nil"/>
            </w:tcBorders>
          </w:tcPr>
          <w:p w:rsidR="000A0ADF" w:rsidRDefault="000A0ADF" w:rsidP="00B82731">
            <w:pPr>
              <w:rPr>
                <w:rFonts w:ascii="Arial" w:hAnsi="Arial"/>
              </w:rPr>
            </w:pPr>
          </w:p>
        </w:tc>
        <w:tc>
          <w:tcPr>
            <w:tcW w:w="8610" w:type="dxa"/>
            <w:gridSpan w:val="9"/>
            <w:vMerge/>
            <w:tcBorders>
              <w:left w:val="nil"/>
              <w:bottom w:val="nil"/>
              <w:right w:val="nil"/>
            </w:tcBorders>
          </w:tcPr>
          <w:p w:rsidR="000A0ADF" w:rsidRDefault="000A0ADF" w:rsidP="00B82731">
            <w:pPr>
              <w:jc w:val="both"/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0A0ADF" w:rsidRDefault="000A0ADF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0A0ADF" w:rsidRDefault="000A0ADF" w:rsidP="00B82731">
            <w:pPr>
              <w:rPr>
                <w:rFonts w:ascii="Arial" w:hAnsi="Arial"/>
              </w:rPr>
            </w:pPr>
          </w:p>
        </w:tc>
      </w:tr>
      <w:tr w:rsidR="000A0ADF" w:rsidTr="000A0ADF">
        <w:trPr>
          <w:gridAfter w:val="2"/>
          <w:wAfter w:w="425" w:type="dxa"/>
        </w:trPr>
        <w:tc>
          <w:tcPr>
            <w:tcW w:w="354" w:type="dxa"/>
            <w:gridSpan w:val="2"/>
            <w:tcBorders>
              <w:left w:val="single" w:sz="12" w:space="0" w:color="auto"/>
              <w:bottom w:val="single" w:sz="12" w:space="0" w:color="auto"/>
              <w:right w:val="nil"/>
            </w:tcBorders>
          </w:tcPr>
          <w:p w:rsidR="000A0ADF" w:rsidRDefault="000A0ADF" w:rsidP="00B82731">
            <w:pPr>
              <w:rPr>
                <w:rFonts w:ascii="Arial" w:hAnsi="Aria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0A0ADF" w:rsidRDefault="000A0ADF" w:rsidP="00B82731">
            <w:pPr>
              <w:rPr>
                <w:rFonts w:ascii="Arial" w:hAnsi="Arial"/>
              </w:rPr>
            </w:pP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0A0ADF" w:rsidRDefault="000A0ADF" w:rsidP="00B82731">
            <w:pPr>
              <w:rPr>
                <w:rFonts w:ascii="Arial" w:hAnsi="Arial"/>
              </w:rPr>
            </w:pPr>
          </w:p>
        </w:tc>
        <w:tc>
          <w:tcPr>
            <w:tcW w:w="4925" w:type="dxa"/>
            <w:gridSpan w:val="5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0A0ADF" w:rsidRDefault="000A0ADF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0A0ADF" w:rsidRDefault="000A0ADF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0A0ADF" w:rsidRDefault="000A0ADF" w:rsidP="00B82731">
            <w:pPr>
              <w:rPr>
                <w:rFonts w:ascii="Arial" w:hAnsi="Arial"/>
              </w:rPr>
            </w:pPr>
          </w:p>
        </w:tc>
      </w:tr>
    </w:tbl>
    <w:p w:rsidR="000A0ADF" w:rsidRDefault="000A0ADF" w:rsidP="000A0ADF"/>
    <w:p w:rsidR="00C2435B" w:rsidRDefault="00C2435B" w:rsidP="000A0ADF"/>
    <w:p w:rsidR="004307A6" w:rsidRDefault="004307A6" w:rsidP="004307A6"/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"/>
        <w:gridCol w:w="142"/>
        <w:gridCol w:w="1134"/>
        <w:gridCol w:w="1984"/>
        <w:gridCol w:w="567"/>
        <w:gridCol w:w="709"/>
        <w:gridCol w:w="1985"/>
        <w:gridCol w:w="992"/>
        <w:gridCol w:w="567"/>
        <w:gridCol w:w="672"/>
        <w:gridCol w:w="160"/>
        <w:gridCol w:w="302"/>
        <w:gridCol w:w="283"/>
      </w:tblGrid>
      <w:tr w:rsidR="00260A23" w:rsidTr="00B82731">
        <w:tc>
          <w:tcPr>
            <w:tcW w:w="2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260A23" w:rsidRDefault="00260A23" w:rsidP="00B82731">
            <w:pPr>
              <w:rPr>
                <w:rFonts w:ascii="Arial" w:hAnsi="Arial"/>
              </w:rPr>
            </w:pPr>
          </w:p>
        </w:tc>
        <w:tc>
          <w:tcPr>
            <w:tcW w:w="3260" w:type="dxa"/>
            <w:gridSpan w:val="3"/>
            <w:tcBorders>
              <w:top w:val="single" w:sz="12" w:space="0" w:color="auto"/>
              <w:bottom w:val="single" w:sz="12" w:space="0" w:color="auto"/>
              <w:right w:val="nil"/>
            </w:tcBorders>
          </w:tcPr>
          <w:p w:rsidR="00260A23" w:rsidRDefault="00260A23" w:rsidP="00B82731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Name</w:t>
            </w:r>
          </w:p>
          <w:p w:rsidR="00260A23" w:rsidRDefault="00260A23" w:rsidP="00B82731">
            <w:pPr>
              <w:rPr>
                <w:rFonts w:ascii="Arial" w:hAnsi="Arial"/>
                <w:sz w:val="16"/>
              </w:rPr>
            </w:pPr>
          </w:p>
          <w:p w:rsidR="00260A23" w:rsidRDefault="00260A23" w:rsidP="00B82731">
            <w:pPr>
              <w:rPr>
                <w:rFonts w:ascii="Arial" w:hAnsi="Arial"/>
                <w:sz w:val="16"/>
              </w:rPr>
            </w:pPr>
          </w:p>
        </w:tc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0A23" w:rsidRDefault="00260A23" w:rsidP="00B82731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Klasse</w:t>
            </w:r>
          </w:p>
        </w:tc>
        <w:tc>
          <w:tcPr>
            <w:tcW w:w="198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260A23" w:rsidRDefault="00260A23" w:rsidP="00B82731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Datum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0A23" w:rsidRDefault="00260A23" w:rsidP="00B82731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Fach</w:t>
            </w:r>
          </w:p>
          <w:p w:rsidR="00260A23" w:rsidRPr="00260A23" w:rsidRDefault="00260A23" w:rsidP="00B82731">
            <w:pPr>
              <w:pStyle w:val="berschrift2"/>
              <w:rPr>
                <w:rFonts w:ascii="Arial" w:hAnsi="Arial" w:cs="Arial"/>
                <w:u w:val="none"/>
              </w:rPr>
            </w:pPr>
            <w:r w:rsidRPr="00260A23">
              <w:rPr>
                <w:rFonts w:ascii="Arial" w:hAnsi="Arial" w:cs="Arial"/>
                <w:sz w:val="24"/>
                <w:u w:val="none"/>
              </w:rPr>
              <w:t>Soziales</w:t>
            </w:r>
          </w:p>
        </w:tc>
        <w:tc>
          <w:tcPr>
            <w:tcW w:w="1417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260A23" w:rsidRDefault="00260A23" w:rsidP="00B82731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Blatt-Nr.</w:t>
            </w:r>
          </w:p>
        </w:tc>
      </w:tr>
      <w:tr w:rsidR="00260A23" w:rsidTr="00B82731">
        <w:trPr>
          <w:cantSplit/>
        </w:trPr>
        <w:tc>
          <w:tcPr>
            <w:tcW w:w="212" w:type="dxa"/>
            <w:tcBorders>
              <w:top w:val="nil"/>
              <w:left w:val="single" w:sz="12" w:space="0" w:color="auto"/>
            </w:tcBorders>
          </w:tcPr>
          <w:p w:rsidR="00260A23" w:rsidRDefault="00260A23" w:rsidP="00B82731">
            <w:pPr>
              <w:rPr>
                <w:rFonts w:ascii="Arial" w:hAnsi="Arial"/>
              </w:rPr>
            </w:pPr>
          </w:p>
        </w:tc>
        <w:tc>
          <w:tcPr>
            <w:tcW w:w="8752" w:type="dxa"/>
            <w:gridSpan w:val="9"/>
            <w:tcBorders>
              <w:top w:val="nil"/>
              <w:bottom w:val="nil"/>
              <w:right w:val="nil"/>
            </w:tcBorders>
          </w:tcPr>
          <w:p w:rsidR="00260A23" w:rsidRDefault="00260A23" w:rsidP="00B82731">
            <w:pPr>
              <w:rPr>
                <w:rFonts w:ascii="Arial" w:hAnsi="Arial"/>
              </w:rPr>
            </w:pPr>
          </w:p>
          <w:p w:rsidR="00260A23" w:rsidRDefault="002B10E2" w:rsidP="00B82731">
            <w:pPr>
              <w:rPr>
                <w:rFonts w:ascii="Arial" w:hAnsi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4004310</wp:posOffset>
                      </wp:positionH>
                      <wp:positionV relativeFrom="paragraph">
                        <wp:posOffset>31115</wp:posOffset>
                      </wp:positionV>
                      <wp:extent cx="1790700" cy="800100"/>
                      <wp:effectExtent l="13335" t="12065" r="5715" b="6985"/>
                      <wp:wrapNone/>
                      <wp:docPr id="159" name="Oval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0" cy="8001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60A23" w:rsidRPr="00260A23" w:rsidRDefault="00260A23" w:rsidP="00260A23">
                                  <w:pPr>
                                    <w:pStyle w:val="Textkrper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</w:rPr>
                                  </w:pPr>
                                  <w:r w:rsidRPr="00260A23"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</w:rPr>
                                    <w:t>Beweise dein Können!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" o:spid="_x0000_s1033" style="position:absolute;margin-left:315.3pt;margin-top:2.45pt;width:141pt;height:6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">
                      <v:textbox>
                        <w:txbxContent>
                          <w:p w:rsidR="00260A23" w:rsidRPr="00260A23" w:rsidRDefault="00260A23" w:rsidP="00260A23">
                            <w:pPr>
                              <w:pStyle w:val="Textkrper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 w:rsidRPr="00260A23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Beweise dein Können!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260A23" w:rsidRPr="00260A23" w:rsidRDefault="00260A23" w:rsidP="00B82731">
            <w:pPr>
              <w:pStyle w:val="berschrift1"/>
              <w:rPr>
                <w:rFonts w:ascii="Arial" w:hAnsi="Arial" w:cs="Arial"/>
              </w:rPr>
            </w:pPr>
            <w:r w:rsidRPr="00260A23">
              <w:rPr>
                <w:rFonts w:ascii="Arial" w:hAnsi="Arial" w:cs="Arial"/>
                <w:bCs w:val="0"/>
                <w:bdr w:val="single" w:sz="4" w:space="0" w:color="auto"/>
              </w:rPr>
              <w:t>Dein Thema:</w:t>
            </w:r>
            <w:r w:rsidRPr="00260A23">
              <w:rPr>
                <w:rFonts w:ascii="Arial" w:hAnsi="Arial" w:cs="Arial"/>
                <w:bCs w:val="0"/>
              </w:rPr>
              <w:t xml:space="preserve"> </w:t>
            </w:r>
            <w:proofErr w:type="spellStart"/>
            <w:r w:rsidRPr="00260A23">
              <w:rPr>
                <w:rFonts w:ascii="Arial" w:hAnsi="Arial" w:cs="Arial"/>
              </w:rPr>
              <w:t>Pastagericht</w:t>
            </w:r>
            <w:proofErr w:type="spellEnd"/>
            <w:r w:rsidRPr="00260A23">
              <w:rPr>
                <w:rFonts w:ascii="Arial" w:hAnsi="Arial" w:cs="Arial"/>
              </w:rPr>
              <w:t xml:space="preserve"> mit Soße </w:t>
            </w:r>
          </w:p>
          <w:p w:rsidR="00260A23" w:rsidRDefault="00260A23" w:rsidP="00B82731"/>
          <w:p w:rsidR="00260A23" w:rsidRPr="008F6C0A" w:rsidRDefault="00260A23" w:rsidP="00B82731"/>
          <w:p w:rsidR="00260A23" w:rsidRDefault="00260A23" w:rsidP="00B82731"/>
          <w:p w:rsidR="00260A23" w:rsidRDefault="00260A23" w:rsidP="00260A23">
            <w:pPr>
              <w:numPr>
                <w:ilvl w:val="0"/>
                <w:numId w:val="2"/>
              </w:num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Du sollst ein </w:t>
            </w:r>
            <w:proofErr w:type="spellStart"/>
            <w:r>
              <w:rPr>
                <w:rFonts w:ascii="Arial" w:hAnsi="Arial"/>
                <w:b/>
              </w:rPr>
              <w:t>Pastagericht</w:t>
            </w:r>
            <w:proofErr w:type="spellEnd"/>
            <w:r>
              <w:rPr>
                <w:rFonts w:ascii="Arial" w:hAnsi="Arial"/>
                <w:b/>
              </w:rPr>
              <w:t xml:space="preserve"> mit Soße (Konfetti-Soße) </w:t>
            </w:r>
            <w:r>
              <w:rPr>
                <w:rFonts w:ascii="Arial" w:hAnsi="Arial"/>
              </w:rPr>
              <w:t xml:space="preserve"> zubereiten:</w:t>
            </w:r>
          </w:p>
          <w:p w:rsidR="00260A23" w:rsidRDefault="00260A23" w:rsidP="00B82731">
            <w:pPr>
              <w:spacing w:line="360" w:lineRule="auto"/>
              <w:ind w:left="720"/>
              <w:rPr>
                <w:rFonts w:ascii="Arial" w:hAnsi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3463290</wp:posOffset>
                  </wp:positionH>
                  <wp:positionV relativeFrom="paragraph">
                    <wp:posOffset>177800</wp:posOffset>
                  </wp:positionV>
                  <wp:extent cx="1958340" cy="1958340"/>
                  <wp:effectExtent l="19050" t="0" r="3810" b="0"/>
                  <wp:wrapNone/>
                  <wp:docPr id="27" name="Bild 27" descr="http://www.rezepte-guru.de/images/nudel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rezepte-guru.de/images/nudel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r:link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40" cy="1958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60A23" w:rsidRDefault="00260A23" w:rsidP="00260A23">
            <w:pPr>
              <w:numPr>
                <w:ilvl w:val="0"/>
                <w:numId w:val="3"/>
              </w:num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Folgende </w:t>
            </w:r>
            <w:r w:rsidRPr="008F6C0A">
              <w:rPr>
                <w:rFonts w:ascii="Arial" w:hAnsi="Arial"/>
                <w:b/>
              </w:rPr>
              <w:t>Zutaten</w:t>
            </w:r>
            <w:r>
              <w:rPr>
                <w:rFonts w:ascii="Arial" w:hAnsi="Arial"/>
              </w:rPr>
              <w:t xml:space="preserve"> stehen bereit:</w:t>
            </w:r>
          </w:p>
          <w:p w:rsidR="00260A23" w:rsidRDefault="00260A23" w:rsidP="00B82731">
            <w:pPr>
              <w:spacing w:line="360" w:lineRule="auto"/>
              <w:ind w:left="1440"/>
              <w:rPr>
                <w:rFonts w:ascii="Arial" w:hAnsi="Arial"/>
              </w:rPr>
            </w:pPr>
          </w:p>
          <w:p w:rsidR="00260A23" w:rsidRDefault="00260A23" w:rsidP="00B82731">
            <w:pPr>
              <w:spacing w:line="360" w:lineRule="auto"/>
              <w:ind w:left="1440"/>
              <w:rPr>
                <w:rFonts w:ascii="Arial" w:hAnsi="Arial"/>
              </w:rPr>
            </w:pPr>
            <w:r>
              <w:rPr>
                <w:rFonts w:ascii="Arial" w:hAnsi="Arial"/>
              </w:rPr>
              <w:t>250 g   Nudeln/Pasta</w:t>
            </w:r>
          </w:p>
          <w:p w:rsidR="00260A23" w:rsidRDefault="00260A23" w:rsidP="00B82731">
            <w:pPr>
              <w:spacing w:line="360" w:lineRule="auto"/>
              <w:ind w:left="144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           Soßenzutaten siehe Rezept</w:t>
            </w:r>
          </w:p>
          <w:p w:rsidR="00260A23" w:rsidRDefault="00260A23" w:rsidP="00B82731">
            <w:pPr>
              <w:spacing w:line="360" w:lineRule="auto"/>
              <w:ind w:left="1440"/>
              <w:rPr>
                <w:rFonts w:ascii="Arial" w:hAnsi="Arial"/>
              </w:rPr>
            </w:pPr>
            <w:r>
              <w:rPr>
                <w:rFonts w:ascii="Arial" w:hAnsi="Arial"/>
              </w:rPr>
              <w:t>50 g     Parmesan</w:t>
            </w:r>
          </w:p>
          <w:p w:rsidR="00260A23" w:rsidRDefault="00260A23" w:rsidP="00B82731">
            <w:pPr>
              <w:spacing w:line="360" w:lineRule="auto"/>
              <w:ind w:left="1440"/>
              <w:rPr>
                <w:rFonts w:ascii="Arial" w:hAnsi="Arial"/>
              </w:rPr>
            </w:pPr>
          </w:p>
          <w:p w:rsidR="00260A23" w:rsidRDefault="002B10E2" w:rsidP="00260A23">
            <w:pPr>
              <w:numPr>
                <w:ilvl w:val="0"/>
                <w:numId w:val="3"/>
              </w:num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236220</wp:posOffset>
                      </wp:positionV>
                      <wp:extent cx="5735955" cy="1551305"/>
                      <wp:effectExtent l="3810" t="0" r="3810" b="3175"/>
                      <wp:wrapNone/>
                      <wp:docPr id="158" name="Text Box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35955" cy="15513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60A23" w:rsidRDefault="00260A23" w:rsidP="00260A2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tbl>
                                  <w:tblPr>
                                    <w:tblW w:w="0" w:type="auto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242"/>
                                    <w:gridCol w:w="2268"/>
                                    <w:gridCol w:w="5245"/>
                                  </w:tblGrid>
                                  <w:tr w:rsidR="00260A23" w:rsidRPr="007856B8" w:rsidTr="00D34096">
                                    <w:tc>
                                      <w:tcPr>
                                        <w:tcW w:w="1242" w:type="dxa"/>
                                      </w:tcPr>
                                      <w:p w:rsidR="00260A23" w:rsidRPr="007856B8" w:rsidRDefault="00260A23">
                                        <w:pPr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  <w:r w:rsidRPr="007856B8">
                                          <w:rPr>
                                            <w:rFonts w:ascii="Arial" w:hAnsi="Arial" w:cs="Arial"/>
                                            <w:sz w:val="22"/>
                                            <w:szCs w:val="22"/>
                                          </w:rPr>
                                          <w:t>Menge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268" w:type="dxa"/>
                                      </w:tcPr>
                                      <w:p w:rsidR="00260A23" w:rsidRPr="007856B8" w:rsidRDefault="00260A23">
                                        <w:pPr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  <w:r w:rsidRPr="007856B8">
                                          <w:rPr>
                                            <w:rFonts w:ascii="Arial" w:hAnsi="Arial" w:cs="Arial"/>
                                            <w:sz w:val="22"/>
                                            <w:szCs w:val="22"/>
                                          </w:rPr>
                                          <w:t>Zutaten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45" w:type="dxa"/>
                                      </w:tcPr>
                                      <w:p w:rsidR="00260A23" w:rsidRPr="007856B8" w:rsidRDefault="00260A23">
                                        <w:pPr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  <w:r w:rsidRPr="007856B8">
                                          <w:rPr>
                                            <w:rFonts w:ascii="Arial" w:hAnsi="Arial" w:cs="Arial"/>
                                            <w:sz w:val="22"/>
                                            <w:szCs w:val="22"/>
                                          </w:rPr>
                                          <w:t>Zubereitung</w:t>
                                        </w:r>
                                      </w:p>
                                    </w:tc>
                                  </w:tr>
                                  <w:tr w:rsidR="00260A23" w:rsidRPr="007856B8" w:rsidTr="00D34096">
                                    <w:tc>
                                      <w:tcPr>
                                        <w:tcW w:w="1242" w:type="dxa"/>
                                        <w:tcBorders>
                                          <w:bottom w:val="nil"/>
                                        </w:tcBorders>
                                      </w:tcPr>
                                      <w:p w:rsidR="00260A23" w:rsidRPr="007856B8" w:rsidRDefault="00260A23" w:rsidP="007856B8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  <w:r w:rsidRPr="007856B8">
                                          <w:rPr>
                                            <w:rFonts w:ascii="Arial" w:hAnsi="Arial" w:cs="Arial"/>
                                            <w:sz w:val="22"/>
                                            <w:szCs w:val="22"/>
                                          </w:rPr>
                                          <w:t xml:space="preserve">je ¼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268" w:type="dxa"/>
                                        <w:tcBorders>
                                          <w:bottom w:val="nil"/>
                                        </w:tcBorders>
                                      </w:tcPr>
                                      <w:p w:rsidR="00260A23" w:rsidRPr="007856B8" w:rsidRDefault="00260A23">
                                        <w:pPr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  <w:proofErr w:type="spellStart"/>
                                        <w:r w:rsidRPr="007856B8">
                                          <w:rPr>
                                            <w:rFonts w:ascii="Arial" w:hAnsi="Arial" w:cs="Arial"/>
                                            <w:sz w:val="22"/>
                                            <w:szCs w:val="22"/>
                                          </w:rPr>
                                          <w:t>Paprika,rot</w:t>
                                        </w:r>
                                        <w:proofErr w:type="spellEnd"/>
                                        <w:r w:rsidRPr="007856B8">
                                          <w:rPr>
                                            <w:rFonts w:ascii="Arial" w:hAnsi="Arial" w:cs="Arial"/>
                                            <w:sz w:val="22"/>
                                            <w:szCs w:val="22"/>
                                          </w:rPr>
                                          <w:t xml:space="preserve"> u. gelb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45" w:type="dxa"/>
                                        <w:tcBorders>
                                          <w:bottom w:val="nil"/>
                                        </w:tcBorders>
                                      </w:tcPr>
                                      <w:p w:rsidR="00260A23" w:rsidRPr="007856B8" w:rsidRDefault="00260A23">
                                        <w:pPr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260A23" w:rsidRPr="007856B8" w:rsidTr="00D34096">
                                    <w:tc>
                                      <w:tcPr>
                                        <w:tcW w:w="1242" w:type="dxa"/>
                                        <w:tcBorders>
                                          <w:top w:val="nil"/>
                                          <w:bottom w:val="nil"/>
                                        </w:tcBorders>
                                      </w:tcPr>
                                      <w:p w:rsidR="00260A23" w:rsidRPr="007856B8" w:rsidRDefault="00260A23" w:rsidP="007856B8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  <w:r w:rsidRPr="007856B8">
                                          <w:rPr>
                                            <w:rFonts w:ascii="Arial" w:hAnsi="Arial" w:cs="Arial"/>
                                            <w:sz w:val="22"/>
                                            <w:szCs w:val="22"/>
                                          </w:rPr>
                                          <w:t>100 g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268" w:type="dxa"/>
                                        <w:tcBorders>
                                          <w:top w:val="nil"/>
                                          <w:bottom w:val="nil"/>
                                        </w:tcBorders>
                                      </w:tcPr>
                                      <w:p w:rsidR="00260A23" w:rsidRPr="007856B8" w:rsidRDefault="00260A23">
                                        <w:pPr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  <w:r w:rsidRPr="007856B8">
                                          <w:rPr>
                                            <w:rFonts w:ascii="Arial" w:hAnsi="Arial" w:cs="Arial"/>
                                            <w:sz w:val="22"/>
                                            <w:szCs w:val="22"/>
                                          </w:rPr>
                                          <w:t>Putenschinken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45" w:type="dxa"/>
                                        <w:tcBorders>
                                          <w:top w:val="nil"/>
                                          <w:bottom w:val="nil"/>
                                        </w:tcBorders>
                                      </w:tcPr>
                                      <w:p w:rsidR="00260A23" w:rsidRPr="007856B8" w:rsidRDefault="00260A23" w:rsidP="00260A23">
                                        <w:pPr>
                                          <w:numPr>
                                            <w:ilvl w:val="0"/>
                                            <w:numId w:val="5"/>
                                          </w:numPr>
                                          <w:ind w:left="357" w:firstLine="0"/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  <w:r w:rsidRPr="007856B8">
                                          <w:rPr>
                                            <w:rFonts w:ascii="Arial" w:hAnsi="Arial" w:cs="Arial"/>
                                            <w:sz w:val="22"/>
                                            <w:szCs w:val="22"/>
                                          </w:rPr>
                                          <w:t xml:space="preserve">In </w:t>
                                        </w:r>
                                        <w:r w:rsidRPr="007856B8">
                                          <w:rPr>
                                            <w:rFonts w:ascii="Arial" w:hAnsi="Arial" w:cs="Arial"/>
                                            <w:b/>
                                            <w:sz w:val="22"/>
                                            <w:szCs w:val="22"/>
                                          </w:rPr>
                                          <w:t>sehr kleine</w:t>
                                        </w:r>
                                        <w:r w:rsidRPr="007856B8">
                                          <w:rPr>
                                            <w:rFonts w:ascii="Arial" w:hAnsi="Arial" w:cs="Arial"/>
                                            <w:sz w:val="22"/>
                                            <w:szCs w:val="22"/>
                                          </w:rPr>
                                          <w:t xml:space="preserve"> Würfel= „Konfetti“ schneiden</w:t>
                                        </w:r>
                                      </w:p>
                                    </w:tc>
                                  </w:tr>
                                  <w:tr w:rsidR="00260A23" w:rsidRPr="007856B8" w:rsidTr="00D34096">
                                    <w:tc>
                                      <w:tcPr>
                                        <w:tcW w:w="1242" w:type="dxa"/>
                                        <w:tcBorders>
                                          <w:top w:val="nil"/>
                                        </w:tcBorders>
                                      </w:tcPr>
                                      <w:p w:rsidR="00260A23" w:rsidRPr="007856B8" w:rsidRDefault="00260A23" w:rsidP="007856B8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  <w:r w:rsidRPr="007856B8">
                                          <w:rPr>
                                            <w:rFonts w:ascii="Arial" w:hAnsi="Arial" w:cs="Arial"/>
                                            <w:sz w:val="22"/>
                                            <w:szCs w:val="22"/>
                                          </w:rPr>
                                          <w:t>4 EL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268" w:type="dxa"/>
                                        <w:tcBorders>
                                          <w:top w:val="nil"/>
                                        </w:tcBorders>
                                      </w:tcPr>
                                      <w:p w:rsidR="00260A23" w:rsidRPr="007856B8" w:rsidRDefault="00260A23">
                                        <w:pPr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  <w:r w:rsidRPr="007856B8">
                                          <w:rPr>
                                            <w:rFonts w:ascii="Arial" w:hAnsi="Arial" w:cs="Arial"/>
                                            <w:sz w:val="22"/>
                                            <w:szCs w:val="22"/>
                                          </w:rPr>
                                          <w:t xml:space="preserve">TK-Erbsen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45" w:type="dxa"/>
                                        <w:tcBorders>
                                          <w:top w:val="nil"/>
                                        </w:tcBorders>
                                      </w:tcPr>
                                      <w:p w:rsidR="00260A23" w:rsidRPr="007856B8" w:rsidRDefault="00260A23">
                                        <w:pPr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260A23" w:rsidRPr="007856B8" w:rsidTr="00D34096">
                                    <w:tc>
                                      <w:tcPr>
                                        <w:tcW w:w="1242" w:type="dxa"/>
                                        <w:tcBorders>
                                          <w:bottom w:val="nil"/>
                                        </w:tcBorders>
                                      </w:tcPr>
                                      <w:p w:rsidR="00260A23" w:rsidRPr="007856B8" w:rsidRDefault="00260A23" w:rsidP="007856B8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  <w:r w:rsidRPr="007856B8">
                                          <w:rPr>
                                            <w:rFonts w:ascii="Arial" w:hAnsi="Arial" w:cs="Arial"/>
                                            <w:sz w:val="22"/>
                                            <w:szCs w:val="22"/>
                                          </w:rPr>
                                          <w:t>200 ml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268" w:type="dxa"/>
                                        <w:tcBorders>
                                          <w:bottom w:val="nil"/>
                                        </w:tcBorders>
                                      </w:tcPr>
                                      <w:p w:rsidR="00260A23" w:rsidRPr="007856B8" w:rsidRDefault="00260A23">
                                        <w:pPr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  <w:r w:rsidRPr="007856B8">
                                          <w:rPr>
                                            <w:rFonts w:ascii="Arial" w:hAnsi="Arial" w:cs="Arial"/>
                                            <w:sz w:val="22"/>
                                            <w:szCs w:val="22"/>
                                          </w:rPr>
                                          <w:t>Sahne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45" w:type="dxa"/>
                                        <w:tcBorders>
                                          <w:bottom w:val="nil"/>
                                        </w:tcBorders>
                                      </w:tcPr>
                                      <w:p w:rsidR="00260A23" w:rsidRPr="007856B8" w:rsidRDefault="00260A23" w:rsidP="00260A23">
                                        <w:pPr>
                                          <w:numPr>
                                            <w:ilvl w:val="0"/>
                                            <w:numId w:val="5"/>
                                          </w:numPr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22"/>
                                            <w:szCs w:val="22"/>
                                          </w:rPr>
                                          <w:t xml:space="preserve">In einem Topf aufkochen, Stufe: </w:t>
                                        </w:r>
                                        <w:proofErr w:type="gramStart"/>
                                        <w:r>
                                          <w:rPr>
                                            <w:rFonts w:ascii="Arial" w:hAnsi="Arial" w:cs="Arial"/>
                                            <w:sz w:val="22"/>
                                            <w:szCs w:val="22"/>
                                          </w:rPr>
                                          <w:t>……</w:t>
                                        </w:r>
                                        <w:proofErr w:type="gramEnd"/>
                                      </w:p>
                                    </w:tc>
                                  </w:tr>
                                  <w:tr w:rsidR="00260A23" w:rsidRPr="007856B8" w:rsidTr="00D34096">
                                    <w:tc>
                                      <w:tcPr>
                                        <w:tcW w:w="1242" w:type="dxa"/>
                                        <w:tcBorders>
                                          <w:top w:val="nil"/>
                                          <w:bottom w:val="nil"/>
                                        </w:tcBorders>
                                      </w:tcPr>
                                      <w:p w:rsidR="00260A23" w:rsidRPr="007856B8" w:rsidRDefault="00260A23" w:rsidP="007856B8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  <w:r w:rsidRPr="007856B8">
                                          <w:rPr>
                                            <w:rFonts w:ascii="Arial" w:hAnsi="Arial" w:cs="Arial"/>
                                            <w:sz w:val="22"/>
                                            <w:szCs w:val="22"/>
                                          </w:rPr>
                                          <w:t>½ TL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268" w:type="dxa"/>
                                        <w:tcBorders>
                                          <w:top w:val="nil"/>
                                          <w:bottom w:val="nil"/>
                                        </w:tcBorders>
                                      </w:tcPr>
                                      <w:p w:rsidR="00260A23" w:rsidRPr="007856B8" w:rsidRDefault="00260A23">
                                        <w:pPr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  <w:r w:rsidRPr="007856B8">
                                          <w:rPr>
                                            <w:rFonts w:ascii="Arial" w:hAnsi="Arial" w:cs="Arial"/>
                                            <w:sz w:val="22"/>
                                            <w:szCs w:val="22"/>
                                          </w:rPr>
                                          <w:t>Gekörnte Brühe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45" w:type="dxa"/>
                                        <w:tcBorders>
                                          <w:top w:val="nil"/>
                                          <w:bottom w:val="nil"/>
                                        </w:tcBorders>
                                      </w:tcPr>
                                      <w:p w:rsidR="00260A23" w:rsidRPr="007856B8" w:rsidRDefault="00260A23" w:rsidP="00260A23">
                                        <w:pPr>
                                          <w:numPr>
                                            <w:ilvl w:val="0"/>
                                            <w:numId w:val="5"/>
                                          </w:numPr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22"/>
                                            <w:szCs w:val="22"/>
                                          </w:rPr>
                                          <w:t xml:space="preserve">Konfettigemüse, Schinken und Erbsen </w:t>
                                        </w:r>
                                      </w:p>
                                    </w:tc>
                                  </w:tr>
                                  <w:tr w:rsidR="00260A23" w:rsidRPr="007856B8" w:rsidTr="00D34096">
                                    <w:tc>
                                      <w:tcPr>
                                        <w:tcW w:w="1242" w:type="dxa"/>
                                        <w:tcBorders>
                                          <w:top w:val="nil"/>
                                        </w:tcBorders>
                                      </w:tcPr>
                                      <w:p w:rsidR="00260A23" w:rsidRPr="007856B8" w:rsidRDefault="00260A23" w:rsidP="007856B8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  <w:r w:rsidRPr="007856B8">
                                          <w:rPr>
                                            <w:rFonts w:ascii="Arial" w:hAnsi="Arial" w:cs="Arial"/>
                                            <w:sz w:val="22"/>
                                            <w:szCs w:val="22"/>
                                          </w:rPr>
                                          <w:t xml:space="preserve">je 1 </w:t>
                                        </w:r>
                                        <w:proofErr w:type="spellStart"/>
                                        <w:r w:rsidRPr="007856B8">
                                          <w:rPr>
                                            <w:rFonts w:ascii="Arial" w:hAnsi="Arial" w:cs="Arial"/>
                                            <w:sz w:val="22"/>
                                            <w:szCs w:val="22"/>
                                          </w:rPr>
                                          <w:t>Msp</w:t>
                                        </w:r>
                                        <w:proofErr w:type="spellEnd"/>
                                        <w:r w:rsidRPr="007856B8">
                                          <w:rPr>
                                            <w:rFonts w:ascii="Arial" w:hAnsi="Arial" w:cs="Arial"/>
                                            <w:sz w:val="22"/>
                                            <w:szCs w:val="22"/>
                                          </w:rPr>
                                          <w:t xml:space="preserve">.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268" w:type="dxa"/>
                                        <w:tcBorders>
                                          <w:top w:val="nil"/>
                                        </w:tcBorders>
                                      </w:tcPr>
                                      <w:p w:rsidR="00260A23" w:rsidRPr="007856B8" w:rsidRDefault="00260A23">
                                        <w:pPr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  <w:r w:rsidRPr="007856B8">
                                          <w:rPr>
                                            <w:rFonts w:ascii="Arial" w:hAnsi="Arial" w:cs="Arial"/>
                                            <w:sz w:val="22"/>
                                            <w:szCs w:val="22"/>
                                          </w:rPr>
                                          <w:t>Salz, Pfeffer, Chili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45" w:type="dxa"/>
                                        <w:tcBorders>
                                          <w:top w:val="nil"/>
                                        </w:tcBorders>
                                      </w:tcPr>
                                      <w:p w:rsidR="00260A23" w:rsidRPr="007856B8" w:rsidRDefault="00260A23">
                                        <w:pPr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22"/>
                                            <w:szCs w:val="22"/>
                                          </w:rPr>
                                          <w:t xml:space="preserve">            zugeben und kurz fortkochen, Stufe: </w:t>
                                        </w:r>
                                        <w:proofErr w:type="gramStart"/>
                                        <w:r>
                                          <w:rPr>
                                            <w:rFonts w:ascii="Arial" w:hAnsi="Arial" w:cs="Arial"/>
                                            <w:sz w:val="22"/>
                                            <w:szCs w:val="22"/>
                                          </w:rPr>
                                          <w:t>……</w:t>
                                        </w:r>
                                        <w:proofErr w:type="gramEnd"/>
                                      </w:p>
                                    </w:tc>
                                  </w:tr>
                                </w:tbl>
                                <w:p w:rsidR="00260A23" w:rsidRPr="007856B8" w:rsidRDefault="00260A23" w:rsidP="00260A2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:rsidR="00260A23" w:rsidRPr="007856B8" w:rsidRDefault="00260A23" w:rsidP="00260A2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:rsidR="00260A23" w:rsidRPr="007856B8" w:rsidRDefault="00260A23" w:rsidP="00260A2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4" o:spid="_x0000_s1034" type="#_x0000_t202" style="position:absolute;left:0;text-align:left;margin-left:13.05pt;margin-top:18.6pt;width:451.65pt;height:122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" stroked="f">
                      <v:textbox>
                        <w:txbxContent>
                          <w:p w:rsidR="00260A23" w:rsidRDefault="00260A23" w:rsidP="00260A2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242"/>
                              <w:gridCol w:w="2268"/>
                              <w:gridCol w:w="5245"/>
                            </w:tblGrid>
                            <w:tr w:rsidR="00260A23" w:rsidRPr="007856B8" w:rsidTr="00D34096">
                              <w:tc>
                                <w:tcPr>
                                  <w:tcW w:w="1242" w:type="dxa"/>
                                </w:tcPr>
                                <w:p w:rsidR="00260A23" w:rsidRPr="007856B8" w:rsidRDefault="00260A2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7856B8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Menge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260A23" w:rsidRPr="007856B8" w:rsidRDefault="00260A2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7856B8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Zutaten</w:t>
                                  </w:r>
                                </w:p>
                              </w:tc>
                              <w:tc>
                                <w:tcPr>
                                  <w:tcW w:w="5245" w:type="dxa"/>
                                </w:tcPr>
                                <w:p w:rsidR="00260A23" w:rsidRPr="007856B8" w:rsidRDefault="00260A2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7856B8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Zubereitung</w:t>
                                  </w:r>
                                </w:p>
                              </w:tc>
                            </w:tr>
                            <w:tr w:rsidR="00260A23" w:rsidRPr="007856B8" w:rsidTr="00D34096">
                              <w:tc>
                                <w:tcPr>
                                  <w:tcW w:w="1242" w:type="dxa"/>
                                  <w:tcBorders>
                                    <w:bottom w:val="nil"/>
                                  </w:tcBorders>
                                </w:tcPr>
                                <w:p w:rsidR="00260A23" w:rsidRPr="007856B8" w:rsidRDefault="00260A23" w:rsidP="007856B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7856B8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je ¼ 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bottom w:val="nil"/>
                                  </w:tcBorders>
                                </w:tcPr>
                                <w:p w:rsidR="00260A23" w:rsidRPr="007856B8" w:rsidRDefault="00260A2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proofErr w:type="spellStart"/>
                                  <w:r w:rsidRPr="007856B8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Paprika,rot</w:t>
                                  </w:r>
                                  <w:proofErr w:type="spellEnd"/>
                                  <w:r w:rsidRPr="007856B8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 u. gelb</w:t>
                                  </w:r>
                                </w:p>
                              </w:tc>
                              <w:tc>
                                <w:tcPr>
                                  <w:tcW w:w="5245" w:type="dxa"/>
                                  <w:tcBorders>
                                    <w:bottom w:val="nil"/>
                                  </w:tcBorders>
                                </w:tcPr>
                                <w:p w:rsidR="00260A23" w:rsidRPr="007856B8" w:rsidRDefault="00260A2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260A23" w:rsidRPr="007856B8" w:rsidTr="00D34096">
                              <w:tc>
                                <w:tcPr>
                                  <w:tcW w:w="124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260A23" w:rsidRPr="007856B8" w:rsidRDefault="00260A23" w:rsidP="007856B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7856B8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100 g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260A23" w:rsidRPr="007856B8" w:rsidRDefault="00260A2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7856B8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Putenschinken</w:t>
                                  </w:r>
                                </w:p>
                              </w:tc>
                              <w:tc>
                                <w:tcPr>
                                  <w:tcW w:w="5245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260A23" w:rsidRPr="007856B8" w:rsidRDefault="00260A23" w:rsidP="00260A23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ind w:left="357" w:firstLine="0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7856B8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In </w:t>
                                  </w:r>
                                  <w:r w:rsidRPr="007856B8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  <w:t>sehr kleine</w:t>
                                  </w:r>
                                  <w:r w:rsidRPr="007856B8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 Würfel= „Konfetti“ schneiden</w:t>
                                  </w:r>
                                </w:p>
                              </w:tc>
                            </w:tr>
                            <w:tr w:rsidR="00260A23" w:rsidRPr="007856B8" w:rsidTr="00D34096">
                              <w:tc>
                                <w:tcPr>
                                  <w:tcW w:w="1242" w:type="dxa"/>
                                  <w:tcBorders>
                                    <w:top w:val="nil"/>
                                  </w:tcBorders>
                                </w:tcPr>
                                <w:p w:rsidR="00260A23" w:rsidRPr="007856B8" w:rsidRDefault="00260A23" w:rsidP="007856B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7856B8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4 EL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nil"/>
                                  </w:tcBorders>
                                </w:tcPr>
                                <w:p w:rsidR="00260A23" w:rsidRPr="007856B8" w:rsidRDefault="00260A2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7856B8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TK-Erbsen </w:t>
                                  </w:r>
                                </w:p>
                              </w:tc>
                              <w:tc>
                                <w:tcPr>
                                  <w:tcW w:w="5245" w:type="dxa"/>
                                  <w:tcBorders>
                                    <w:top w:val="nil"/>
                                  </w:tcBorders>
                                </w:tcPr>
                                <w:p w:rsidR="00260A23" w:rsidRPr="007856B8" w:rsidRDefault="00260A2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260A23" w:rsidRPr="007856B8" w:rsidTr="00D34096">
                              <w:tc>
                                <w:tcPr>
                                  <w:tcW w:w="1242" w:type="dxa"/>
                                  <w:tcBorders>
                                    <w:bottom w:val="nil"/>
                                  </w:tcBorders>
                                </w:tcPr>
                                <w:p w:rsidR="00260A23" w:rsidRPr="007856B8" w:rsidRDefault="00260A23" w:rsidP="007856B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7856B8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200 ml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bottom w:val="nil"/>
                                  </w:tcBorders>
                                </w:tcPr>
                                <w:p w:rsidR="00260A23" w:rsidRPr="007856B8" w:rsidRDefault="00260A2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7856B8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Sahne</w:t>
                                  </w:r>
                                </w:p>
                              </w:tc>
                              <w:tc>
                                <w:tcPr>
                                  <w:tcW w:w="5245" w:type="dxa"/>
                                  <w:tcBorders>
                                    <w:bottom w:val="nil"/>
                                  </w:tcBorders>
                                </w:tcPr>
                                <w:p w:rsidR="00260A23" w:rsidRPr="007856B8" w:rsidRDefault="00260A23" w:rsidP="00260A23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In einem Topf aufkochen, Stufe: </w:t>
                                  </w: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……</w:t>
                                  </w:r>
                                  <w:proofErr w:type="gramEnd"/>
                                </w:p>
                              </w:tc>
                            </w:tr>
                            <w:tr w:rsidR="00260A23" w:rsidRPr="007856B8" w:rsidTr="00D34096">
                              <w:tc>
                                <w:tcPr>
                                  <w:tcW w:w="124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260A23" w:rsidRPr="007856B8" w:rsidRDefault="00260A23" w:rsidP="007856B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7856B8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½ TL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260A23" w:rsidRPr="007856B8" w:rsidRDefault="00260A2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7856B8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Gekörnte Brühe</w:t>
                                  </w:r>
                                </w:p>
                              </w:tc>
                              <w:tc>
                                <w:tcPr>
                                  <w:tcW w:w="5245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260A23" w:rsidRPr="007856B8" w:rsidRDefault="00260A23" w:rsidP="00260A23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Konfettigemüse, Schinken und Erbsen </w:t>
                                  </w:r>
                                </w:p>
                              </w:tc>
                            </w:tr>
                            <w:tr w:rsidR="00260A23" w:rsidRPr="007856B8" w:rsidTr="00D34096">
                              <w:tc>
                                <w:tcPr>
                                  <w:tcW w:w="1242" w:type="dxa"/>
                                  <w:tcBorders>
                                    <w:top w:val="nil"/>
                                  </w:tcBorders>
                                </w:tcPr>
                                <w:p w:rsidR="00260A23" w:rsidRPr="007856B8" w:rsidRDefault="00260A23" w:rsidP="007856B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7856B8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je 1 </w:t>
                                  </w:r>
                                  <w:proofErr w:type="spellStart"/>
                                  <w:r w:rsidRPr="007856B8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Msp</w:t>
                                  </w:r>
                                  <w:proofErr w:type="spellEnd"/>
                                  <w:r w:rsidRPr="007856B8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. 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nil"/>
                                  </w:tcBorders>
                                </w:tcPr>
                                <w:p w:rsidR="00260A23" w:rsidRPr="007856B8" w:rsidRDefault="00260A2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7856B8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Salz, Pfeffer, Chili</w:t>
                                  </w:r>
                                </w:p>
                              </w:tc>
                              <w:tc>
                                <w:tcPr>
                                  <w:tcW w:w="5245" w:type="dxa"/>
                                  <w:tcBorders>
                                    <w:top w:val="nil"/>
                                  </w:tcBorders>
                                </w:tcPr>
                                <w:p w:rsidR="00260A23" w:rsidRPr="007856B8" w:rsidRDefault="00260A2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            zugeben und kurz fortkochen, Stufe: </w:t>
                                  </w: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……</w:t>
                                  </w:r>
                                  <w:proofErr w:type="gramEnd"/>
                                </w:p>
                              </w:tc>
                            </w:tr>
                          </w:tbl>
                          <w:p w:rsidR="00260A23" w:rsidRPr="007856B8" w:rsidRDefault="00260A23" w:rsidP="00260A2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260A23" w:rsidRPr="007856B8" w:rsidRDefault="00260A23" w:rsidP="00260A2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260A23" w:rsidRPr="007856B8" w:rsidRDefault="00260A23" w:rsidP="00260A2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60A23">
              <w:rPr>
                <w:rFonts w:ascii="Arial" w:hAnsi="Arial"/>
              </w:rPr>
              <w:t xml:space="preserve">Rezept für </w:t>
            </w:r>
            <w:r w:rsidR="00260A23" w:rsidRPr="007856B8">
              <w:rPr>
                <w:rFonts w:ascii="Arial" w:hAnsi="Arial"/>
                <w:b/>
              </w:rPr>
              <w:t>Konfetti-Soße:</w:t>
            </w:r>
          </w:p>
          <w:p w:rsidR="00260A23" w:rsidRDefault="00260A23" w:rsidP="00B82731">
            <w:pPr>
              <w:spacing w:line="360" w:lineRule="auto"/>
              <w:ind w:left="1440"/>
              <w:rPr>
                <w:rFonts w:ascii="Arial" w:hAnsi="Arial"/>
              </w:rPr>
            </w:pPr>
            <w:r>
              <w:rPr>
                <w:rFonts w:ascii="Arial" w:hAnsi="Arial"/>
              </w:rPr>
              <w:t>+</w:t>
            </w:r>
          </w:p>
          <w:p w:rsidR="00260A23" w:rsidRDefault="002B10E2" w:rsidP="00B82731">
            <w:pPr>
              <w:spacing w:line="360" w:lineRule="auto"/>
              <w:ind w:left="1440"/>
              <w:rPr>
                <w:rFonts w:ascii="Arial" w:hAnsi="Arial"/>
              </w:rPr>
            </w:pPr>
            <w:r>
              <w:rPr>
                <w:rFonts w:ascii="Arial" w:hAnsi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2257425</wp:posOffset>
                      </wp:positionH>
                      <wp:positionV relativeFrom="paragraph">
                        <wp:posOffset>155575</wp:posOffset>
                      </wp:positionV>
                      <wp:extent cx="152400" cy="341630"/>
                      <wp:effectExtent l="9525" t="12700" r="9525" b="7620"/>
                      <wp:wrapNone/>
                      <wp:docPr id="157" name="AutoShap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2400" cy="341630"/>
                              </a:xfrm>
                              <a:prstGeom prst="rightBrace">
                                <a:avLst>
                                  <a:gd name="adj1" fmla="val 18681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AutoShape 26" o:spid="_x0000_s1026" type="#_x0000_t88" style="position:absolute;margin-left:177.75pt;margin-top:12.25pt;width:12pt;height:26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"/>
                  </w:pict>
                </mc:Fallback>
              </mc:AlternateContent>
            </w:r>
          </w:p>
          <w:p w:rsidR="00260A23" w:rsidRDefault="00260A23" w:rsidP="00B82731">
            <w:pPr>
              <w:spacing w:line="360" w:lineRule="auto"/>
              <w:ind w:left="1440"/>
              <w:rPr>
                <w:rFonts w:ascii="Arial" w:hAnsi="Arial"/>
              </w:rPr>
            </w:pPr>
          </w:p>
          <w:p w:rsidR="00260A23" w:rsidRDefault="002B10E2" w:rsidP="00B82731">
            <w:pPr>
              <w:spacing w:line="360" w:lineRule="auto"/>
              <w:ind w:left="1440"/>
              <w:rPr>
                <w:rFonts w:ascii="Arial" w:hAnsi="Arial"/>
              </w:rPr>
            </w:pPr>
            <w:r>
              <w:rPr>
                <w:rFonts w:ascii="Arial" w:hAnsi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2257425</wp:posOffset>
                      </wp:positionH>
                      <wp:positionV relativeFrom="paragraph">
                        <wp:posOffset>116840</wp:posOffset>
                      </wp:positionV>
                      <wp:extent cx="152400" cy="341630"/>
                      <wp:effectExtent l="9525" t="12065" r="9525" b="8255"/>
                      <wp:wrapNone/>
                      <wp:docPr id="156" name="AutoShap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2400" cy="341630"/>
                              </a:xfrm>
                              <a:prstGeom prst="rightBrace">
                                <a:avLst>
                                  <a:gd name="adj1" fmla="val 18681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5" o:spid="_x0000_s1026" type="#_x0000_t88" style="position:absolute;margin-left:177.75pt;margin-top:9.2pt;width:12pt;height:26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"/>
                  </w:pict>
                </mc:Fallback>
              </mc:AlternateContent>
            </w:r>
          </w:p>
          <w:p w:rsidR="00260A23" w:rsidRDefault="00260A23" w:rsidP="00B82731">
            <w:pPr>
              <w:spacing w:line="360" w:lineRule="auto"/>
              <w:ind w:left="1440"/>
              <w:rPr>
                <w:rFonts w:ascii="Arial" w:hAnsi="Arial"/>
              </w:rPr>
            </w:pPr>
          </w:p>
          <w:p w:rsidR="00260A23" w:rsidRDefault="00260A23" w:rsidP="00B82731">
            <w:pPr>
              <w:spacing w:line="360" w:lineRule="auto"/>
              <w:ind w:left="1440"/>
              <w:rPr>
                <w:rFonts w:ascii="Arial" w:hAnsi="Arial"/>
              </w:rPr>
            </w:pPr>
          </w:p>
          <w:p w:rsidR="00260A23" w:rsidRDefault="00260A23" w:rsidP="00260A23">
            <w:pPr>
              <w:numPr>
                <w:ilvl w:val="0"/>
                <w:numId w:val="3"/>
              </w:num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Notiere die benötigten </w:t>
            </w:r>
            <w:r w:rsidRPr="0000312B">
              <w:rPr>
                <w:rFonts w:ascii="Arial" w:hAnsi="Arial"/>
                <w:b/>
              </w:rPr>
              <w:t>Arbeitsgeräte</w:t>
            </w:r>
            <w:r>
              <w:rPr>
                <w:rFonts w:ascii="Arial" w:hAnsi="Arial"/>
              </w:rPr>
              <w:t xml:space="preserve"> schriftlich.</w:t>
            </w:r>
          </w:p>
          <w:p w:rsidR="00260A23" w:rsidRDefault="00260A23" w:rsidP="00B82731">
            <w:pPr>
              <w:spacing w:line="360" w:lineRule="auto"/>
              <w:ind w:left="1440"/>
              <w:rPr>
                <w:rFonts w:ascii="Arial" w:hAnsi="Arial"/>
              </w:rPr>
            </w:pPr>
          </w:p>
          <w:p w:rsidR="00260A23" w:rsidRDefault="00260A23" w:rsidP="00260A23">
            <w:pPr>
              <w:numPr>
                <w:ilvl w:val="0"/>
                <w:numId w:val="3"/>
              </w:num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Bereite das </w:t>
            </w:r>
            <w:proofErr w:type="spellStart"/>
            <w:r>
              <w:rPr>
                <w:rFonts w:ascii="Arial" w:hAnsi="Arial"/>
                <w:b/>
              </w:rPr>
              <w:t>Pasta</w:t>
            </w:r>
            <w:r w:rsidRPr="00D34096">
              <w:rPr>
                <w:rFonts w:ascii="Arial" w:hAnsi="Arial"/>
                <w:b/>
              </w:rPr>
              <w:t>gericht</w:t>
            </w:r>
            <w:proofErr w:type="spellEnd"/>
            <w:r w:rsidRPr="00D34096">
              <w:rPr>
                <w:rFonts w:ascii="Arial" w:hAnsi="Arial"/>
                <w:b/>
              </w:rPr>
              <w:t xml:space="preserve"> mit Konfettisoße</w:t>
            </w:r>
            <w:r>
              <w:rPr>
                <w:rFonts w:ascii="Arial" w:hAnsi="Arial"/>
              </w:rPr>
              <w:t xml:space="preserve">  zu.</w:t>
            </w:r>
          </w:p>
          <w:p w:rsidR="00260A23" w:rsidRDefault="00260A23" w:rsidP="00B82731">
            <w:pPr>
              <w:pStyle w:val="Listenabsatz"/>
              <w:rPr>
                <w:rFonts w:ascii="Arial" w:hAnsi="Arial"/>
                <w:sz w:val="24"/>
              </w:rPr>
            </w:pPr>
          </w:p>
          <w:p w:rsidR="00260A23" w:rsidRDefault="00260A23" w:rsidP="00260A23">
            <w:pPr>
              <w:numPr>
                <w:ilvl w:val="0"/>
                <w:numId w:val="3"/>
              </w:numPr>
              <w:spacing w:line="360" w:lineRule="auto"/>
              <w:rPr>
                <w:rFonts w:ascii="Arial" w:hAnsi="Arial"/>
              </w:rPr>
            </w:pPr>
            <w:r w:rsidRPr="00D34096">
              <w:rPr>
                <w:rFonts w:ascii="Arial" w:hAnsi="Arial"/>
                <w:b/>
              </w:rPr>
              <w:t>Richte</w:t>
            </w:r>
            <w:r>
              <w:rPr>
                <w:rFonts w:ascii="Arial" w:hAnsi="Arial"/>
              </w:rPr>
              <w:t xml:space="preserve"> die </w:t>
            </w:r>
            <w:r w:rsidRPr="00D34096">
              <w:rPr>
                <w:rFonts w:ascii="Arial" w:hAnsi="Arial"/>
              </w:rPr>
              <w:t>Nudeln mit der Soße</w:t>
            </w:r>
            <w:r>
              <w:rPr>
                <w:rFonts w:ascii="Arial" w:hAnsi="Arial"/>
              </w:rPr>
              <w:t xml:space="preserve"> auf </w:t>
            </w:r>
            <w:r w:rsidRPr="00D34096">
              <w:rPr>
                <w:rFonts w:ascii="Arial" w:hAnsi="Arial"/>
                <w:b/>
              </w:rPr>
              <w:t>Tellern für …. Personen</w:t>
            </w:r>
            <w:r>
              <w:rPr>
                <w:rFonts w:ascii="Arial" w:hAnsi="Arial"/>
              </w:rPr>
              <w:t xml:space="preserve"> an. Serviere den Parmesan in einem extra Schälchen dazu.</w:t>
            </w:r>
          </w:p>
          <w:p w:rsidR="00260A23" w:rsidRDefault="00260A23" w:rsidP="00B82731">
            <w:pPr>
              <w:spacing w:line="360" w:lineRule="auto"/>
              <w:ind w:left="1440"/>
              <w:rPr>
                <w:rFonts w:ascii="Arial" w:hAnsi="Arial"/>
              </w:rPr>
            </w:pPr>
          </w:p>
          <w:p w:rsidR="00260A23" w:rsidRDefault="00260A23" w:rsidP="00260A23">
            <w:pPr>
              <w:numPr>
                <w:ilvl w:val="0"/>
                <w:numId w:val="2"/>
              </w:num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Erstelle ein </w:t>
            </w:r>
            <w:r w:rsidRPr="0000312B">
              <w:rPr>
                <w:rFonts w:ascii="Arial" w:hAnsi="Arial"/>
                <w:b/>
              </w:rPr>
              <w:t>Plakat</w:t>
            </w:r>
            <w:r>
              <w:rPr>
                <w:rFonts w:ascii="Arial" w:hAnsi="Arial"/>
              </w:rPr>
              <w:t xml:space="preserve"> zur </w:t>
            </w:r>
            <w:r w:rsidRPr="00D34096">
              <w:rPr>
                <w:rFonts w:ascii="Arial" w:hAnsi="Arial"/>
                <w:b/>
              </w:rPr>
              <w:t xml:space="preserve">Kochschule </w:t>
            </w:r>
            <w:r>
              <w:rPr>
                <w:rFonts w:ascii="Arial" w:hAnsi="Arial"/>
                <w:b/>
              </w:rPr>
              <w:t xml:space="preserve">Pasta perfekt </w:t>
            </w:r>
            <w:r>
              <w:rPr>
                <w:rFonts w:ascii="Arial" w:hAnsi="Arial"/>
              </w:rPr>
              <w:t xml:space="preserve"> mit mind. 5 Merksätzen.</w:t>
            </w:r>
          </w:p>
          <w:p w:rsidR="00260A23" w:rsidRDefault="00260A23" w:rsidP="00B82731">
            <w:pPr>
              <w:rPr>
                <w:rFonts w:ascii="Arial" w:hAnsi="Arial"/>
              </w:rPr>
            </w:pPr>
          </w:p>
          <w:p w:rsidR="00260A23" w:rsidRDefault="00260A23" w:rsidP="00B82731">
            <w:pPr>
              <w:rPr>
                <w:rFonts w:ascii="Arial" w:hAnsi="Arial"/>
              </w:rPr>
            </w:pPr>
          </w:p>
          <w:p w:rsidR="00260A23" w:rsidRDefault="00260A23" w:rsidP="00B82731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          </w:t>
            </w:r>
            <w:r w:rsidRPr="008F6C0A">
              <w:rPr>
                <w:rFonts w:ascii="Arial" w:hAnsi="Arial"/>
                <w:b/>
              </w:rPr>
              <w:t>Arbeitsgeräte</w:t>
            </w:r>
            <w:r>
              <w:rPr>
                <w:rFonts w:ascii="Arial" w:hAnsi="Arial"/>
              </w:rPr>
              <w:t>:</w:t>
            </w:r>
          </w:p>
          <w:p w:rsidR="00260A23" w:rsidRDefault="00260A23" w:rsidP="00B82731">
            <w:pPr>
              <w:rPr>
                <w:rFonts w:ascii="Arial" w:hAnsi="Arial"/>
              </w:rPr>
            </w:pPr>
          </w:p>
          <w:p w:rsidR="00260A23" w:rsidRDefault="00260A23" w:rsidP="00B82731">
            <w:pPr>
              <w:rPr>
                <w:rFonts w:ascii="Arial" w:hAnsi="Arial"/>
              </w:rPr>
            </w:pPr>
          </w:p>
          <w:p w:rsidR="00260A23" w:rsidRDefault="00260A23" w:rsidP="00B82731">
            <w:pPr>
              <w:rPr>
                <w:rFonts w:ascii="Arial" w:hAnsi="Arial"/>
              </w:rPr>
            </w:pPr>
          </w:p>
          <w:p w:rsidR="00260A23" w:rsidRDefault="00260A23" w:rsidP="00B82731">
            <w:pPr>
              <w:rPr>
                <w:rFonts w:ascii="Arial" w:hAnsi="Arial"/>
              </w:rPr>
            </w:pPr>
          </w:p>
          <w:p w:rsidR="00260A23" w:rsidRDefault="00260A23" w:rsidP="00B82731">
            <w:pPr>
              <w:rPr>
                <w:rFonts w:ascii="Arial" w:hAnsi="Arial"/>
              </w:rPr>
            </w:pPr>
          </w:p>
          <w:p w:rsidR="00260A23" w:rsidRDefault="00260A23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260A23" w:rsidRDefault="00260A23" w:rsidP="00B82731">
            <w:pPr>
              <w:rPr>
                <w:rFonts w:ascii="Arial" w:hAnsi="Arial"/>
              </w:rPr>
            </w:pPr>
          </w:p>
        </w:tc>
        <w:tc>
          <w:tcPr>
            <w:tcW w:w="585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60A23" w:rsidRDefault="00260A23" w:rsidP="00B82731">
            <w:pPr>
              <w:rPr>
                <w:rFonts w:ascii="Arial" w:hAnsi="Arial"/>
              </w:rPr>
            </w:pPr>
          </w:p>
        </w:tc>
      </w:tr>
      <w:tr w:rsidR="00260A23" w:rsidTr="00B82731">
        <w:tc>
          <w:tcPr>
            <w:tcW w:w="354" w:type="dxa"/>
            <w:gridSpan w:val="2"/>
            <w:tcBorders>
              <w:left w:val="single" w:sz="12" w:space="0" w:color="auto"/>
              <w:bottom w:val="single" w:sz="12" w:space="0" w:color="auto"/>
              <w:right w:val="nil"/>
            </w:tcBorders>
          </w:tcPr>
          <w:p w:rsidR="00260A23" w:rsidRDefault="00260A23" w:rsidP="00B82731">
            <w:pPr>
              <w:rPr>
                <w:rFonts w:ascii="Arial" w:hAnsi="Aria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260A23" w:rsidRDefault="00260A23" w:rsidP="00B82731">
            <w:pPr>
              <w:rPr>
                <w:rFonts w:ascii="Arial" w:hAnsi="Arial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260A23" w:rsidRDefault="00260A23" w:rsidP="00B82731">
            <w:pPr>
              <w:rPr>
                <w:rFonts w:ascii="Arial" w:hAnsi="Arial"/>
              </w:rPr>
            </w:pPr>
          </w:p>
        </w:tc>
        <w:tc>
          <w:tcPr>
            <w:tcW w:w="3686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260A23" w:rsidRDefault="00260A23" w:rsidP="00B82731">
            <w:pPr>
              <w:rPr>
                <w:rFonts w:ascii="Arial" w:hAnsi="Arial"/>
              </w:rPr>
            </w:pP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260A23" w:rsidRDefault="00260A23" w:rsidP="00B82731">
            <w:pPr>
              <w:rPr>
                <w:rFonts w:ascii="Arial" w:hAnsi="Arial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260A23" w:rsidRDefault="00260A23" w:rsidP="00B82731">
            <w:pPr>
              <w:rPr>
                <w:rFonts w:ascii="Arial" w:hAnsi="Arial"/>
              </w:rPr>
            </w:pPr>
          </w:p>
        </w:tc>
      </w:tr>
    </w:tbl>
    <w:p w:rsidR="00104580" w:rsidRDefault="00104580" w:rsidP="00104580"/>
    <w:tbl>
      <w:tblPr>
        <w:tblpPr w:leftFromText="141" w:rightFromText="141" w:horzAnchor="margin" w:tblpY="394"/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"/>
        <w:gridCol w:w="142"/>
        <w:gridCol w:w="1134"/>
        <w:gridCol w:w="1559"/>
        <w:gridCol w:w="425"/>
        <w:gridCol w:w="567"/>
        <w:gridCol w:w="709"/>
        <w:gridCol w:w="1985"/>
        <w:gridCol w:w="1559"/>
        <w:gridCol w:w="1239"/>
        <w:gridCol w:w="160"/>
        <w:gridCol w:w="160"/>
      </w:tblGrid>
      <w:tr w:rsidR="00104580" w:rsidTr="00B82731">
        <w:tc>
          <w:tcPr>
            <w:tcW w:w="2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3260" w:type="dxa"/>
            <w:gridSpan w:val="4"/>
            <w:tcBorders>
              <w:top w:val="single" w:sz="12" w:space="0" w:color="auto"/>
              <w:bottom w:val="single" w:sz="12" w:space="0" w:color="auto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Name</w:t>
            </w:r>
          </w:p>
          <w:p w:rsidR="00104580" w:rsidRDefault="00104580" w:rsidP="00B82731">
            <w:pPr>
              <w:rPr>
                <w:rFonts w:ascii="Arial" w:hAnsi="Arial"/>
                <w:sz w:val="16"/>
              </w:rPr>
            </w:pPr>
          </w:p>
          <w:p w:rsidR="00104580" w:rsidRDefault="00104580" w:rsidP="00B82731">
            <w:pPr>
              <w:rPr>
                <w:rFonts w:ascii="Arial" w:hAnsi="Arial"/>
                <w:sz w:val="16"/>
              </w:rPr>
            </w:pPr>
          </w:p>
        </w:tc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04580" w:rsidRDefault="00104580" w:rsidP="00B82731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Klasse</w:t>
            </w:r>
          </w:p>
        </w:tc>
        <w:tc>
          <w:tcPr>
            <w:tcW w:w="198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Datum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04580" w:rsidRDefault="00104580" w:rsidP="00B82731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Fach</w:t>
            </w:r>
          </w:p>
          <w:p w:rsidR="00104580" w:rsidRPr="00104580" w:rsidRDefault="00104580" w:rsidP="00B82731">
            <w:pPr>
              <w:pStyle w:val="berschrift2"/>
              <w:rPr>
                <w:rFonts w:ascii="Arial" w:hAnsi="Arial" w:cs="Arial"/>
                <w:u w:val="none"/>
              </w:rPr>
            </w:pPr>
            <w:r w:rsidRPr="00104580">
              <w:rPr>
                <w:rFonts w:ascii="Arial" w:hAnsi="Arial" w:cs="Arial"/>
                <w:sz w:val="24"/>
                <w:u w:val="none"/>
              </w:rPr>
              <w:t>Soziales</w:t>
            </w:r>
          </w:p>
        </w:tc>
        <w:tc>
          <w:tcPr>
            <w:tcW w:w="1559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104580" w:rsidRDefault="00104580" w:rsidP="00B82731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Blatt-Nr.</w:t>
            </w:r>
          </w:p>
        </w:tc>
      </w:tr>
      <w:tr w:rsidR="00104580" w:rsidTr="00B82731">
        <w:tc>
          <w:tcPr>
            <w:tcW w:w="212" w:type="dxa"/>
            <w:tcBorders>
              <w:top w:val="nil"/>
              <w:left w:val="single" w:sz="12" w:space="0" w:color="auto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2835" w:type="dxa"/>
            <w:gridSpan w:val="3"/>
            <w:tcBorders>
              <w:top w:val="nil"/>
              <w:bottom w:val="nil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47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</w:tr>
      <w:tr w:rsidR="00104580" w:rsidTr="00B82731">
        <w:trPr>
          <w:cantSplit/>
        </w:trPr>
        <w:tc>
          <w:tcPr>
            <w:tcW w:w="354" w:type="dxa"/>
            <w:gridSpan w:val="2"/>
            <w:tcBorders>
              <w:left w:val="single" w:sz="12" w:space="0" w:color="auto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9177" w:type="dxa"/>
            <w:gridSpan w:val="8"/>
            <w:vMerge w:val="restart"/>
            <w:tcBorders>
              <w:top w:val="nil"/>
              <w:left w:val="nil"/>
              <w:right w:val="nil"/>
            </w:tcBorders>
          </w:tcPr>
          <w:p w:rsidR="00104580" w:rsidRDefault="000F763E" w:rsidP="00B82731">
            <w:pPr>
              <w:rPr>
                <w:rFonts w:ascii="Arial" w:hAnsi="Arial"/>
              </w:rPr>
            </w:pPr>
            <w:r>
              <w:rPr>
                <w:rFonts w:ascii="Arial" w:hAnsi="Arial"/>
                <w:noProof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052" type="#_x0000_t136" style="position:absolute;margin-left:135.2pt;margin-top:2.1pt;width:169.2pt;height:22.65pt;z-index:251685888;mso-position-horizontal-relative:text;mso-position-vertical-relative:text" fillcolor="gray">
                  <v:shadow color="#868686"/>
                  <v:textpath style="font-family:&quot;Arial Black&quot;;v-text-kern:t" trim="t" fitpath="t" string="Feed back &#10;"/>
                </v:shape>
              </w:pict>
            </w:r>
          </w:p>
          <w:p w:rsidR="00104580" w:rsidRDefault="002B10E2" w:rsidP="00B82731">
            <w:pPr>
              <w:rPr>
                <w:rFonts w:ascii="Arial" w:hAnsi="Arial"/>
              </w:rPr>
            </w:pPr>
            <w:r>
              <w:rPr>
                <w:rFonts w:ascii="Arial" w:hAnsi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4373880</wp:posOffset>
                      </wp:positionH>
                      <wp:positionV relativeFrom="paragraph">
                        <wp:posOffset>27305</wp:posOffset>
                      </wp:positionV>
                      <wp:extent cx="342900" cy="342900"/>
                      <wp:effectExtent l="11430" t="8255" r="7620" b="10795"/>
                      <wp:wrapNone/>
                      <wp:docPr id="155" name="AutoShap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AutoShape 29" o:spid="_x0000_s1026" type="#_x0000_t96" style="position:absolute;margin-left:344.4pt;margin-top:2.15pt;width:27pt;height:2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"/>
                  </w:pict>
                </mc:Fallback>
              </mc:AlternateContent>
            </w:r>
          </w:p>
          <w:p w:rsidR="00104580" w:rsidRDefault="00104580" w:rsidP="00B82731">
            <w:pPr>
              <w:rPr>
                <w:rFonts w:ascii="Arial" w:hAnsi="Arial"/>
              </w:rPr>
            </w:pPr>
          </w:p>
          <w:p w:rsidR="00104580" w:rsidRDefault="00104580" w:rsidP="00104580">
            <w:pPr>
              <w:numPr>
                <w:ilvl w:val="0"/>
                <w:numId w:val="8"/>
              </w:numPr>
              <w:ind w:left="357" w:hanging="357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  <w:sz w:val="22"/>
              </w:rPr>
              <w:t>Die Aufgabenstellung war verständlich:</w:t>
            </w:r>
          </w:p>
          <w:p w:rsidR="00104580" w:rsidRDefault="00104580" w:rsidP="00B82731">
            <w:pPr>
              <w:ind w:left="357"/>
              <w:rPr>
                <w:rFonts w:ascii="Arial" w:hAnsi="Arial"/>
                <w:b/>
                <w:bCs/>
              </w:rPr>
            </w:pPr>
          </w:p>
          <w:p w:rsidR="00104580" w:rsidRDefault="00104580" w:rsidP="00104580">
            <w:pPr>
              <w:numPr>
                <w:ilvl w:val="0"/>
                <w:numId w:val="6"/>
              </w:numPr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ja ……………………………………………….</w:t>
            </w:r>
          </w:p>
          <w:p w:rsidR="00104580" w:rsidRDefault="00104580" w:rsidP="00104580">
            <w:pPr>
              <w:numPr>
                <w:ilvl w:val="0"/>
                <w:numId w:val="6"/>
              </w:numPr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teilweise  ……………………………………….</w:t>
            </w:r>
          </w:p>
          <w:p w:rsidR="00104580" w:rsidRDefault="00104580" w:rsidP="00104580">
            <w:pPr>
              <w:numPr>
                <w:ilvl w:val="0"/>
                <w:numId w:val="6"/>
              </w:numPr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nein ………………………………………….….</w:t>
            </w:r>
          </w:p>
          <w:p w:rsidR="00104580" w:rsidRDefault="00104580" w:rsidP="00B82731">
            <w:pPr>
              <w:rPr>
                <w:rFonts w:ascii="Arial" w:hAnsi="Arial"/>
              </w:rPr>
            </w:pPr>
          </w:p>
          <w:p w:rsidR="00104580" w:rsidRPr="004F5C1F" w:rsidRDefault="00104580" w:rsidP="004F5C1F">
            <w:pPr>
              <w:numPr>
                <w:ilvl w:val="0"/>
                <w:numId w:val="8"/>
              </w:numPr>
              <w:ind w:left="357" w:hanging="357"/>
              <w:rPr>
                <w:rFonts w:ascii="Arial" w:hAnsi="Arial"/>
                <w:b/>
                <w:bCs/>
              </w:rPr>
            </w:pPr>
            <w:r w:rsidRPr="004F5C1F">
              <w:rPr>
                <w:rFonts w:ascii="Arial" w:hAnsi="Arial"/>
                <w:b/>
                <w:bCs/>
                <w:sz w:val="22"/>
              </w:rPr>
              <w:t>Mit den einzelnen Aufgaben bin ich klar gekommen:</w:t>
            </w:r>
          </w:p>
          <w:p w:rsidR="00104580" w:rsidRDefault="00104580" w:rsidP="00B82731"/>
          <w:p w:rsidR="00104580" w:rsidRPr="009C32BE" w:rsidRDefault="00104580" w:rsidP="00104580">
            <w:pPr>
              <w:numPr>
                <w:ilvl w:val="0"/>
                <w:numId w:val="7"/>
              </w:numPr>
              <w:rPr>
                <w:rFonts w:ascii="Arial" w:hAnsi="Arial" w:cs="Arial"/>
                <w:b/>
              </w:rPr>
            </w:pPr>
            <w:r w:rsidRPr="009C32BE">
              <w:rPr>
                <w:rFonts w:ascii="Arial" w:hAnsi="Arial" w:cs="Arial"/>
                <w:b/>
                <w:sz w:val="22"/>
                <w:szCs w:val="22"/>
              </w:rPr>
              <w:t>Zubereitungsaufgabe ohne Rezept</w:t>
            </w:r>
          </w:p>
          <w:p w:rsidR="00104580" w:rsidRDefault="00104580" w:rsidP="00104580">
            <w:pPr>
              <w:numPr>
                <w:ilvl w:val="0"/>
                <w:numId w:val="6"/>
              </w:numPr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sehr gut ………………………………………..</w:t>
            </w:r>
          </w:p>
          <w:p w:rsidR="00104580" w:rsidRDefault="00104580" w:rsidP="00104580">
            <w:pPr>
              <w:numPr>
                <w:ilvl w:val="0"/>
                <w:numId w:val="6"/>
              </w:numPr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gut ………………………………………….….</w:t>
            </w:r>
          </w:p>
          <w:p w:rsidR="00104580" w:rsidRDefault="00104580" w:rsidP="00104580">
            <w:pPr>
              <w:numPr>
                <w:ilvl w:val="0"/>
                <w:numId w:val="6"/>
              </w:numPr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teilweise ……………………………………….</w:t>
            </w:r>
          </w:p>
          <w:p w:rsidR="00104580" w:rsidRDefault="00104580" w:rsidP="00104580">
            <w:pPr>
              <w:numPr>
                <w:ilvl w:val="0"/>
                <w:numId w:val="6"/>
              </w:numPr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 xml:space="preserve">ich bin nicht klargekommen </w:t>
            </w:r>
            <w:proofErr w:type="gramStart"/>
            <w:r>
              <w:rPr>
                <w:rFonts w:ascii="Arial" w:hAnsi="Arial"/>
                <w:sz w:val="22"/>
              </w:rPr>
              <w:t>……………………………………….</w:t>
            </w:r>
            <w:proofErr w:type="gramEnd"/>
          </w:p>
          <w:p w:rsidR="00104580" w:rsidRDefault="002B10E2" w:rsidP="00B82731">
            <w:pPr>
              <w:rPr>
                <w:rFonts w:ascii="Arial" w:hAnsi="Arial"/>
              </w:rPr>
            </w:pPr>
            <w:r>
              <w:rPr>
                <w:rFonts w:ascii="Arial" w:hAnsi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3817620</wp:posOffset>
                      </wp:positionH>
                      <wp:positionV relativeFrom="paragraph">
                        <wp:posOffset>79375</wp:posOffset>
                      </wp:positionV>
                      <wp:extent cx="1821815" cy="746760"/>
                      <wp:effectExtent l="7620" t="12700" r="8890" b="12065"/>
                      <wp:wrapNone/>
                      <wp:docPr id="151" name="Oval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1815" cy="7467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04580" w:rsidRPr="00104580" w:rsidRDefault="00104580" w:rsidP="00104580">
                                  <w:pPr>
                                    <w:pStyle w:val="Textkrper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</w:rPr>
                                  </w:pPr>
                                  <w:r w:rsidRPr="00104580"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</w:rPr>
                                    <w:t>Beweise dein Können!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0" o:spid="_x0000_s1035" style="position:absolute;margin-left:300.6pt;margin-top:6.25pt;width:143.45pt;height:58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">
                      <v:textbox>
                        <w:txbxContent>
                          <w:p w:rsidR="00104580" w:rsidRPr="00104580" w:rsidRDefault="00104580" w:rsidP="00104580">
                            <w:pPr>
                              <w:pStyle w:val="Textkrper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 w:rsidRPr="00104580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Beweise dein Können!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104580" w:rsidRPr="009C32BE" w:rsidRDefault="00104580" w:rsidP="00104580">
            <w:pPr>
              <w:numPr>
                <w:ilvl w:val="0"/>
                <w:numId w:val="7"/>
              </w:numPr>
              <w:rPr>
                <w:rFonts w:ascii="Arial" w:hAnsi="Arial" w:cs="Arial"/>
                <w:b/>
              </w:rPr>
            </w:pPr>
            <w:r w:rsidRPr="009C32BE">
              <w:rPr>
                <w:rFonts w:ascii="Arial" w:hAnsi="Arial" w:cs="Arial"/>
                <w:b/>
                <w:sz w:val="22"/>
                <w:szCs w:val="22"/>
              </w:rPr>
              <w:t xml:space="preserve">Zubereitungsaufgabe </w:t>
            </w:r>
            <w:r>
              <w:rPr>
                <w:rFonts w:ascii="Arial" w:hAnsi="Arial" w:cs="Arial"/>
                <w:b/>
                <w:sz w:val="22"/>
                <w:szCs w:val="22"/>
              </w:rPr>
              <w:t>mit</w:t>
            </w:r>
            <w:r w:rsidRPr="009C32BE">
              <w:rPr>
                <w:rFonts w:ascii="Arial" w:hAnsi="Arial" w:cs="Arial"/>
                <w:b/>
                <w:sz w:val="22"/>
                <w:szCs w:val="22"/>
              </w:rPr>
              <w:t xml:space="preserve"> Rezept</w:t>
            </w:r>
          </w:p>
          <w:p w:rsidR="00104580" w:rsidRDefault="00104580" w:rsidP="00104580">
            <w:pPr>
              <w:numPr>
                <w:ilvl w:val="0"/>
                <w:numId w:val="6"/>
              </w:numPr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sehr gut ……………………………………….</w:t>
            </w:r>
          </w:p>
          <w:p w:rsidR="00104580" w:rsidRDefault="00104580" w:rsidP="00104580">
            <w:pPr>
              <w:numPr>
                <w:ilvl w:val="0"/>
                <w:numId w:val="6"/>
              </w:numPr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gut  ……………………………………………</w:t>
            </w:r>
          </w:p>
          <w:p w:rsidR="00104580" w:rsidRDefault="00104580" w:rsidP="00104580">
            <w:pPr>
              <w:numPr>
                <w:ilvl w:val="0"/>
                <w:numId w:val="6"/>
              </w:numPr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teilweise……………………………………….</w:t>
            </w:r>
          </w:p>
          <w:p w:rsidR="00104580" w:rsidRDefault="00104580" w:rsidP="00104580">
            <w:pPr>
              <w:numPr>
                <w:ilvl w:val="0"/>
                <w:numId w:val="6"/>
              </w:numPr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 xml:space="preserve">ich bin nicht klargekommen </w:t>
            </w:r>
            <w:proofErr w:type="gramStart"/>
            <w:r>
              <w:rPr>
                <w:rFonts w:ascii="Arial" w:hAnsi="Arial"/>
                <w:sz w:val="22"/>
              </w:rPr>
              <w:t>……………………………………….</w:t>
            </w:r>
            <w:proofErr w:type="gramEnd"/>
          </w:p>
          <w:p w:rsidR="00104580" w:rsidRPr="00093FCF" w:rsidRDefault="00104580" w:rsidP="00B82731">
            <w:pPr>
              <w:ind w:left="720"/>
              <w:rPr>
                <w:rFonts w:ascii="Arial" w:hAnsi="Arial" w:cs="Arial"/>
                <w:b/>
              </w:rPr>
            </w:pPr>
          </w:p>
          <w:p w:rsidR="00104580" w:rsidRPr="009C32BE" w:rsidRDefault="00104580" w:rsidP="00104580">
            <w:pPr>
              <w:numPr>
                <w:ilvl w:val="0"/>
                <w:numId w:val="7"/>
              </w:num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Arbeitsgeräte schriftlich notieren</w:t>
            </w:r>
          </w:p>
          <w:p w:rsidR="00104580" w:rsidRDefault="00104580" w:rsidP="00104580">
            <w:pPr>
              <w:numPr>
                <w:ilvl w:val="0"/>
                <w:numId w:val="6"/>
              </w:numPr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sehr gut  ……………………………………….</w:t>
            </w:r>
          </w:p>
          <w:p w:rsidR="00104580" w:rsidRDefault="00104580" w:rsidP="00104580">
            <w:pPr>
              <w:numPr>
                <w:ilvl w:val="0"/>
                <w:numId w:val="6"/>
              </w:numPr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gut………………………………………………</w:t>
            </w:r>
          </w:p>
          <w:p w:rsidR="00104580" w:rsidRDefault="00104580" w:rsidP="00104580">
            <w:pPr>
              <w:numPr>
                <w:ilvl w:val="0"/>
                <w:numId w:val="6"/>
              </w:numPr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teilweise ……………………………………….</w:t>
            </w:r>
          </w:p>
          <w:p w:rsidR="00104580" w:rsidRDefault="00104580" w:rsidP="00104580">
            <w:pPr>
              <w:numPr>
                <w:ilvl w:val="0"/>
                <w:numId w:val="6"/>
              </w:numPr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ich bin nicht klargekommen</w:t>
            </w:r>
          </w:p>
          <w:p w:rsidR="00104580" w:rsidRDefault="00104580" w:rsidP="00B82731">
            <w:pPr>
              <w:rPr>
                <w:rFonts w:ascii="Arial" w:hAnsi="Arial"/>
              </w:rPr>
            </w:pPr>
          </w:p>
          <w:p w:rsidR="00104580" w:rsidRPr="009C32BE" w:rsidRDefault="00104580" w:rsidP="00104580">
            <w:pPr>
              <w:numPr>
                <w:ilvl w:val="0"/>
                <w:numId w:val="7"/>
              </w:num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Zusatzaufgabe wie PC- Merkblatt/Plakat/Tisch eindecken/</w:t>
            </w: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……….</w:t>
            </w:r>
            <w:proofErr w:type="gramEnd"/>
          </w:p>
          <w:p w:rsidR="00104580" w:rsidRDefault="00104580" w:rsidP="00104580">
            <w:pPr>
              <w:numPr>
                <w:ilvl w:val="0"/>
                <w:numId w:val="6"/>
              </w:numPr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sehr gut ……………………………………….</w:t>
            </w:r>
          </w:p>
          <w:p w:rsidR="00104580" w:rsidRDefault="00104580" w:rsidP="00104580">
            <w:pPr>
              <w:numPr>
                <w:ilvl w:val="0"/>
                <w:numId w:val="6"/>
              </w:numPr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gut…………………………………………..….</w:t>
            </w:r>
          </w:p>
          <w:p w:rsidR="00104580" w:rsidRDefault="00104580" w:rsidP="00104580">
            <w:pPr>
              <w:numPr>
                <w:ilvl w:val="0"/>
                <w:numId w:val="6"/>
              </w:numPr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teilweise ……………………………………..</w:t>
            </w:r>
          </w:p>
          <w:p w:rsidR="00104580" w:rsidRDefault="00104580" w:rsidP="00104580">
            <w:pPr>
              <w:numPr>
                <w:ilvl w:val="0"/>
                <w:numId w:val="6"/>
              </w:numPr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 xml:space="preserve">ich bin nicht klargekommen </w:t>
            </w:r>
            <w:proofErr w:type="gramStart"/>
            <w:r>
              <w:rPr>
                <w:rFonts w:ascii="Arial" w:hAnsi="Arial"/>
                <w:sz w:val="22"/>
              </w:rPr>
              <w:t>……………………………………….</w:t>
            </w:r>
            <w:proofErr w:type="gramEnd"/>
          </w:p>
          <w:p w:rsidR="00104580" w:rsidRDefault="00104580" w:rsidP="00B82731">
            <w:pPr>
              <w:rPr>
                <w:rFonts w:ascii="Arial" w:hAnsi="Arial"/>
              </w:rPr>
            </w:pPr>
          </w:p>
          <w:p w:rsidR="00104580" w:rsidRDefault="00104580" w:rsidP="00104580">
            <w:pPr>
              <w:numPr>
                <w:ilvl w:val="0"/>
                <w:numId w:val="8"/>
              </w:numPr>
              <w:ind w:left="357" w:hanging="357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  <w:sz w:val="22"/>
              </w:rPr>
              <w:t>Die Zeitvorgabe war:</w:t>
            </w:r>
          </w:p>
          <w:p w:rsidR="00104580" w:rsidRDefault="00104580" w:rsidP="00B82731">
            <w:pPr>
              <w:ind w:left="357"/>
              <w:rPr>
                <w:rFonts w:ascii="Arial" w:hAnsi="Arial"/>
                <w:b/>
                <w:bCs/>
              </w:rPr>
            </w:pPr>
          </w:p>
          <w:p w:rsidR="00104580" w:rsidRDefault="00104580" w:rsidP="00104580">
            <w:pPr>
              <w:numPr>
                <w:ilvl w:val="0"/>
                <w:numId w:val="6"/>
              </w:numPr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völlig ausreichend</w:t>
            </w:r>
          </w:p>
          <w:p w:rsidR="00104580" w:rsidRDefault="00104580" w:rsidP="00104580">
            <w:pPr>
              <w:numPr>
                <w:ilvl w:val="0"/>
                <w:numId w:val="6"/>
              </w:numPr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knapp, aber ich bin rechtzeitig fertig geworden</w:t>
            </w:r>
          </w:p>
          <w:p w:rsidR="00104580" w:rsidRDefault="00104580" w:rsidP="00104580">
            <w:pPr>
              <w:numPr>
                <w:ilvl w:val="0"/>
                <w:numId w:val="6"/>
              </w:numPr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mir hat die Zeit nicht gereicht</w:t>
            </w:r>
          </w:p>
          <w:p w:rsidR="00104580" w:rsidRDefault="00104580" w:rsidP="00B82731">
            <w:pPr>
              <w:rPr>
                <w:rFonts w:ascii="Arial" w:hAnsi="Arial"/>
              </w:rPr>
            </w:pPr>
          </w:p>
          <w:p w:rsidR="00104580" w:rsidRDefault="00104580" w:rsidP="004F5C1F">
            <w:pPr>
              <w:numPr>
                <w:ilvl w:val="0"/>
                <w:numId w:val="8"/>
              </w:numPr>
              <w:ind w:left="357" w:hanging="357"/>
            </w:pPr>
            <w:r w:rsidRPr="004F5C1F">
              <w:rPr>
                <w:rFonts w:ascii="Arial" w:hAnsi="Arial"/>
                <w:b/>
                <w:bCs/>
                <w:sz w:val="22"/>
              </w:rPr>
              <w:t>Ich bin mit dem Ergebnis zufrieden</w:t>
            </w:r>
          </w:p>
          <w:p w:rsidR="00104580" w:rsidRPr="009C32BE" w:rsidRDefault="002B10E2" w:rsidP="00B82731">
            <w:r>
              <w:rPr>
                <w:rFonts w:ascii="Arial" w:hAnsi="Arial"/>
                <w:b/>
                <w:bCs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2913380</wp:posOffset>
                      </wp:positionH>
                      <wp:positionV relativeFrom="paragraph">
                        <wp:posOffset>-1270</wp:posOffset>
                      </wp:positionV>
                      <wp:extent cx="2956560" cy="1760220"/>
                      <wp:effectExtent l="8255" t="8255" r="6985" b="12700"/>
                      <wp:wrapNone/>
                      <wp:docPr id="150" name="Oval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6560" cy="17602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F5C1F" w:rsidRDefault="004F5C1F" w:rsidP="004F5C1F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rial" w:hAnsi="Arial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</w:rPr>
                                    <w:t>Was ich sonst noch dazu sagen möchte:</w:t>
                                  </w:r>
                                </w:p>
                                <w:p w:rsidR="004F5C1F" w:rsidRDefault="004F5C1F" w:rsidP="004F5C1F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2"/>
                                    </w:rPr>
                                    <w:t>......................................................................................................................................</w:t>
                                  </w:r>
                                </w:p>
                                <w:p w:rsidR="004F5C1F" w:rsidRDefault="004F5C1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2" o:spid="_x0000_s1036" style="position:absolute;margin-left:229.4pt;margin-top:-.1pt;width:232.8pt;height:138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">
                      <v:textbox>
                        <w:txbxContent>
                          <w:p w:rsidR="004F5C1F" w:rsidRDefault="004F5C1F" w:rsidP="004F5C1F">
                            <w:pPr>
                              <w:spacing w:line="36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</w:rPr>
                              <w:t>Was ich sonst noch dazu sagen möchte:</w:t>
                            </w:r>
                          </w:p>
                          <w:p w:rsidR="004F5C1F" w:rsidRDefault="004F5C1F" w:rsidP="004F5C1F">
                            <w:pPr>
                              <w:spacing w:line="360" w:lineRule="auto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</w:rPr>
                              <w:t>......................................................................................................................................</w:t>
                            </w:r>
                          </w:p>
                          <w:p w:rsidR="004F5C1F" w:rsidRDefault="004F5C1F"/>
                        </w:txbxContent>
                      </v:textbox>
                    </v:oval>
                  </w:pict>
                </mc:Fallback>
              </mc:AlternateContent>
            </w:r>
          </w:p>
          <w:p w:rsidR="00104580" w:rsidRPr="009C32BE" w:rsidRDefault="00104580" w:rsidP="00104580">
            <w:pPr>
              <w:numPr>
                <w:ilvl w:val="0"/>
                <w:numId w:val="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bei der </w:t>
            </w:r>
            <w:r w:rsidRPr="0092305F">
              <w:rPr>
                <w:rFonts w:ascii="Arial" w:hAnsi="Arial" w:cs="Arial"/>
                <w:b/>
                <w:sz w:val="22"/>
                <w:szCs w:val="22"/>
              </w:rPr>
              <w:t>Zubereitungs</w:t>
            </w:r>
            <w:r>
              <w:rPr>
                <w:rFonts w:ascii="Arial" w:hAnsi="Arial" w:cs="Arial"/>
                <w:sz w:val="22"/>
                <w:szCs w:val="22"/>
              </w:rPr>
              <w:t xml:space="preserve">aufgabe </w:t>
            </w:r>
          </w:p>
          <w:p w:rsidR="00104580" w:rsidRPr="009C32BE" w:rsidRDefault="00104580" w:rsidP="00104580">
            <w:pPr>
              <w:numPr>
                <w:ilvl w:val="0"/>
                <w:numId w:val="6"/>
              </w:numPr>
              <w:rPr>
                <w:rFonts w:ascii="Arial" w:hAnsi="Arial" w:cs="Arial"/>
              </w:rPr>
            </w:pPr>
            <w:r w:rsidRPr="009C32BE">
              <w:rPr>
                <w:rFonts w:ascii="Arial" w:hAnsi="Arial" w:cs="Arial"/>
                <w:sz w:val="22"/>
              </w:rPr>
              <w:t>ja</w:t>
            </w:r>
            <w:r>
              <w:rPr>
                <w:rFonts w:ascii="Arial" w:hAnsi="Arial" w:cs="Arial"/>
                <w:sz w:val="22"/>
              </w:rPr>
              <w:t xml:space="preserve"> </w:t>
            </w:r>
            <w:r>
              <w:rPr>
                <w:rFonts w:ascii="Arial" w:hAnsi="Arial"/>
                <w:sz w:val="22"/>
              </w:rPr>
              <w:t>……………………………………….….</w:t>
            </w:r>
          </w:p>
          <w:p w:rsidR="00104580" w:rsidRDefault="00104580" w:rsidP="00104580">
            <w:pPr>
              <w:numPr>
                <w:ilvl w:val="0"/>
                <w:numId w:val="6"/>
              </w:numPr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teilweise  …………………………………</w:t>
            </w:r>
          </w:p>
          <w:p w:rsidR="00104580" w:rsidRPr="0092305F" w:rsidRDefault="00104580" w:rsidP="00104580">
            <w:pPr>
              <w:numPr>
                <w:ilvl w:val="0"/>
                <w:numId w:val="6"/>
              </w:numPr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nein ……………………………………….</w:t>
            </w:r>
          </w:p>
          <w:p w:rsidR="00104580" w:rsidRDefault="00104580" w:rsidP="00B82731">
            <w:pPr>
              <w:rPr>
                <w:rFonts w:ascii="Arial" w:hAnsi="Arial"/>
              </w:rPr>
            </w:pPr>
          </w:p>
          <w:p w:rsidR="00104580" w:rsidRPr="009C32BE" w:rsidRDefault="00104580" w:rsidP="00104580">
            <w:pPr>
              <w:numPr>
                <w:ilvl w:val="0"/>
                <w:numId w:val="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bei der </w:t>
            </w:r>
            <w:r w:rsidRPr="0092305F">
              <w:rPr>
                <w:rFonts w:ascii="Arial" w:hAnsi="Arial" w:cs="Arial"/>
                <w:b/>
                <w:sz w:val="22"/>
                <w:szCs w:val="22"/>
              </w:rPr>
              <w:t>Zusatz</w:t>
            </w:r>
            <w:r>
              <w:rPr>
                <w:rFonts w:ascii="Arial" w:hAnsi="Arial" w:cs="Arial"/>
                <w:sz w:val="22"/>
                <w:szCs w:val="22"/>
              </w:rPr>
              <w:t xml:space="preserve">aufgabe </w:t>
            </w:r>
          </w:p>
          <w:p w:rsidR="00104580" w:rsidRPr="009C32BE" w:rsidRDefault="00104580" w:rsidP="00104580">
            <w:pPr>
              <w:numPr>
                <w:ilvl w:val="0"/>
                <w:numId w:val="6"/>
              </w:numPr>
              <w:rPr>
                <w:rFonts w:ascii="Arial" w:hAnsi="Arial" w:cs="Arial"/>
              </w:rPr>
            </w:pPr>
            <w:r w:rsidRPr="009C32BE">
              <w:rPr>
                <w:rFonts w:ascii="Arial" w:hAnsi="Arial" w:cs="Arial"/>
                <w:sz w:val="22"/>
              </w:rPr>
              <w:t>ja</w:t>
            </w:r>
            <w:r>
              <w:rPr>
                <w:rFonts w:ascii="Arial" w:hAnsi="Arial" w:cs="Arial"/>
                <w:sz w:val="22"/>
              </w:rPr>
              <w:t xml:space="preserve"> </w:t>
            </w:r>
            <w:r>
              <w:rPr>
                <w:rFonts w:ascii="Arial" w:hAnsi="Arial"/>
                <w:sz w:val="22"/>
              </w:rPr>
              <w:t>………………………………………….</w:t>
            </w:r>
          </w:p>
          <w:p w:rsidR="00104580" w:rsidRDefault="00104580" w:rsidP="00104580">
            <w:pPr>
              <w:numPr>
                <w:ilvl w:val="0"/>
                <w:numId w:val="6"/>
              </w:numPr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 xml:space="preserve">teilweise ………………………………… </w:t>
            </w:r>
          </w:p>
          <w:p w:rsidR="00104580" w:rsidRPr="009F36F3" w:rsidRDefault="00104580" w:rsidP="009F36F3">
            <w:pPr>
              <w:numPr>
                <w:ilvl w:val="0"/>
                <w:numId w:val="6"/>
              </w:numPr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nein ………………………………………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</w:tr>
      <w:tr w:rsidR="00104580" w:rsidTr="00B82731">
        <w:trPr>
          <w:cantSplit/>
        </w:trPr>
        <w:tc>
          <w:tcPr>
            <w:tcW w:w="354" w:type="dxa"/>
            <w:gridSpan w:val="2"/>
            <w:tcBorders>
              <w:left w:val="single" w:sz="12" w:space="0" w:color="auto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9177" w:type="dxa"/>
            <w:gridSpan w:val="8"/>
            <w:vMerge/>
            <w:tcBorders>
              <w:left w:val="nil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</w:tr>
      <w:tr w:rsidR="00104580" w:rsidTr="00B82731">
        <w:trPr>
          <w:cantSplit/>
        </w:trPr>
        <w:tc>
          <w:tcPr>
            <w:tcW w:w="354" w:type="dxa"/>
            <w:gridSpan w:val="2"/>
            <w:tcBorders>
              <w:left w:val="single" w:sz="12" w:space="0" w:color="auto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9177" w:type="dxa"/>
            <w:gridSpan w:val="8"/>
            <w:vMerge/>
            <w:tcBorders>
              <w:left w:val="nil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</w:tr>
      <w:tr w:rsidR="00104580" w:rsidTr="00B82731">
        <w:trPr>
          <w:cantSplit/>
        </w:trPr>
        <w:tc>
          <w:tcPr>
            <w:tcW w:w="354" w:type="dxa"/>
            <w:gridSpan w:val="2"/>
            <w:tcBorders>
              <w:left w:val="single" w:sz="12" w:space="0" w:color="auto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9177" w:type="dxa"/>
            <w:gridSpan w:val="8"/>
            <w:vMerge/>
            <w:tcBorders>
              <w:left w:val="nil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</w:tr>
      <w:tr w:rsidR="00104580" w:rsidTr="00B82731">
        <w:trPr>
          <w:cantSplit/>
        </w:trPr>
        <w:tc>
          <w:tcPr>
            <w:tcW w:w="354" w:type="dxa"/>
            <w:gridSpan w:val="2"/>
            <w:tcBorders>
              <w:left w:val="single" w:sz="12" w:space="0" w:color="auto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9177" w:type="dxa"/>
            <w:gridSpan w:val="8"/>
            <w:vMerge/>
            <w:tcBorders>
              <w:left w:val="nil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</w:tr>
      <w:tr w:rsidR="00104580" w:rsidTr="00B82731">
        <w:trPr>
          <w:cantSplit/>
        </w:trPr>
        <w:tc>
          <w:tcPr>
            <w:tcW w:w="354" w:type="dxa"/>
            <w:gridSpan w:val="2"/>
            <w:tcBorders>
              <w:left w:val="single" w:sz="12" w:space="0" w:color="auto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9177" w:type="dxa"/>
            <w:gridSpan w:val="8"/>
            <w:vMerge/>
            <w:tcBorders>
              <w:left w:val="nil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</w:tr>
      <w:tr w:rsidR="00104580" w:rsidTr="00B82731">
        <w:trPr>
          <w:cantSplit/>
        </w:trPr>
        <w:tc>
          <w:tcPr>
            <w:tcW w:w="354" w:type="dxa"/>
            <w:gridSpan w:val="2"/>
            <w:tcBorders>
              <w:left w:val="single" w:sz="12" w:space="0" w:color="auto"/>
              <w:bottom w:val="nil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9177" w:type="dxa"/>
            <w:gridSpan w:val="8"/>
            <w:vMerge/>
            <w:tcBorders>
              <w:left w:val="nil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</w:tr>
      <w:tr w:rsidR="00104580" w:rsidTr="00B82731">
        <w:trPr>
          <w:cantSplit/>
        </w:trPr>
        <w:tc>
          <w:tcPr>
            <w:tcW w:w="354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9177" w:type="dxa"/>
            <w:gridSpan w:val="8"/>
            <w:vMerge/>
            <w:tcBorders>
              <w:left w:val="nil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</w:tr>
      <w:tr w:rsidR="00104580" w:rsidTr="00B82731">
        <w:trPr>
          <w:cantSplit/>
        </w:trPr>
        <w:tc>
          <w:tcPr>
            <w:tcW w:w="354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9177" w:type="dxa"/>
            <w:gridSpan w:val="8"/>
            <w:vMerge/>
            <w:tcBorders>
              <w:left w:val="nil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</w:tr>
      <w:tr w:rsidR="00104580" w:rsidTr="00B82731">
        <w:trPr>
          <w:cantSplit/>
        </w:trPr>
        <w:tc>
          <w:tcPr>
            <w:tcW w:w="354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9177" w:type="dxa"/>
            <w:gridSpan w:val="8"/>
            <w:vMerge/>
            <w:tcBorders>
              <w:left w:val="nil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</w:tr>
      <w:tr w:rsidR="00104580" w:rsidTr="00B82731">
        <w:trPr>
          <w:cantSplit/>
        </w:trPr>
        <w:tc>
          <w:tcPr>
            <w:tcW w:w="354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9177" w:type="dxa"/>
            <w:gridSpan w:val="8"/>
            <w:vMerge/>
            <w:tcBorders>
              <w:left w:val="nil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</w:tr>
      <w:tr w:rsidR="00104580" w:rsidTr="00B82731">
        <w:trPr>
          <w:cantSplit/>
        </w:trPr>
        <w:tc>
          <w:tcPr>
            <w:tcW w:w="354" w:type="dxa"/>
            <w:gridSpan w:val="2"/>
            <w:tcBorders>
              <w:top w:val="nil"/>
              <w:left w:val="single" w:sz="12" w:space="0" w:color="auto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9177" w:type="dxa"/>
            <w:gridSpan w:val="8"/>
            <w:vMerge/>
            <w:tcBorders>
              <w:left w:val="nil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</w:tr>
      <w:tr w:rsidR="00104580" w:rsidTr="00B82731">
        <w:trPr>
          <w:cantSplit/>
        </w:trPr>
        <w:tc>
          <w:tcPr>
            <w:tcW w:w="354" w:type="dxa"/>
            <w:gridSpan w:val="2"/>
            <w:tcBorders>
              <w:left w:val="single" w:sz="12" w:space="0" w:color="auto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9177" w:type="dxa"/>
            <w:gridSpan w:val="8"/>
            <w:vMerge/>
            <w:tcBorders>
              <w:left w:val="nil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</w:tr>
      <w:tr w:rsidR="00104580" w:rsidTr="00B82731">
        <w:trPr>
          <w:cantSplit/>
        </w:trPr>
        <w:tc>
          <w:tcPr>
            <w:tcW w:w="354" w:type="dxa"/>
            <w:gridSpan w:val="2"/>
            <w:tcBorders>
              <w:left w:val="single" w:sz="12" w:space="0" w:color="auto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9177" w:type="dxa"/>
            <w:gridSpan w:val="8"/>
            <w:vMerge/>
            <w:tcBorders>
              <w:left w:val="nil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</w:tr>
      <w:tr w:rsidR="00104580" w:rsidTr="00B82731">
        <w:trPr>
          <w:cantSplit/>
        </w:trPr>
        <w:tc>
          <w:tcPr>
            <w:tcW w:w="354" w:type="dxa"/>
            <w:gridSpan w:val="2"/>
            <w:tcBorders>
              <w:left w:val="single" w:sz="12" w:space="0" w:color="auto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9177" w:type="dxa"/>
            <w:gridSpan w:val="8"/>
            <w:vMerge/>
            <w:tcBorders>
              <w:left w:val="nil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</w:tr>
      <w:tr w:rsidR="00104580" w:rsidTr="00B82731">
        <w:trPr>
          <w:cantSplit/>
        </w:trPr>
        <w:tc>
          <w:tcPr>
            <w:tcW w:w="354" w:type="dxa"/>
            <w:gridSpan w:val="2"/>
            <w:tcBorders>
              <w:left w:val="single" w:sz="12" w:space="0" w:color="auto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9177" w:type="dxa"/>
            <w:gridSpan w:val="8"/>
            <w:vMerge/>
            <w:tcBorders>
              <w:left w:val="nil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</w:tr>
      <w:tr w:rsidR="00104580" w:rsidTr="00B82731">
        <w:trPr>
          <w:cantSplit/>
        </w:trPr>
        <w:tc>
          <w:tcPr>
            <w:tcW w:w="354" w:type="dxa"/>
            <w:gridSpan w:val="2"/>
            <w:tcBorders>
              <w:left w:val="single" w:sz="12" w:space="0" w:color="auto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9177" w:type="dxa"/>
            <w:gridSpan w:val="8"/>
            <w:vMerge/>
            <w:tcBorders>
              <w:left w:val="nil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</w:tr>
      <w:tr w:rsidR="00104580" w:rsidTr="00B82731">
        <w:trPr>
          <w:cantSplit/>
        </w:trPr>
        <w:tc>
          <w:tcPr>
            <w:tcW w:w="354" w:type="dxa"/>
            <w:gridSpan w:val="2"/>
            <w:tcBorders>
              <w:left w:val="single" w:sz="12" w:space="0" w:color="auto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9177" w:type="dxa"/>
            <w:gridSpan w:val="8"/>
            <w:vMerge/>
            <w:tcBorders>
              <w:left w:val="nil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</w:tr>
      <w:tr w:rsidR="00104580" w:rsidTr="00B82731">
        <w:trPr>
          <w:cantSplit/>
        </w:trPr>
        <w:tc>
          <w:tcPr>
            <w:tcW w:w="354" w:type="dxa"/>
            <w:gridSpan w:val="2"/>
            <w:tcBorders>
              <w:left w:val="single" w:sz="12" w:space="0" w:color="auto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9177" w:type="dxa"/>
            <w:gridSpan w:val="8"/>
            <w:vMerge/>
            <w:tcBorders>
              <w:left w:val="nil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</w:tr>
      <w:tr w:rsidR="00104580" w:rsidTr="00B82731">
        <w:trPr>
          <w:cantSplit/>
        </w:trPr>
        <w:tc>
          <w:tcPr>
            <w:tcW w:w="354" w:type="dxa"/>
            <w:gridSpan w:val="2"/>
            <w:tcBorders>
              <w:left w:val="single" w:sz="12" w:space="0" w:color="auto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9177" w:type="dxa"/>
            <w:gridSpan w:val="8"/>
            <w:vMerge/>
            <w:tcBorders>
              <w:left w:val="nil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</w:tr>
      <w:tr w:rsidR="00104580" w:rsidTr="00B82731">
        <w:trPr>
          <w:cantSplit/>
        </w:trPr>
        <w:tc>
          <w:tcPr>
            <w:tcW w:w="354" w:type="dxa"/>
            <w:gridSpan w:val="2"/>
            <w:tcBorders>
              <w:left w:val="single" w:sz="12" w:space="0" w:color="auto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9177" w:type="dxa"/>
            <w:gridSpan w:val="8"/>
            <w:vMerge/>
            <w:tcBorders>
              <w:left w:val="nil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</w:tr>
      <w:tr w:rsidR="00104580" w:rsidTr="00B82731">
        <w:trPr>
          <w:cantSplit/>
        </w:trPr>
        <w:tc>
          <w:tcPr>
            <w:tcW w:w="354" w:type="dxa"/>
            <w:gridSpan w:val="2"/>
            <w:tcBorders>
              <w:left w:val="single" w:sz="12" w:space="0" w:color="auto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9177" w:type="dxa"/>
            <w:gridSpan w:val="8"/>
            <w:vMerge/>
            <w:tcBorders>
              <w:left w:val="nil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</w:tr>
      <w:tr w:rsidR="00104580" w:rsidTr="00B82731">
        <w:trPr>
          <w:cantSplit/>
        </w:trPr>
        <w:tc>
          <w:tcPr>
            <w:tcW w:w="354" w:type="dxa"/>
            <w:gridSpan w:val="2"/>
            <w:tcBorders>
              <w:left w:val="single" w:sz="12" w:space="0" w:color="auto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9177" w:type="dxa"/>
            <w:gridSpan w:val="8"/>
            <w:vMerge/>
            <w:tcBorders>
              <w:left w:val="nil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</w:tr>
      <w:tr w:rsidR="00104580" w:rsidTr="00B82731">
        <w:trPr>
          <w:cantSplit/>
        </w:trPr>
        <w:tc>
          <w:tcPr>
            <w:tcW w:w="354" w:type="dxa"/>
            <w:gridSpan w:val="2"/>
            <w:tcBorders>
              <w:left w:val="single" w:sz="12" w:space="0" w:color="auto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9177" w:type="dxa"/>
            <w:gridSpan w:val="8"/>
            <w:vMerge/>
            <w:tcBorders>
              <w:left w:val="nil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</w:tr>
      <w:tr w:rsidR="00104580" w:rsidTr="00B82731">
        <w:trPr>
          <w:cantSplit/>
        </w:trPr>
        <w:tc>
          <w:tcPr>
            <w:tcW w:w="354" w:type="dxa"/>
            <w:gridSpan w:val="2"/>
            <w:tcBorders>
              <w:left w:val="single" w:sz="12" w:space="0" w:color="auto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9177" w:type="dxa"/>
            <w:gridSpan w:val="8"/>
            <w:vMerge/>
            <w:tcBorders>
              <w:left w:val="nil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</w:tr>
      <w:tr w:rsidR="00104580" w:rsidTr="00B82731">
        <w:trPr>
          <w:cantSplit/>
        </w:trPr>
        <w:tc>
          <w:tcPr>
            <w:tcW w:w="354" w:type="dxa"/>
            <w:gridSpan w:val="2"/>
            <w:tcBorders>
              <w:left w:val="single" w:sz="12" w:space="0" w:color="auto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9177" w:type="dxa"/>
            <w:gridSpan w:val="8"/>
            <w:vMerge/>
            <w:tcBorders>
              <w:left w:val="nil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</w:tr>
      <w:tr w:rsidR="00104580" w:rsidTr="00B82731">
        <w:trPr>
          <w:cantSplit/>
        </w:trPr>
        <w:tc>
          <w:tcPr>
            <w:tcW w:w="354" w:type="dxa"/>
            <w:gridSpan w:val="2"/>
            <w:tcBorders>
              <w:left w:val="single" w:sz="12" w:space="0" w:color="auto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9177" w:type="dxa"/>
            <w:gridSpan w:val="8"/>
            <w:vMerge/>
            <w:tcBorders>
              <w:left w:val="nil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</w:tr>
      <w:tr w:rsidR="00104580" w:rsidTr="00B82731">
        <w:trPr>
          <w:cantSplit/>
        </w:trPr>
        <w:tc>
          <w:tcPr>
            <w:tcW w:w="354" w:type="dxa"/>
            <w:gridSpan w:val="2"/>
            <w:tcBorders>
              <w:left w:val="single" w:sz="12" w:space="0" w:color="auto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9177" w:type="dxa"/>
            <w:gridSpan w:val="8"/>
            <w:vMerge/>
            <w:tcBorders>
              <w:left w:val="nil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</w:tr>
      <w:tr w:rsidR="00104580" w:rsidTr="00B82731">
        <w:trPr>
          <w:cantSplit/>
        </w:trPr>
        <w:tc>
          <w:tcPr>
            <w:tcW w:w="354" w:type="dxa"/>
            <w:gridSpan w:val="2"/>
            <w:tcBorders>
              <w:left w:val="single" w:sz="12" w:space="0" w:color="auto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9177" w:type="dxa"/>
            <w:gridSpan w:val="8"/>
            <w:vMerge/>
            <w:tcBorders>
              <w:left w:val="nil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</w:tr>
      <w:tr w:rsidR="00104580" w:rsidTr="00B82731">
        <w:trPr>
          <w:cantSplit/>
        </w:trPr>
        <w:tc>
          <w:tcPr>
            <w:tcW w:w="354" w:type="dxa"/>
            <w:gridSpan w:val="2"/>
            <w:tcBorders>
              <w:left w:val="single" w:sz="12" w:space="0" w:color="auto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9177" w:type="dxa"/>
            <w:gridSpan w:val="8"/>
            <w:vMerge/>
            <w:tcBorders>
              <w:left w:val="nil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</w:tr>
      <w:tr w:rsidR="00104580" w:rsidTr="00B82731">
        <w:trPr>
          <w:cantSplit/>
        </w:trPr>
        <w:tc>
          <w:tcPr>
            <w:tcW w:w="354" w:type="dxa"/>
            <w:gridSpan w:val="2"/>
            <w:tcBorders>
              <w:left w:val="single" w:sz="12" w:space="0" w:color="auto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9177" w:type="dxa"/>
            <w:gridSpan w:val="8"/>
            <w:vMerge/>
            <w:tcBorders>
              <w:left w:val="nil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</w:tr>
      <w:tr w:rsidR="00104580" w:rsidTr="00B82731">
        <w:trPr>
          <w:cantSplit/>
        </w:trPr>
        <w:tc>
          <w:tcPr>
            <w:tcW w:w="354" w:type="dxa"/>
            <w:gridSpan w:val="2"/>
            <w:tcBorders>
              <w:left w:val="single" w:sz="12" w:space="0" w:color="auto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9177" w:type="dxa"/>
            <w:gridSpan w:val="8"/>
            <w:vMerge/>
            <w:tcBorders>
              <w:left w:val="nil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</w:tr>
      <w:tr w:rsidR="00104580" w:rsidTr="00B82731">
        <w:trPr>
          <w:cantSplit/>
        </w:trPr>
        <w:tc>
          <w:tcPr>
            <w:tcW w:w="354" w:type="dxa"/>
            <w:gridSpan w:val="2"/>
            <w:tcBorders>
              <w:left w:val="single" w:sz="12" w:space="0" w:color="auto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9177" w:type="dxa"/>
            <w:gridSpan w:val="8"/>
            <w:vMerge/>
            <w:tcBorders>
              <w:left w:val="nil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</w:tr>
      <w:tr w:rsidR="00104580" w:rsidTr="00B82731">
        <w:trPr>
          <w:cantSplit/>
        </w:trPr>
        <w:tc>
          <w:tcPr>
            <w:tcW w:w="354" w:type="dxa"/>
            <w:gridSpan w:val="2"/>
            <w:tcBorders>
              <w:left w:val="single" w:sz="12" w:space="0" w:color="auto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9177" w:type="dxa"/>
            <w:gridSpan w:val="8"/>
            <w:vMerge/>
            <w:tcBorders>
              <w:left w:val="nil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</w:tr>
      <w:tr w:rsidR="00104580" w:rsidTr="00B82731">
        <w:trPr>
          <w:cantSplit/>
        </w:trPr>
        <w:tc>
          <w:tcPr>
            <w:tcW w:w="354" w:type="dxa"/>
            <w:gridSpan w:val="2"/>
            <w:tcBorders>
              <w:left w:val="single" w:sz="12" w:space="0" w:color="auto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9177" w:type="dxa"/>
            <w:gridSpan w:val="8"/>
            <w:vMerge/>
            <w:tcBorders>
              <w:left w:val="nil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</w:tr>
      <w:tr w:rsidR="00104580" w:rsidTr="00B82731">
        <w:trPr>
          <w:cantSplit/>
        </w:trPr>
        <w:tc>
          <w:tcPr>
            <w:tcW w:w="354" w:type="dxa"/>
            <w:gridSpan w:val="2"/>
            <w:tcBorders>
              <w:left w:val="single" w:sz="12" w:space="0" w:color="auto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9177" w:type="dxa"/>
            <w:gridSpan w:val="8"/>
            <w:vMerge/>
            <w:tcBorders>
              <w:left w:val="nil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</w:tr>
      <w:tr w:rsidR="00104580" w:rsidTr="00B82731">
        <w:trPr>
          <w:cantSplit/>
        </w:trPr>
        <w:tc>
          <w:tcPr>
            <w:tcW w:w="354" w:type="dxa"/>
            <w:gridSpan w:val="2"/>
            <w:tcBorders>
              <w:left w:val="single" w:sz="12" w:space="0" w:color="auto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9177" w:type="dxa"/>
            <w:gridSpan w:val="8"/>
            <w:vMerge/>
            <w:tcBorders>
              <w:left w:val="nil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</w:tr>
      <w:tr w:rsidR="00104580" w:rsidTr="00B82731">
        <w:trPr>
          <w:cantSplit/>
        </w:trPr>
        <w:tc>
          <w:tcPr>
            <w:tcW w:w="354" w:type="dxa"/>
            <w:gridSpan w:val="2"/>
            <w:tcBorders>
              <w:left w:val="single" w:sz="12" w:space="0" w:color="auto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9177" w:type="dxa"/>
            <w:gridSpan w:val="8"/>
            <w:vMerge/>
            <w:tcBorders>
              <w:left w:val="nil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</w:tr>
      <w:tr w:rsidR="00104580" w:rsidTr="00B82731">
        <w:trPr>
          <w:cantSplit/>
        </w:trPr>
        <w:tc>
          <w:tcPr>
            <w:tcW w:w="354" w:type="dxa"/>
            <w:gridSpan w:val="2"/>
            <w:tcBorders>
              <w:left w:val="single" w:sz="12" w:space="0" w:color="auto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9177" w:type="dxa"/>
            <w:gridSpan w:val="8"/>
            <w:vMerge/>
            <w:tcBorders>
              <w:left w:val="nil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</w:tr>
      <w:tr w:rsidR="00104580" w:rsidTr="00B82731">
        <w:trPr>
          <w:cantSplit/>
        </w:trPr>
        <w:tc>
          <w:tcPr>
            <w:tcW w:w="354" w:type="dxa"/>
            <w:gridSpan w:val="2"/>
            <w:tcBorders>
              <w:left w:val="single" w:sz="12" w:space="0" w:color="auto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9177" w:type="dxa"/>
            <w:gridSpan w:val="8"/>
            <w:vMerge/>
            <w:tcBorders>
              <w:left w:val="nil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</w:tr>
      <w:tr w:rsidR="00104580" w:rsidTr="00B82731">
        <w:trPr>
          <w:cantSplit/>
        </w:trPr>
        <w:tc>
          <w:tcPr>
            <w:tcW w:w="354" w:type="dxa"/>
            <w:gridSpan w:val="2"/>
            <w:tcBorders>
              <w:left w:val="single" w:sz="12" w:space="0" w:color="auto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9177" w:type="dxa"/>
            <w:gridSpan w:val="8"/>
            <w:vMerge/>
            <w:tcBorders>
              <w:left w:val="nil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</w:tr>
      <w:tr w:rsidR="00104580" w:rsidTr="00B82731">
        <w:trPr>
          <w:cantSplit/>
        </w:trPr>
        <w:tc>
          <w:tcPr>
            <w:tcW w:w="354" w:type="dxa"/>
            <w:gridSpan w:val="2"/>
            <w:tcBorders>
              <w:left w:val="single" w:sz="12" w:space="0" w:color="auto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9177" w:type="dxa"/>
            <w:gridSpan w:val="8"/>
            <w:vMerge/>
            <w:tcBorders>
              <w:left w:val="nil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</w:tr>
      <w:tr w:rsidR="00104580" w:rsidTr="00B82731">
        <w:trPr>
          <w:cantSplit/>
        </w:trPr>
        <w:tc>
          <w:tcPr>
            <w:tcW w:w="354" w:type="dxa"/>
            <w:gridSpan w:val="2"/>
            <w:tcBorders>
              <w:left w:val="single" w:sz="12" w:space="0" w:color="auto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9177" w:type="dxa"/>
            <w:gridSpan w:val="8"/>
            <w:vMerge/>
            <w:tcBorders>
              <w:left w:val="nil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</w:tr>
      <w:tr w:rsidR="00104580" w:rsidTr="00B82731">
        <w:trPr>
          <w:cantSplit/>
        </w:trPr>
        <w:tc>
          <w:tcPr>
            <w:tcW w:w="354" w:type="dxa"/>
            <w:gridSpan w:val="2"/>
            <w:tcBorders>
              <w:left w:val="single" w:sz="12" w:space="0" w:color="auto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9177" w:type="dxa"/>
            <w:gridSpan w:val="8"/>
            <w:vMerge/>
            <w:tcBorders>
              <w:left w:val="nil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</w:tr>
      <w:tr w:rsidR="00104580" w:rsidTr="00B82731">
        <w:trPr>
          <w:cantSplit/>
        </w:trPr>
        <w:tc>
          <w:tcPr>
            <w:tcW w:w="354" w:type="dxa"/>
            <w:gridSpan w:val="2"/>
            <w:tcBorders>
              <w:left w:val="single" w:sz="12" w:space="0" w:color="auto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9177" w:type="dxa"/>
            <w:gridSpan w:val="8"/>
            <w:vMerge/>
            <w:tcBorders>
              <w:left w:val="nil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</w:tr>
      <w:tr w:rsidR="00104580" w:rsidTr="00B82731">
        <w:trPr>
          <w:cantSplit/>
        </w:trPr>
        <w:tc>
          <w:tcPr>
            <w:tcW w:w="354" w:type="dxa"/>
            <w:gridSpan w:val="2"/>
            <w:tcBorders>
              <w:left w:val="single" w:sz="12" w:space="0" w:color="auto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9177" w:type="dxa"/>
            <w:gridSpan w:val="8"/>
            <w:vMerge/>
            <w:tcBorders>
              <w:left w:val="nil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</w:tr>
      <w:tr w:rsidR="00104580" w:rsidTr="00B82731">
        <w:trPr>
          <w:cantSplit/>
        </w:trPr>
        <w:tc>
          <w:tcPr>
            <w:tcW w:w="354" w:type="dxa"/>
            <w:gridSpan w:val="2"/>
            <w:tcBorders>
              <w:left w:val="single" w:sz="12" w:space="0" w:color="auto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9177" w:type="dxa"/>
            <w:gridSpan w:val="8"/>
            <w:vMerge/>
            <w:tcBorders>
              <w:left w:val="nil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</w:tr>
      <w:tr w:rsidR="00104580" w:rsidTr="00B82731">
        <w:trPr>
          <w:cantSplit/>
        </w:trPr>
        <w:tc>
          <w:tcPr>
            <w:tcW w:w="354" w:type="dxa"/>
            <w:gridSpan w:val="2"/>
            <w:tcBorders>
              <w:left w:val="single" w:sz="12" w:space="0" w:color="auto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9177" w:type="dxa"/>
            <w:gridSpan w:val="8"/>
            <w:vMerge/>
            <w:tcBorders>
              <w:left w:val="nil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</w:tr>
      <w:tr w:rsidR="00104580" w:rsidTr="00B82731">
        <w:trPr>
          <w:cantSplit/>
        </w:trPr>
        <w:tc>
          <w:tcPr>
            <w:tcW w:w="354" w:type="dxa"/>
            <w:gridSpan w:val="2"/>
            <w:tcBorders>
              <w:left w:val="single" w:sz="12" w:space="0" w:color="auto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9177" w:type="dxa"/>
            <w:gridSpan w:val="8"/>
            <w:vMerge/>
            <w:tcBorders>
              <w:left w:val="nil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</w:tr>
      <w:tr w:rsidR="00104580" w:rsidTr="00B82731">
        <w:trPr>
          <w:cantSplit/>
        </w:trPr>
        <w:tc>
          <w:tcPr>
            <w:tcW w:w="354" w:type="dxa"/>
            <w:gridSpan w:val="2"/>
            <w:tcBorders>
              <w:left w:val="single" w:sz="12" w:space="0" w:color="auto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9177" w:type="dxa"/>
            <w:gridSpan w:val="8"/>
            <w:vMerge/>
            <w:tcBorders>
              <w:left w:val="nil"/>
              <w:bottom w:val="nil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</w:tr>
      <w:tr w:rsidR="00104580" w:rsidTr="00B82731">
        <w:tc>
          <w:tcPr>
            <w:tcW w:w="354" w:type="dxa"/>
            <w:gridSpan w:val="2"/>
            <w:tcBorders>
              <w:left w:val="single" w:sz="12" w:space="0" w:color="auto"/>
              <w:bottom w:val="single" w:sz="12" w:space="0" w:color="auto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5492" w:type="dxa"/>
            <w:gridSpan w:val="4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104580" w:rsidRDefault="00104580" w:rsidP="00B82731">
            <w:pPr>
              <w:rPr>
                <w:rFonts w:ascii="Arial" w:hAnsi="Arial"/>
              </w:rPr>
            </w:pPr>
          </w:p>
        </w:tc>
      </w:tr>
    </w:tbl>
    <w:p w:rsidR="005320D4" w:rsidRDefault="005320D4" w:rsidP="005320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16"/>
          <w:szCs w:val="16"/>
        </w:rPr>
      </w:pPr>
    </w:p>
    <w:p w:rsidR="009F36F3" w:rsidRPr="009035A0" w:rsidRDefault="009F36F3" w:rsidP="005320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16"/>
          <w:szCs w:val="16"/>
        </w:rPr>
      </w:pPr>
    </w:p>
    <w:p w:rsidR="005320D4" w:rsidRPr="00244648" w:rsidRDefault="005320D4" w:rsidP="005320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</w:rPr>
      </w:pPr>
      <w:r w:rsidRPr="00244648">
        <w:rPr>
          <w:rFonts w:ascii="Arial" w:hAnsi="Arial" w:cs="Arial"/>
          <w:b/>
        </w:rPr>
        <w:t xml:space="preserve">Name: </w:t>
      </w:r>
      <w:r>
        <w:rPr>
          <w:rFonts w:ascii="Arial" w:hAnsi="Arial" w:cs="Arial"/>
          <w:b/>
        </w:rPr>
        <w:t>____________________________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244648">
        <w:rPr>
          <w:rFonts w:ascii="Arial" w:hAnsi="Arial" w:cs="Arial"/>
          <w:b/>
        </w:rPr>
        <w:t>Datum: ____________________</w:t>
      </w:r>
    </w:p>
    <w:p w:rsidR="005320D4" w:rsidRPr="00244648" w:rsidRDefault="005320D4" w:rsidP="005320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</w:rPr>
      </w:pPr>
    </w:p>
    <w:p w:rsidR="005320D4" w:rsidRPr="00244648" w:rsidRDefault="005320D4" w:rsidP="005320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</w:rPr>
      </w:pPr>
      <w:r w:rsidRPr="00244648">
        <w:rPr>
          <w:rFonts w:ascii="Arial" w:hAnsi="Arial" w:cs="Arial"/>
          <w:b/>
        </w:rPr>
        <w:t>Name: ____________________________</w:t>
      </w:r>
    </w:p>
    <w:p w:rsidR="005320D4" w:rsidRPr="00244648" w:rsidRDefault="005320D4" w:rsidP="005320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16"/>
          <w:szCs w:val="16"/>
        </w:rPr>
      </w:pPr>
    </w:p>
    <w:p w:rsidR="005320D4" w:rsidRDefault="005320D4" w:rsidP="005320D4">
      <w:pPr>
        <w:rPr>
          <w:b/>
        </w:rPr>
      </w:pPr>
    </w:p>
    <w:p w:rsidR="005320D4" w:rsidRDefault="005320D4" w:rsidP="005320D4">
      <w:pPr>
        <w:rPr>
          <w:b/>
        </w:rPr>
      </w:pPr>
    </w:p>
    <w:p w:rsidR="005320D4" w:rsidRDefault="005320D4" w:rsidP="005320D4">
      <w:pPr>
        <w:rPr>
          <w:b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286"/>
      </w:tblGrid>
      <w:tr w:rsidR="005320D4" w:rsidRPr="006710EC" w:rsidTr="00B82731">
        <w:tc>
          <w:tcPr>
            <w:tcW w:w="9778" w:type="dxa"/>
          </w:tcPr>
          <w:p w:rsidR="005320D4" w:rsidRPr="009035A0" w:rsidRDefault="005320D4" w:rsidP="00B82731">
            <w:pPr>
              <w:jc w:val="center"/>
              <w:rPr>
                <w:rFonts w:ascii="Comic Sans MS" w:hAnsi="Comic Sans MS"/>
                <w:b/>
                <w:i/>
                <w:sz w:val="48"/>
                <w:szCs w:val="48"/>
              </w:rPr>
            </w:pPr>
            <w:r w:rsidRPr="009035A0">
              <w:rPr>
                <w:rFonts w:ascii="Comic Sans MS" w:hAnsi="Comic Sans MS"/>
                <w:b/>
                <w:i/>
                <w:sz w:val="48"/>
                <w:szCs w:val="48"/>
              </w:rPr>
              <w:t>Lebensmittelbestellung</w:t>
            </w:r>
          </w:p>
        </w:tc>
      </w:tr>
    </w:tbl>
    <w:p w:rsidR="005320D4" w:rsidRDefault="005320D4" w:rsidP="005320D4">
      <w:pPr>
        <w:rPr>
          <w:b/>
        </w:rPr>
      </w:pPr>
    </w:p>
    <w:p w:rsidR="005320D4" w:rsidRPr="006710EC" w:rsidRDefault="005320D4" w:rsidP="005320D4">
      <w:pPr>
        <w:rPr>
          <w:b/>
        </w:rPr>
      </w:pPr>
    </w:p>
    <w:p w:rsidR="005320D4" w:rsidRPr="00244648" w:rsidRDefault="005320D4" w:rsidP="005320D4">
      <w:pPr>
        <w:numPr>
          <w:ilvl w:val="0"/>
          <w:numId w:val="10"/>
        </w:num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179705</wp:posOffset>
            </wp:positionV>
            <wp:extent cx="1397000" cy="1587500"/>
            <wp:effectExtent l="0" t="0" r="0" b="0"/>
            <wp:wrapNone/>
            <wp:docPr id="39" name="Bild 39" descr="BD0501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BD05012_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58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44648">
        <w:rPr>
          <w:rFonts w:ascii="Arial" w:hAnsi="Arial" w:cs="Arial"/>
          <w:b/>
          <w:sz w:val="28"/>
          <w:szCs w:val="28"/>
        </w:rPr>
        <w:t>Informiert</w:t>
      </w:r>
      <w:r w:rsidRPr="00244648">
        <w:rPr>
          <w:rFonts w:ascii="Arial" w:hAnsi="Arial" w:cs="Arial"/>
          <w:sz w:val="28"/>
          <w:szCs w:val="28"/>
        </w:rPr>
        <w:t xml:space="preserve"> euch sorgfältig über die Zutatenliste der Speisen der nächsten Woche</w:t>
      </w:r>
    </w:p>
    <w:p w:rsidR="005320D4" w:rsidRPr="00244648" w:rsidRDefault="005320D4" w:rsidP="005320D4">
      <w:pPr>
        <w:ind w:left="360"/>
        <w:rPr>
          <w:rFonts w:ascii="Arial" w:hAnsi="Arial" w:cs="Arial"/>
          <w:sz w:val="16"/>
          <w:szCs w:val="16"/>
        </w:rPr>
      </w:pPr>
      <w:r w:rsidRPr="00244648">
        <w:rPr>
          <w:rFonts w:ascii="Arial" w:hAnsi="Arial" w:cs="Arial"/>
          <w:b/>
          <w:sz w:val="28"/>
          <w:szCs w:val="28"/>
        </w:rPr>
        <w:t xml:space="preserve">     </w:t>
      </w:r>
    </w:p>
    <w:p w:rsidR="005320D4" w:rsidRPr="00244648" w:rsidRDefault="005320D4" w:rsidP="005320D4">
      <w:pPr>
        <w:ind w:left="360"/>
        <w:rPr>
          <w:rFonts w:ascii="Arial" w:hAnsi="Arial" w:cs="Arial"/>
          <w:sz w:val="16"/>
          <w:szCs w:val="16"/>
        </w:rPr>
      </w:pPr>
    </w:p>
    <w:p w:rsidR="005320D4" w:rsidRPr="00244648" w:rsidRDefault="005320D4" w:rsidP="005320D4">
      <w:pPr>
        <w:numPr>
          <w:ilvl w:val="0"/>
          <w:numId w:val="10"/>
        </w:numPr>
        <w:rPr>
          <w:rFonts w:ascii="Arial" w:hAnsi="Arial" w:cs="Arial"/>
          <w:sz w:val="28"/>
          <w:szCs w:val="28"/>
        </w:rPr>
      </w:pPr>
      <w:r w:rsidRPr="00244648">
        <w:rPr>
          <w:rFonts w:ascii="Arial" w:hAnsi="Arial" w:cs="Arial"/>
          <w:b/>
          <w:sz w:val="28"/>
          <w:szCs w:val="28"/>
        </w:rPr>
        <w:t xml:space="preserve">Erstellt </w:t>
      </w:r>
      <w:r w:rsidRPr="00244648">
        <w:rPr>
          <w:rFonts w:ascii="Arial" w:hAnsi="Arial" w:cs="Arial"/>
          <w:sz w:val="28"/>
          <w:szCs w:val="28"/>
        </w:rPr>
        <w:t>gemeinsam die Lebensmittelbestellung</w:t>
      </w:r>
    </w:p>
    <w:p w:rsidR="005320D4" w:rsidRPr="00244648" w:rsidRDefault="005320D4" w:rsidP="005320D4">
      <w:pPr>
        <w:ind w:left="360"/>
        <w:rPr>
          <w:rFonts w:ascii="Arial" w:hAnsi="Arial" w:cs="Arial"/>
          <w:sz w:val="16"/>
          <w:szCs w:val="16"/>
        </w:rPr>
      </w:pPr>
    </w:p>
    <w:p w:rsidR="005320D4" w:rsidRPr="00244648" w:rsidRDefault="005320D4" w:rsidP="005320D4">
      <w:pPr>
        <w:ind w:left="360"/>
        <w:rPr>
          <w:rFonts w:ascii="Arial" w:hAnsi="Arial" w:cs="Arial"/>
          <w:sz w:val="16"/>
          <w:szCs w:val="16"/>
        </w:rPr>
      </w:pPr>
    </w:p>
    <w:p w:rsidR="005320D4" w:rsidRPr="00244648" w:rsidRDefault="005320D4" w:rsidP="005320D4">
      <w:pPr>
        <w:numPr>
          <w:ilvl w:val="0"/>
          <w:numId w:val="10"/>
        </w:numPr>
        <w:rPr>
          <w:rFonts w:ascii="Arial" w:hAnsi="Arial" w:cs="Arial"/>
          <w:sz w:val="28"/>
          <w:szCs w:val="28"/>
        </w:rPr>
      </w:pPr>
      <w:r w:rsidRPr="00244648">
        <w:rPr>
          <w:rFonts w:ascii="Arial" w:hAnsi="Arial" w:cs="Arial"/>
          <w:b/>
          <w:sz w:val="28"/>
          <w:szCs w:val="28"/>
        </w:rPr>
        <w:t>Berücksichtigt</w:t>
      </w:r>
      <w:r w:rsidRPr="00244648">
        <w:rPr>
          <w:rFonts w:ascii="Arial" w:hAnsi="Arial" w:cs="Arial"/>
          <w:sz w:val="28"/>
          <w:szCs w:val="28"/>
        </w:rPr>
        <w:t xml:space="preserve">  immer die unterschiedlichen Ernährungs-</w:t>
      </w:r>
    </w:p>
    <w:p w:rsidR="005320D4" w:rsidRPr="00244648" w:rsidRDefault="005320D4" w:rsidP="005320D4">
      <w:pPr>
        <w:ind w:left="720"/>
        <w:rPr>
          <w:rFonts w:ascii="Arial" w:hAnsi="Arial" w:cs="Arial"/>
          <w:sz w:val="28"/>
          <w:szCs w:val="28"/>
        </w:rPr>
      </w:pPr>
      <w:proofErr w:type="spellStart"/>
      <w:r w:rsidRPr="00244648">
        <w:rPr>
          <w:rFonts w:ascii="Arial" w:hAnsi="Arial" w:cs="Arial"/>
          <w:sz w:val="28"/>
          <w:szCs w:val="28"/>
        </w:rPr>
        <w:t>gewohnheiten</w:t>
      </w:r>
      <w:proofErr w:type="spellEnd"/>
      <w:r w:rsidRPr="00244648">
        <w:rPr>
          <w:rFonts w:ascii="Arial" w:hAnsi="Arial" w:cs="Arial"/>
          <w:sz w:val="28"/>
          <w:szCs w:val="28"/>
        </w:rPr>
        <w:t>, z. B. Muslime, Vegetarier, Allergiker (evtl.</w:t>
      </w:r>
    </w:p>
    <w:p w:rsidR="005320D4" w:rsidRPr="00244648" w:rsidRDefault="005320D4" w:rsidP="005320D4">
      <w:pPr>
        <w:ind w:left="720"/>
        <w:rPr>
          <w:rFonts w:ascii="Arial" w:hAnsi="Arial" w:cs="Arial"/>
          <w:sz w:val="28"/>
          <w:szCs w:val="28"/>
        </w:rPr>
      </w:pPr>
      <w:r w:rsidRPr="00244648">
        <w:rPr>
          <w:rFonts w:ascii="Arial" w:hAnsi="Arial" w:cs="Arial"/>
          <w:sz w:val="28"/>
          <w:szCs w:val="28"/>
        </w:rPr>
        <w:t>nochmals nachfragen!)</w:t>
      </w:r>
    </w:p>
    <w:p w:rsidR="005320D4" w:rsidRPr="00244648" w:rsidRDefault="005320D4" w:rsidP="005320D4">
      <w:pPr>
        <w:rPr>
          <w:rFonts w:ascii="Arial" w:hAnsi="Arial" w:cs="Arial"/>
          <w:sz w:val="28"/>
          <w:szCs w:val="28"/>
        </w:rPr>
      </w:pPr>
    </w:p>
    <w:p w:rsidR="005320D4" w:rsidRPr="00244648" w:rsidRDefault="005320D4" w:rsidP="005320D4">
      <w:pPr>
        <w:numPr>
          <w:ilvl w:val="0"/>
          <w:numId w:val="12"/>
        </w:numPr>
        <w:rPr>
          <w:rFonts w:ascii="Arial" w:hAnsi="Arial" w:cs="Arial"/>
          <w:sz w:val="28"/>
          <w:szCs w:val="28"/>
        </w:rPr>
      </w:pPr>
      <w:r w:rsidRPr="00244648">
        <w:rPr>
          <w:rFonts w:ascii="Arial" w:hAnsi="Arial" w:cs="Arial"/>
          <w:b/>
          <w:sz w:val="28"/>
          <w:szCs w:val="28"/>
        </w:rPr>
        <w:t xml:space="preserve">Berechnet </w:t>
      </w:r>
      <w:r w:rsidRPr="00244648">
        <w:rPr>
          <w:rFonts w:ascii="Arial" w:hAnsi="Arial" w:cs="Arial"/>
          <w:sz w:val="28"/>
          <w:szCs w:val="28"/>
        </w:rPr>
        <w:t>die Mengen bei unterschiedlicher Gruppenstärken</w:t>
      </w:r>
    </w:p>
    <w:p w:rsidR="005320D4" w:rsidRPr="00244648" w:rsidRDefault="005320D4" w:rsidP="005320D4">
      <w:pPr>
        <w:ind w:left="720"/>
        <w:rPr>
          <w:rFonts w:ascii="Arial" w:hAnsi="Arial" w:cs="Arial"/>
          <w:sz w:val="28"/>
          <w:szCs w:val="28"/>
        </w:rPr>
      </w:pPr>
      <w:r w:rsidRPr="00244648">
        <w:rPr>
          <w:rFonts w:ascii="Arial" w:hAnsi="Arial" w:cs="Arial"/>
          <w:sz w:val="28"/>
          <w:szCs w:val="28"/>
        </w:rPr>
        <w:t>(z. B. Rezepte halbieren)</w:t>
      </w:r>
    </w:p>
    <w:p w:rsidR="005320D4" w:rsidRPr="00244648" w:rsidRDefault="005320D4" w:rsidP="005320D4">
      <w:pPr>
        <w:ind w:left="720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158750</wp:posOffset>
            </wp:positionV>
            <wp:extent cx="2406650" cy="2794000"/>
            <wp:effectExtent l="19050" t="0" r="0" b="0"/>
            <wp:wrapNone/>
            <wp:docPr id="40" name="Bild 40" descr="BD07431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BD07431_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279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20D4" w:rsidRPr="00244648" w:rsidRDefault="005320D4" w:rsidP="005320D4">
      <w:pPr>
        <w:rPr>
          <w:rFonts w:ascii="Arial" w:hAnsi="Arial" w:cs="Arial"/>
        </w:rPr>
      </w:pPr>
    </w:p>
    <w:p w:rsidR="005320D4" w:rsidRDefault="005320D4" w:rsidP="005320D4">
      <w:pPr>
        <w:jc w:val="center"/>
      </w:pPr>
    </w:p>
    <w:p w:rsidR="005320D4" w:rsidRPr="003E22C7" w:rsidRDefault="005320D4" w:rsidP="005320D4">
      <w:pPr>
        <w:rPr>
          <w:rFonts w:ascii="Comic Sans MS" w:hAnsi="Comic Sans MS"/>
          <w:sz w:val="32"/>
          <w:szCs w:val="32"/>
        </w:rPr>
      </w:pPr>
      <w:r>
        <w:t xml:space="preserve">      </w:t>
      </w:r>
      <w:r w:rsidRPr="003E22C7">
        <w:rPr>
          <w:rFonts w:ascii="Comic Sans MS" w:hAnsi="Comic Sans MS"/>
          <w:sz w:val="32"/>
          <w:szCs w:val="32"/>
          <w:bdr w:val="single" w:sz="4" w:space="0" w:color="auto"/>
        </w:rPr>
        <w:t>Tipps zur Lebensmittelauswahl</w:t>
      </w:r>
    </w:p>
    <w:p w:rsidR="005320D4" w:rsidRDefault="005320D4" w:rsidP="005320D4"/>
    <w:p w:rsidR="005320D4" w:rsidRDefault="005320D4" w:rsidP="005320D4"/>
    <w:p w:rsidR="005320D4" w:rsidRDefault="005320D4" w:rsidP="005320D4">
      <w:pPr>
        <w:rPr>
          <w:rFonts w:ascii="Arial" w:hAnsi="Arial" w:cs="Arial"/>
          <w:b/>
          <w:i/>
          <w:sz w:val="28"/>
          <w:szCs w:val="28"/>
        </w:rPr>
      </w:pPr>
      <w:r>
        <w:t xml:space="preserve">      </w:t>
      </w:r>
      <w:r w:rsidRPr="00E33C1A">
        <w:rPr>
          <w:rFonts w:ascii="Arial" w:hAnsi="Arial" w:cs="Arial"/>
          <w:b/>
          <w:i/>
          <w:sz w:val="28"/>
          <w:szCs w:val="28"/>
        </w:rPr>
        <w:t>Wir:</w:t>
      </w:r>
    </w:p>
    <w:p w:rsidR="005320D4" w:rsidRPr="00E33C1A" w:rsidRDefault="005320D4" w:rsidP="005320D4">
      <w:pPr>
        <w:rPr>
          <w:rFonts w:ascii="Arial" w:hAnsi="Arial" w:cs="Arial"/>
          <w:b/>
          <w:i/>
          <w:sz w:val="28"/>
          <w:szCs w:val="28"/>
        </w:rPr>
      </w:pPr>
    </w:p>
    <w:p w:rsidR="005320D4" w:rsidRPr="00E33C1A" w:rsidRDefault="005320D4" w:rsidP="005320D4">
      <w:pPr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  <w:b/>
        </w:rPr>
        <w:t>bevorzugen</w:t>
      </w:r>
      <w:r w:rsidRPr="00E33C1A">
        <w:rPr>
          <w:rFonts w:ascii="Arial" w:hAnsi="Arial" w:cs="Arial"/>
          <w:b/>
        </w:rPr>
        <w:t xml:space="preserve"> regional</w:t>
      </w:r>
      <w:r>
        <w:rPr>
          <w:rFonts w:ascii="Arial" w:hAnsi="Arial" w:cs="Arial"/>
          <w:b/>
        </w:rPr>
        <w:t>e</w:t>
      </w:r>
      <w:r w:rsidRPr="00E33C1A">
        <w:rPr>
          <w:rFonts w:ascii="Arial" w:hAnsi="Arial" w:cs="Arial"/>
          <w:b/>
        </w:rPr>
        <w:t xml:space="preserve"> und saisonale </w:t>
      </w:r>
      <w:r w:rsidRPr="00E33C1A">
        <w:rPr>
          <w:rFonts w:ascii="Arial" w:hAnsi="Arial" w:cs="Arial"/>
        </w:rPr>
        <w:t>Lebensmittel.</w:t>
      </w:r>
    </w:p>
    <w:p w:rsidR="005320D4" w:rsidRPr="003E22C7" w:rsidRDefault="005320D4" w:rsidP="005320D4">
      <w:pPr>
        <w:ind w:left="360"/>
        <w:rPr>
          <w:sz w:val="16"/>
          <w:szCs w:val="16"/>
        </w:rPr>
      </w:pPr>
    </w:p>
    <w:p w:rsidR="005320D4" w:rsidRPr="00E33C1A" w:rsidRDefault="005320D4" w:rsidP="005320D4">
      <w:pPr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  <w:b/>
        </w:rPr>
        <w:t>vermeiden</w:t>
      </w:r>
      <w:r w:rsidRPr="00E33C1A">
        <w:rPr>
          <w:rFonts w:ascii="Arial" w:hAnsi="Arial" w:cs="Arial"/>
          <w:b/>
        </w:rPr>
        <w:t xml:space="preserve"> </w:t>
      </w:r>
      <w:r w:rsidRPr="00E33C1A">
        <w:rPr>
          <w:rFonts w:ascii="Arial" w:hAnsi="Arial" w:cs="Arial"/>
        </w:rPr>
        <w:t>Halbfertig- oder Fertigprodukte</w:t>
      </w:r>
      <w:r>
        <w:rPr>
          <w:rFonts w:ascii="Arial" w:hAnsi="Arial" w:cs="Arial"/>
        </w:rPr>
        <w:t>.</w:t>
      </w:r>
    </w:p>
    <w:p w:rsidR="005320D4" w:rsidRPr="003E22C7" w:rsidRDefault="005320D4" w:rsidP="005320D4">
      <w:pPr>
        <w:ind w:left="360"/>
        <w:rPr>
          <w:sz w:val="16"/>
          <w:szCs w:val="16"/>
        </w:rPr>
      </w:pPr>
    </w:p>
    <w:p w:rsidR="005320D4" w:rsidRDefault="005320D4" w:rsidP="005320D4">
      <w:pPr>
        <w:numPr>
          <w:ilvl w:val="0"/>
          <w:numId w:val="11"/>
        </w:numPr>
      </w:pPr>
      <w:r>
        <w:rPr>
          <w:rFonts w:ascii="Arial" w:hAnsi="Arial" w:cs="Arial"/>
          <w:b/>
        </w:rPr>
        <w:t>b</w:t>
      </w:r>
      <w:r w:rsidRPr="00E33C1A">
        <w:rPr>
          <w:rFonts w:ascii="Arial" w:hAnsi="Arial" w:cs="Arial"/>
          <w:b/>
        </w:rPr>
        <w:t>ezieh</w:t>
      </w:r>
      <w:r>
        <w:rPr>
          <w:rFonts w:ascii="Arial" w:hAnsi="Arial" w:cs="Arial"/>
          <w:b/>
        </w:rPr>
        <w:t>en</w:t>
      </w:r>
      <w:r w:rsidRPr="00E33C1A">
        <w:rPr>
          <w:rFonts w:ascii="Arial" w:hAnsi="Arial" w:cs="Arial"/>
        </w:rPr>
        <w:t xml:space="preserve"> auch Lebensmittel aus dem Vorrat </w:t>
      </w:r>
      <w:r w:rsidRPr="00E33C1A">
        <w:rPr>
          <w:rFonts w:ascii="Arial" w:hAnsi="Arial" w:cs="Arial"/>
          <w:b/>
        </w:rPr>
        <w:t>mit ein</w:t>
      </w:r>
      <w:r w:rsidRPr="003E22C7">
        <w:t>.</w:t>
      </w:r>
    </w:p>
    <w:p w:rsidR="005320D4" w:rsidRPr="003E22C7" w:rsidRDefault="005320D4" w:rsidP="005320D4">
      <w:pPr>
        <w:ind w:left="360"/>
        <w:rPr>
          <w:sz w:val="16"/>
          <w:szCs w:val="16"/>
        </w:rPr>
      </w:pPr>
    </w:p>
    <w:p w:rsidR="005320D4" w:rsidRPr="003E22C7" w:rsidRDefault="005320D4" w:rsidP="005320D4">
      <w:pPr>
        <w:numPr>
          <w:ilvl w:val="0"/>
          <w:numId w:val="11"/>
        </w:numPr>
      </w:pPr>
      <w:r>
        <w:rPr>
          <w:rFonts w:ascii="Arial" w:hAnsi="Arial" w:cs="Arial"/>
          <w:b/>
        </w:rPr>
        <w:t>b</w:t>
      </w:r>
      <w:r w:rsidRPr="00E33C1A">
        <w:rPr>
          <w:rFonts w:ascii="Arial" w:hAnsi="Arial" w:cs="Arial"/>
          <w:b/>
        </w:rPr>
        <w:t>evorzug</w:t>
      </w:r>
      <w:r>
        <w:rPr>
          <w:rFonts w:ascii="Arial" w:hAnsi="Arial" w:cs="Arial"/>
          <w:b/>
        </w:rPr>
        <w:t>en</w:t>
      </w:r>
      <w:r w:rsidRPr="00E33C1A">
        <w:rPr>
          <w:rFonts w:ascii="Arial" w:hAnsi="Arial" w:cs="Arial"/>
        </w:rPr>
        <w:t xml:space="preserve"> Pfandgläser/-flaschen</w:t>
      </w:r>
      <w:r>
        <w:t>.</w:t>
      </w:r>
    </w:p>
    <w:p w:rsidR="005320D4" w:rsidRDefault="005320D4" w:rsidP="005320D4">
      <w:pPr>
        <w:jc w:val="center"/>
        <w:rPr>
          <w:sz w:val="28"/>
          <w:szCs w:val="28"/>
        </w:rPr>
      </w:pPr>
    </w:p>
    <w:p w:rsidR="005320D4" w:rsidRDefault="005320D4" w:rsidP="005320D4">
      <w:pPr>
        <w:jc w:val="center"/>
        <w:rPr>
          <w:sz w:val="28"/>
          <w:szCs w:val="28"/>
        </w:rPr>
      </w:pPr>
    </w:p>
    <w:p w:rsidR="005320D4" w:rsidRDefault="005320D4" w:rsidP="005320D4"/>
    <w:p w:rsidR="005320D4" w:rsidRDefault="002B10E2" w:rsidP="005320D4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118745</wp:posOffset>
                </wp:positionV>
                <wp:extent cx="6286500" cy="1593215"/>
                <wp:effectExtent l="9525" t="13970" r="9525" b="12065"/>
                <wp:wrapNone/>
                <wp:docPr id="149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15932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320D4" w:rsidRDefault="005320D4" w:rsidP="005320D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43000" cy="1066800"/>
                                  <wp:effectExtent l="19050" t="0" r="0" b="0"/>
                                  <wp:docPr id="4" name="Bild 4" descr="PE02742_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PE02742_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0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3" o:spid="_x0000_s1037" style="position:absolute;margin-left:0;margin-top:9.35pt;width:495pt;height:125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">
                <v:textbox>
                  <w:txbxContent>
                    <w:p w:rsidR="005320D4" w:rsidRDefault="005320D4" w:rsidP="005320D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43000" cy="1066800"/>
                            <wp:effectExtent l="19050" t="0" r="0" b="0"/>
                            <wp:docPr id="4" name="Bild 4" descr="PE02742_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PE02742_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000" cy="106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5320D4" w:rsidRDefault="002B10E2" w:rsidP="005320D4"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129540</wp:posOffset>
                </wp:positionV>
                <wp:extent cx="4800600" cy="1292860"/>
                <wp:effectExtent l="9525" t="5715" r="9525" b="6350"/>
                <wp:wrapNone/>
                <wp:docPr id="148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1292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20D4" w:rsidRPr="004B4ED9" w:rsidRDefault="005320D4" w:rsidP="005320D4">
                            <w:pPr>
                              <w:rPr>
                                <w:rFonts w:ascii="Comic Sans MS" w:hAnsi="Comic Sans MS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4B4ED9">
                              <w:rPr>
                                <w:rFonts w:ascii="Comic Sans MS" w:hAnsi="Comic Sans MS"/>
                                <w:b/>
                                <w:i/>
                                <w:sz w:val="28"/>
                                <w:szCs w:val="28"/>
                              </w:rPr>
                              <w:t>Ihr könnt Rezept nach Geschmack auch abwandeln!</w:t>
                            </w:r>
                          </w:p>
                          <w:p w:rsidR="005320D4" w:rsidRPr="00FB1A7F" w:rsidRDefault="005320D4" w:rsidP="005320D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320D4" w:rsidRDefault="005320D4" w:rsidP="005320D4">
                            <w:pPr>
                              <w:numPr>
                                <w:ilvl w:val="0"/>
                                <w:numId w:val="1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DB2DF9">
                              <w:rPr>
                                <w:rFonts w:ascii="Arial" w:hAnsi="Arial" w:cs="Arial"/>
                              </w:rPr>
                              <w:t xml:space="preserve">Einzelne Zutaten durch andere ersetzen, z.B. Gemüse- oder  </w:t>
                            </w:r>
                          </w:p>
                          <w:p w:rsidR="005320D4" w:rsidRPr="00DB2DF9" w:rsidRDefault="005320D4" w:rsidP="005320D4">
                            <w:pPr>
                              <w:ind w:left="720"/>
                              <w:rPr>
                                <w:rFonts w:ascii="Arial" w:hAnsi="Arial" w:cs="Arial"/>
                              </w:rPr>
                            </w:pPr>
                            <w:r w:rsidRPr="00DB2DF9">
                              <w:rPr>
                                <w:rFonts w:ascii="Arial" w:hAnsi="Arial" w:cs="Arial"/>
                              </w:rPr>
                              <w:t>Obstsorten</w:t>
                            </w:r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:rsidR="005320D4" w:rsidRPr="00DB2DF9" w:rsidRDefault="005320D4" w:rsidP="005320D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DB2DF9"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</w:p>
                          <w:p w:rsidR="005320D4" w:rsidRPr="00DB2DF9" w:rsidRDefault="005320D4" w:rsidP="005320D4">
                            <w:pPr>
                              <w:numPr>
                                <w:ilvl w:val="0"/>
                                <w:numId w:val="1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DB2DF9">
                              <w:rPr>
                                <w:rFonts w:ascii="Arial" w:hAnsi="Arial" w:cs="Arial"/>
                              </w:rPr>
                              <w:t>Besprecht euch in der Gruppe und der Lehrkraft</w:t>
                            </w:r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:rsidR="005320D4" w:rsidRDefault="005320D4" w:rsidP="005320D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38" type="#_x0000_t202" style="position:absolute;margin-left:108pt;margin-top:10.2pt;width:378pt;height:101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" strokecolor="white">
                <v:textbox>
                  <w:txbxContent>
                    <w:p w:rsidR="005320D4" w:rsidRPr="004B4ED9" w:rsidRDefault="005320D4" w:rsidP="005320D4">
                      <w:pPr>
                        <w:rPr>
                          <w:rFonts w:ascii="Comic Sans MS" w:hAnsi="Comic Sans MS"/>
                          <w:b/>
                          <w:i/>
                          <w:sz w:val="28"/>
                          <w:szCs w:val="28"/>
                        </w:rPr>
                      </w:pPr>
                      <w:r w:rsidRPr="004B4ED9">
                        <w:rPr>
                          <w:rFonts w:ascii="Comic Sans MS" w:hAnsi="Comic Sans MS"/>
                          <w:b/>
                          <w:i/>
                          <w:sz w:val="28"/>
                          <w:szCs w:val="28"/>
                        </w:rPr>
                        <w:t>Ihr könnt Rezept nach Geschmack auch abwandeln!</w:t>
                      </w:r>
                    </w:p>
                    <w:p w:rsidR="005320D4" w:rsidRPr="00FB1A7F" w:rsidRDefault="005320D4" w:rsidP="005320D4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5320D4" w:rsidRDefault="005320D4" w:rsidP="005320D4">
                      <w:pPr>
                        <w:numPr>
                          <w:ilvl w:val="0"/>
                          <w:numId w:val="14"/>
                        </w:numPr>
                        <w:rPr>
                          <w:rFonts w:ascii="Arial" w:hAnsi="Arial" w:cs="Arial"/>
                        </w:rPr>
                      </w:pPr>
                      <w:r w:rsidRPr="00DB2DF9">
                        <w:rPr>
                          <w:rFonts w:ascii="Arial" w:hAnsi="Arial" w:cs="Arial"/>
                        </w:rPr>
                        <w:t xml:space="preserve">Einzelne Zutaten durch andere ersetzen, z.B. Gemüse- oder  </w:t>
                      </w:r>
                    </w:p>
                    <w:p w:rsidR="005320D4" w:rsidRPr="00DB2DF9" w:rsidRDefault="005320D4" w:rsidP="005320D4">
                      <w:pPr>
                        <w:ind w:left="720"/>
                        <w:rPr>
                          <w:rFonts w:ascii="Arial" w:hAnsi="Arial" w:cs="Arial"/>
                        </w:rPr>
                      </w:pPr>
                      <w:r w:rsidRPr="00DB2DF9">
                        <w:rPr>
                          <w:rFonts w:ascii="Arial" w:hAnsi="Arial" w:cs="Arial"/>
                        </w:rPr>
                        <w:t>Obstsorten</w:t>
                      </w:r>
                      <w:r>
                        <w:rPr>
                          <w:rFonts w:ascii="Arial" w:hAnsi="Arial" w:cs="Arial"/>
                        </w:rPr>
                        <w:t>.</w:t>
                      </w:r>
                    </w:p>
                    <w:p w:rsidR="005320D4" w:rsidRPr="00DB2DF9" w:rsidRDefault="005320D4" w:rsidP="005320D4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DB2DF9">
                        <w:rPr>
                          <w:rFonts w:ascii="Arial" w:hAnsi="Arial" w:cs="Arial"/>
                        </w:rPr>
                        <w:t xml:space="preserve">   </w:t>
                      </w:r>
                    </w:p>
                    <w:p w:rsidR="005320D4" w:rsidRPr="00DB2DF9" w:rsidRDefault="005320D4" w:rsidP="005320D4">
                      <w:pPr>
                        <w:numPr>
                          <w:ilvl w:val="0"/>
                          <w:numId w:val="14"/>
                        </w:numPr>
                        <w:rPr>
                          <w:rFonts w:ascii="Arial" w:hAnsi="Arial" w:cs="Arial"/>
                        </w:rPr>
                      </w:pPr>
                      <w:r w:rsidRPr="00DB2DF9">
                        <w:rPr>
                          <w:rFonts w:ascii="Arial" w:hAnsi="Arial" w:cs="Arial"/>
                        </w:rPr>
                        <w:t>Besprecht euch in der Gruppe und der Lehrkraft</w:t>
                      </w:r>
                      <w:r>
                        <w:rPr>
                          <w:rFonts w:ascii="Arial" w:hAnsi="Arial" w:cs="Arial"/>
                        </w:rPr>
                        <w:t>.</w:t>
                      </w:r>
                    </w:p>
                    <w:p w:rsidR="005320D4" w:rsidRDefault="005320D4" w:rsidP="005320D4"/>
                  </w:txbxContent>
                </v:textbox>
              </v:shape>
            </w:pict>
          </mc:Fallback>
        </mc:AlternateContent>
      </w:r>
    </w:p>
    <w:p w:rsidR="005320D4" w:rsidRDefault="005320D4" w:rsidP="005320D4"/>
    <w:p w:rsidR="005320D4" w:rsidRDefault="005320D4" w:rsidP="005320D4"/>
    <w:p w:rsidR="005320D4" w:rsidRDefault="005320D4" w:rsidP="005320D4"/>
    <w:p w:rsidR="005320D4" w:rsidRDefault="005320D4" w:rsidP="005320D4"/>
    <w:p w:rsidR="005320D4" w:rsidRDefault="005320D4" w:rsidP="005320D4"/>
    <w:p w:rsidR="005320D4" w:rsidRDefault="005320D4" w:rsidP="005320D4">
      <w:pPr>
        <w:ind w:left="360"/>
      </w:pPr>
    </w:p>
    <w:p w:rsidR="005320D4" w:rsidRDefault="005320D4" w:rsidP="005320D4"/>
    <w:p w:rsidR="005320D4" w:rsidRDefault="005320D4" w:rsidP="005320D4"/>
    <w:p w:rsidR="009F36F3" w:rsidRDefault="00C2435B" w:rsidP="005320D4">
      <w:r>
        <w:t xml:space="preserve">                                                                                                                                           Buckel</w:t>
      </w:r>
    </w:p>
    <w:p w:rsidR="005320D4" w:rsidRPr="009116CC" w:rsidRDefault="005320D4" w:rsidP="005320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16"/>
          <w:szCs w:val="16"/>
        </w:rPr>
      </w:pPr>
    </w:p>
    <w:p w:rsidR="005320D4" w:rsidRPr="009116CC" w:rsidRDefault="005320D4" w:rsidP="005320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</w:rPr>
      </w:pPr>
      <w:r w:rsidRPr="009116CC">
        <w:rPr>
          <w:rFonts w:ascii="Arial" w:hAnsi="Arial" w:cs="Arial"/>
          <w:b/>
        </w:rPr>
        <w:t>Name: ______________________</w:t>
      </w:r>
      <w:r>
        <w:rPr>
          <w:rFonts w:ascii="Arial" w:hAnsi="Arial" w:cs="Arial"/>
          <w:b/>
        </w:rPr>
        <w:t>______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9116CC">
        <w:rPr>
          <w:rFonts w:ascii="Arial" w:hAnsi="Arial" w:cs="Arial"/>
          <w:b/>
        </w:rPr>
        <w:t>Datum: ____________________</w:t>
      </w:r>
    </w:p>
    <w:p w:rsidR="005320D4" w:rsidRPr="009116CC" w:rsidRDefault="005320D4" w:rsidP="005320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</w:rPr>
      </w:pPr>
    </w:p>
    <w:p w:rsidR="005320D4" w:rsidRPr="009116CC" w:rsidRDefault="005320D4" w:rsidP="005320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</w:rPr>
      </w:pPr>
      <w:r w:rsidRPr="009116CC">
        <w:rPr>
          <w:rFonts w:ascii="Arial" w:hAnsi="Arial" w:cs="Arial"/>
          <w:b/>
        </w:rPr>
        <w:t>Name: ____________________________</w:t>
      </w:r>
    </w:p>
    <w:p w:rsidR="005320D4" w:rsidRPr="009116CC" w:rsidRDefault="005320D4" w:rsidP="005320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16"/>
          <w:szCs w:val="16"/>
        </w:rPr>
      </w:pPr>
    </w:p>
    <w:p w:rsidR="005320D4" w:rsidRDefault="005320D4" w:rsidP="005320D4">
      <w:pPr>
        <w:rPr>
          <w:b/>
        </w:rPr>
      </w:pPr>
    </w:p>
    <w:p w:rsidR="005320D4" w:rsidRDefault="005320D4" w:rsidP="005320D4">
      <w:pPr>
        <w:rPr>
          <w:b/>
        </w:rPr>
      </w:pPr>
    </w:p>
    <w:p w:rsidR="005320D4" w:rsidRDefault="005320D4" w:rsidP="005320D4">
      <w:pPr>
        <w:rPr>
          <w:b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286"/>
      </w:tblGrid>
      <w:tr w:rsidR="005320D4" w:rsidRPr="006710EC" w:rsidTr="00B82731">
        <w:tc>
          <w:tcPr>
            <w:tcW w:w="9778" w:type="dxa"/>
          </w:tcPr>
          <w:p w:rsidR="005320D4" w:rsidRPr="009035A0" w:rsidRDefault="005320D4" w:rsidP="00B82731">
            <w:pPr>
              <w:jc w:val="center"/>
              <w:rPr>
                <w:rFonts w:ascii="Comic Sans MS" w:hAnsi="Comic Sans MS"/>
                <w:b/>
                <w:i/>
                <w:sz w:val="48"/>
                <w:szCs w:val="48"/>
              </w:rPr>
            </w:pPr>
            <w:r>
              <w:rPr>
                <w:rFonts w:ascii="Comic Sans MS" w:hAnsi="Comic Sans MS"/>
                <w:b/>
                <w:i/>
                <w:sz w:val="48"/>
                <w:szCs w:val="48"/>
              </w:rPr>
              <w:t>Präsentation des Einkaufs</w:t>
            </w:r>
          </w:p>
        </w:tc>
      </w:tr>
    </w:tbl>
    <w:p w:rsidR="005320D4" w:rsidRDefault="005320D4" w:rsidP="005320D4">
      <w:pPr>
        <w:rPr>
          <w:rFonts w:ascii="Comic Sans MS" w:hAnsi="Comic Sans MS"/>
          <w:sz w:val="48"/>
          <w:szCs w:val="4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194945</wp:posOffset>
            </wp:positionV>
            <wp:extent cx="1625600" cy="1816100"/>
            <wp:effectExtent l="0" t="0" r="0" b="0"/>
            <wp:wrapNone/>
            <wp:docPr id="41" name="Bild 41" descr="BD0501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BD05012_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81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20D4" w:rsidRPr="006710EC" w:rsidRDefault="005320D4" w:rsidP="005320D4">
      <w:pPr>
        <w:rPr>
          <w:b/>
        </w:rPr>
      </w:pPr>
    </w:p>
    <w:p w:rsidR="005320D4" w:rsidRPr="009116CC" w:rsidRDefault="005320D4" w:rsidP="005320D4">
      <w:pPr>
        <w:numPr>
          <w:ilvl w:val="0"/>
          <w:numId w:val="10"/>
        </w:numPr>
        <w:rPr>
          <w:rFonts w:ascii="Arial" w:hAnsi="Arial" w:cs="Arial"/>
          <w:sz w:val="28"/>
          <w:szCs w:val="28"/>
        </w:rPr>
      </w:pPr>
      <w:r w:rsidRPr="009116CC">
        <w:rPr>
          <w:rFonts w:ascii="Arial" w:hAnsi="Arial" w:cs="Arial"/>
          <w:b/>
          <w:sz w:val="28"/>
          <w:szCs w:val="28"/>
        </w:rPr>
        <w:t xml:space="preserve">Überprüft </w:t>
      </w:r>
      <w:r w:rsidRPr="009116CC">
        <w:rPr>
          <w:rFonts w:ascii="Arial" w:hAnsi="Arial" w:cs="Arial"/>
          <w:sz w:val="28"/>
          <w:szCs w:val="28"/>
        </w:rPr>
        <w:t>den Einkauf auf Vollständigkeit</w:t>
      </w:r>
    </w:p>
    <w:p w:rsidR="005320D4" w:rsidRPr="009116CC" w:rsidRDefault="005320D4" w:rsidP="005320D4">
      <w:pPr>
        <w:ind w:left="360"/>
        <w:rPr>
          <w:rFonts w:ascii="Arial" w:hAnsi="Arial" w:cs="Arial"/>
          <w:sz w:val="16"/>
          <w:szCs w:val="16"/>
        </w:rPr>
      </w:pPr>
      <w:r w:rsidRPr="009116CC">
        <w:rPr>
          <w:rFonts w:ascii="Arial" w:hAnsi="Arial" w:cs="Arial"/>
          <w:b/>
          <w:sz w:val="28"/>
          <w:szCs w:val="28"/>
        </w:rPr>
        <w:t xml:space="preserve">     </w:t>
      </w:r>
    </w:p>
    <w:p w:rsidR="005320D4" w:rsidRPr="009116CC" w:rsidRDefault="005320D4" w:rsidP="005320D4">
      <w:pPr>
        <w:ind w:left="360"/>
        <w:rPr>
          <w:rFonts w:ascii="Arial" w:hAnsi="Arial" w:cs="Arial"/>
          <w:sz w:val="16"/>
          <w:szCs w:val="16"/>
        </w:rPr>
      </w:pPr>
    </w:p>
    <w:p w:rsidR="005320D4" w:rsidRPr="009116CC" w:rsidRDefault="005320D4" w:rsidP="005320D4">
      <w:pPr>
        <w:numPr>
          <w:ilvl w:val="0"/>
          <w:numId w:val="10"/>
        </w:numPr>
        <w:rPr>
          <w:rFonts w:ascii="Arial" w:hAnsi="Arial" w:cs="Arial"/>
          <w:sz w:val="28"/>
          <w:szCs w:val="28"/>
        </w:rPr>
      </w:pPr>
      <w:r w:rsidRPr="009116CC">
        <w:rPr>
          <w:rFonts w:ascii="Arial" w:hAnsi="Arial" w:cs="Arial"/>
          <w:b/>
          <w:sz w:val="28"/>
          <w:szCs w:val="28"/>
        </w:rPr>
        <w:t xml:space="preserve">Verteilt </w:t>
      </w:r>
      <w:r w:rsidRPr="009116CC">
        <w:rPr>
          <w:rFonts w:ascii="Arial" w:hAnsi="Arial" w:cs="Arial"/>
          <w:sz w:val="28"/>
          <w:szCs w:val="28"/>
        </w:rPr>
        <w:t>die Lebensmittel an die jeweiligen Gruppen</w:t>
      </w:r>
    </w:p>
    <w:p w:rsidR="005320D4" w:rsidRPr="009116CC" w:rsidRDefault="005320D4" w:rsidP="005320D4">
      <w:pPr>
        <w:rPr>
          <w:rFonts w:ascii="Arial" w:hAnsi="Arial" w:cs="Arial"/>
          <w:b/>
          <w:sz w:val="28"/>
          <w:szCs w:val="28"/>
        </w:rPr>
      </w:pPr>
    </w:p>
    <w:p w:rsidR="005320D4" w:rsidRPr="009116CC" w:rsidRDefault="005320D4" w:rsidP="005320D4">
      <w:pPr>
        <w:numPr>
          <w:ilvl w:val="0"/>
          <w:numId w:val="10"/>
        </w:numPr>
        <w:rPr>
          <w:rFonts w:ascii="Arial" w:hAnsi="Arial" w:cs="Arial"/>
          <w:sz w:val="28"/>
          <w:szCs w:val="28"/>
        </w:rPr>
      </w:pPr>
      <w:r w:rsidRPr="009116CC">
        <w:rPr>
          <w:rFonts w:ascii="Arial" w:hAnsi="Arial" w:cs="Arial"/>
          <w:b/>
          <w:sz w:val="28"/>
          <w:szCs w:val="28"/>
        </w:rPr>
        <w:t>Benennt</w:t>
      </w:r>
      <w:r w:rsidRPr="009116CC">
        <w:rPr>
          <w:rFonts w:ascii="Arial" w:hAnsi="Arial" w:cs="Arial"/>
          <w:sz w:val="28"/>
          <w:szCs w:val="28"/>
        </w:rPr>
        <w:t xml:space="preserve"> Lebensmittel die regional oder saisonal sind.</w:t>
      </w:r>
    </w:p>
    <w:p w:rsidR="005320D4" w:rsidRPr="009116CC" w:rsidRDefault="005320D4" w:rsidP="005320D4">
      <w:pPr>
        <w:rPr>
          <w:rFonts w:ascii="Arial" w:hAnsi="Arial" w:cs="Arial"/>
          <w:sz w:val="28"/>
          <w:szCs w:val="28"/>
        </w:rPr>
      </w:pPr>
    </w:p>
    <w:p w:rsidR="005320D4" w:rsidRPr="009116CC" w:rsidRDefault="005320D4" w:rsidP="005320D4">
      <w:pPr>
        <w:numPr>
          <w:ilvl w:val="0"/>
          <w:numId w:val="10"/>
        </w:numPr>
        <w:rPr>
          <w:rFonts w:ascii="Arial" w:hAnsi="Arial" w:cs="Arial"/>
          <w:sz w:val="28"/>
          <w:szCs w:val="28"/>
        </w:rPr>
      </w:pPr>
      <w:r w:rsidRPr="009116CC">
        <w:rPr>
          <w:rFonts w:ascii="Arial" w:hAnsi="Arial" w:cs="Arial"/>
          <w:b/>
          <w:sz w:val="28"/>
          <w:szCs w:val="28"/>
        </w:rPr>
        <w:t>Erklär</w:t>
      </w:r>
      <w:r w:rsidRPr="009116CC">
        <w:rPr>
          <w:rFonts w:ascii="Arial" w:hAnsi="Arial" w:cs="Arial"/>
          <w:sz w:val="28"/>
          <w:szCs w:val="28"/>
        </w:rPr>
        <w:t>t, falls ihr bestimmt Ernährungsgewohnheiten bei</w:t>
      </w:r>
    </w:p>
    <w:p w:rsidR="005320D4" w:rsidRPr="009116CC" w:rsidRDefault="005320D4" w:rsidP="005320D4">
      <w:pPr>
        <w:ind w:left="720"/>
        <w:rPr>
          <w:rFonts w:ascii="Arial" w:hAnsi="Arial" w:cs="Arial"/>
          <w:sz w:val="28"/>
          <w:szCs w:val="28"/>
        </w:rPr>
      </w:pPr>
      <w:r w:rsidRPr="009116CC">
        <w:rPr>
          <w:rFonts w:ascii="Arial" w:hAnsi="Arial" w:cs="Arial"/>
          <w:sz w:val="28"/>
          <w:szCs w:val="28"/>
        </w:rPr>
        <w:t>der Lebensmittelbestellung berücksichtigt habt.</w:t>
      </w:r>
    </w:p>
    <w:p w:rsidR="005320D4" w:rsidRPr="009116CC" w:rsidRDefault="005320D4" w:rsidP="005320D4">
      <w:pPr>
        <w:rPr>
          <w:rFonts w:ascii="Arial" w:hAnsi="Arial" w:cs="Arial"/>
          <w:sz w:val="28"/>
          <w:szCs w:val="28"/>
        </w:rPr>
      </w:pPr>
    </w:p>
    <w:p w:rsidR="005320D4" w:rsidRPr="009116CC" w:rsidRDefault="005320D4" w:rsidP="005320D4">
      <w:pPr>
        <w:numPr>
          <w:ilvl w:val="0"/>
          <w:numId w:val="13"/>
        </w:numPr>
        <w:rPr>
          <w:rFonts w:ascii="Arial" w:hAnsi="Arial" w:cs="Arial"/>
          <w:sz w:val="28"/>
          <w:szCs w:val="28"/>
        </w:rPr>
      </w:pPr>
      <w:r w:rsidRPr="009116CC">
        <w:rPr>
          <w:rFonts w:ascii="Arial" w:hAnsi="Arial" w:cs="Arial"/>
          <w:b/>
          <w:sz w:val="28"/>
          <w:szCs w:val="28"/>
        </w:rPr>
        <w:t xml:space="preserve">Begründet, </w:t>
      </w:r>
      <w:r w:rsidRPr="009116CC">
        <w:rPr>
          <w:rFonts w:ascii="Arial" w:hAnsi="Arial" w:cs="Arial"/>
          <w:sz w:val="28"/>
          <w:szCs w:val="28"/>
        </w:rPr>
        <w:t>warum und wo ihr die Mengen der Zutaten</w:t>
      </w:r>
    </w:p>
    <w:p w:rsidR="005320D4" w:rsidRPr="009116CC" w:rsidRDefault="005320D4" w:rsidP="005320D4">
      <w:pPr>
        <w:ind w:left="720"/>
        <w:rPr>
          <w:rFonts w:ascii="Arial" w:hAnsi="Arial" w:cs="Arial"/>
          <w:sz w:val="28"/>
          <w:szCs w:val="28"/>
        </w:rPr>
      </w:pPr>
      <w:r w:rsidRPr="009116CC">
        <w:rPr>
          <w:rFonts w:ascii="Arial" w:hAnsi="Arial" w:cs="Arial"/>
          <w:sz w:val="28"/>
          <w:szCs w:val="28"/>
        </w:rPr>
        <w:t>reduziert habt.</w:t>
      </w:r>
    </w:p>
    <w:p w:rsidR="005320D4" w:rsidRDefault="002B10E2" w:rsidP="005320D4">
      <w:pPr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366395</wp:posOffset>
                </wp:positionV>
                <wp:extent cx="2421890" cy="2743200"/>
                <wp:effectExtent l="9525" t="13970" r="7620" b="5080"/>
                <wp:wrapNone/>
                <wp:docPr id="14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189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20D4" w:rsidRDefault="005320D4" w:rsidP="005320D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927306" wp14:editId="3F538C57">
                                  <wp:extent cx="2209800" cy="2560320"/>
                                  <wp:effectExtent l="19050" t="0" r="0" b="0"/>
                                  <wp:docPr id="5" name="Bild 5" descr="BD07431_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BD07431_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9800" cy="2560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39" type="#_x0000_t202" style="position:absolute;margin-left:324pt;margin-top:28.85pt;width:190.7pt;height:3in;z-index:251695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" strokecolor="white">
                <v:textbox>
                  <w:txbxContent>
                    <w:p w:rsidR="005320D4" w:rsidRDefault="005320D4" w:rsidP="005320D4">
                      <w:r>
                        <w:rPr>
                          <w:noProof/>
                        </w:rPr>
                        <w:drawing>
                          <wp:inline distT="0" distB="0" distL="0" distR="0" wp14:anchorId="5A927306" wp14:editId="3F538C57">
                            <wp:extent cx="2209800" cy="2560320"/>
                            <wp:effectExtent l="19050" t="0" r="0" b="0"/>
                            <wp:docPr id="5" name="Bild 5" descr="BD07431_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BD07431_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9800" cy="2560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320D4" w:rsidRPr="00CD1A33" w:rsidRDefault="005320D4" w:rsidP="005320D4">
      <w:pPr>
        <w:rPr>
          <w:rFonts w:ascii="Comic Sans MS" w:hAnsi="Comic Sans MS"/>
          <w:sz w:val="32"/>
          <w:szCs w:val="32"/>
        </w:rPr>
      </w:pPr>
    </w:p>
    <w:p w:rsidR="005320D4" w:rsidRPr="003E22C7" w:rsidRDefault="005320D4" w:rsidP="005320D4">
      <w:pPr>
        <w:rPr>
          <w:rFonts w:ascii="Comic Sans MS" w:hAnsi="Comic Sans MS"/>
          <w:sz w:val="32"/>
          <w:szCs w:val="32"/>
        </w:rPr>
      </w:pPr>
      <w:r>
        <w:t xml:space="preserve">      </w:t>
      </w:r>
      <w:r>
        <w:rPr>
          <w:rFonts w:ascii="Comic Sans MS" w:hAnsi="Comic Sans MS"/>
          <w:sz w:val="32"/>
          <w:szCs w:val="32"/>
          <w:bdr w:val="single" w:sz="4" w:space="0" w:color="auto"/>
        </w:rPr>
        <w:t>Wir üben den Umgang mit Schriftwesen</w:t>
      </w:r>
    </w:p>
    <w:p w:rsidR="005320D4" w:rsidRDefault="005320D4" w:rsidP="005320D4"/>
    <w:p w:rsidR="005320D4" w:rsidRDefault="005320D4" w:rsidP="005320D4"/>
    <w:p w:rsidR="005320D4" w:rsidRDefault="005320D4" w:rsidP="005320D4"/>
    <w:p w:rsidR="005320D4" w:rsidRPr="00CD1A33" w:rsidRDefault="005320D4" w:rsidP="005320D4">
      <w:pPr>
        <w:numPr>
          <w:ilvl w:val="0"/>
          <w:numId w:val="11"/>
        </w:numPr>
        <w:rPr>
          <w:rFonts w:ascii="Arial" w:hAnsi="Arial" w:cs="Arial"/>
        </w:rPr>
      </w:pPr>
      <w:r w:rsidRPr="00CD1A33">
        <w:rPr>
          <w:rFonts w:ascii="Arial" w:hAnsi="Arial" w:cs="Arial"/>
          <w:b/>
        </w:rPr>
        <w:t xml:space="preserve">Heftet </w:t>
      </w:r>
      <w:r w:rsidRPr="00CD1A33">
        <w:rPr>
          <w:rFonts w:ascii="Arial" w:hAnsi="Arial" w:cs="Arial"/>
        </w:rPr>
        <w:t>die Einkaufsliste in der Buchführungsmappe ab</w:t>
      </w:r>
      <w:r w:rsidRPr="00CD1A33">
        <w:rPr>
          <w:rFonts w:ascii="Arial" w:hAnsi="Arial" w:cs="Arial"/>
          <w:b/>
        </w:rPr>
        <w:t>.</w:t>
      </w:r>
    </w:p>
    <w:p w:rsidR="005320D4" w:rsidRPr="00CD1A33" w:rsidRDefault="005320D4" w:rsidP="005320D4">
      <w:pPr>
        <w:ind w:left="360"/>
        <w:rPr>
          <w:rFonts w:ascii="Arial" w:hAnsi="Arial" w:cs="Arial"/>
        </w:rPr>
      </w:pPr>
    </w:p>
    <w:p w:rsidR="005320D4" w:rsidRPr="00CD1A33" w:rsidRDefault="005320D4" w:rsidP="005320D4">
      <w:pPr>
        <w:numPr>
          <w:ilvl w:val="0"/>
          <w:numId w:val="11"/>
        </w:numPr>
        <w:rPr>
          <w:rFonts w:ascii="Arial" w:hAnsi="Arial" w:cs="Arial"/>
        </w:rPr>
      </w:pPr>
      <w:r w:rsidRPr="00CD1A33">
        <w:rPr>
          <w:rFonts w:ascii="Arial" w:hAnsi="Arial" w:cs="Arial"/>
          <w:b/>
        </w:rPr>
        <w:t xml:space="preserve">Ordnet </w:t>
      </w:r>
      <w:r w:rsidRPr="00CD1A33">
        <w:rPr>
          <w:rFonts w:ascii="Arial" w:hAnsi="Arial" w:cs="Arial"/>
        </w:rPr>
        <w:t xml:space="preserve">den </w:t>
      </w:r>
      <w:proofErr w:type="spellStart"/>
      <w:r w:rsidRPr="00CD1A33">
        <w:rPr>
          <w:rFonts w:ascii="Arial" w:hAnsi="Arial" w:cs="Arial"/>
        </w:rPr>
        <w:t>Einkaufsbon</w:t>
      </w:r>
      <w:proofErr w:type="spellEnd"/>
      <w:r w:rsidRPr="00CD1A33">
        <w:rPr>
          <w:rFonts w:ascii="Arial" w:hAnsi="Arial" w:cs="Arial"/>
        </w:rPr>
        <w:t xml:space="preserve"> der Bestellung zu.</w:t>
      </w:r>
    </w:p>
    <w:p w:rsidR="005320D4" w:rsidRPr="00CD1A33" w:rsidRDefault="005320D4" w:rsidP="005320D4">
      <w:pPr>
        <w:ind w:left="360"/>
        <w:rPr>
          <w:rFonts w:ascii="Arial" w:hAnsi="Arial" w:cs="Arial"/>
        </w:rPr>
      </w:pPr>
    </w:p>
    <w:p w:rsidR="005320D4" w:rsidRPr="00CD1A33" w:rsidRDefault="005320D4" w:rsidP="005320D4">
      <w:pPr>
        <w:numPr>
          <w:ilvl w:val="0"/>
          <w:numId w:val="11"/>
        </w:numPr>
        <w:rPr>
          <w:rFonts w:ascii="Arial" w:hAnsi="Arial" w:cs="Arial"/>
        </w:rPr>
      </w:pPr>
      <w:r w:rsidRPr="00CD1A33">
        <w:rPr>
          <w:rFonts w:ascii="Arial" w:hAnsi="Arial" w:cs="Arial"/>
          <w:b/>
        </w:rPr>
        <w:t xml:space="preserve">Tragt </w:t>
      </w:r>
      <w:r w:rsidRPr="00CD1A33">
        <w:rPr>
          <w:rFonts w:ascii="Arial" w:hAnsi="Arial" w:cs="Arial"/>
        </w:rPr>
        <w:t>die Preise der Lebensmittel in der Tabelle ein.</w:t>
      </w:r>
    </w:p>
    <w:p w:rsidR="005320D4" w:rsidRPr="00CD1A33" w:rsidRDefault="005320D4" w:rsidP="005320D4">
      <w:pPr>
        <w:ind w:left="360"/>
        <w:rPr>
          <w:rFonts w:ascii="Arial" w:hAnsi="Arial" w:cs="Arial"/>
        </w:rPr>
      </w:pPr>
    </w:p>
    <w:p w:rsidR="005320D4" w:rsidRPr="00CD1A33" w:rsidRDefault="005320D4" w:rsidP="005320D4">
      <w:pPr>
        <w:jc w:val="center"/>
        <w:rPr>
          <w:rFonts w:ascii="Arial" w:hAnsi="Arial" w:cs="Arial"/>
          <w:sz w:val="28"/>
          <w:szCs w:val="28"/>
        </w:rPr>
      </w:pPr>
    </w:p>
    <w:p w:rsidR="005320D4" w:rsidRDefault="005320D4" w:rsidP="005320D4"/>
    <w:p w:rsidR="005320D4" w:rsidRDefault="005320D4" w:rsidP="005320D4"/>
    <w:p w:rsidR="005320D4" w:rsidRDefault="002B10E2" w:rsidP="005320D4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118745</wp:posOffset>
                </wp:positionV>
                <wp:extent cx="6286500" cy="1488440"/>
                <wp:effectExtent l="9525" t="13970" r="9525" b="12065"/>
                <wp:wrapNone/>
                <wp:docPr id="146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1488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320D4" w:rsidRDefault="005320D4" w:rsidP="005320D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4E6C9A" wp14:editId="19A936AD">
                                  <wp:extent cx="1143000" cy="1066800"/>
                                  <wp:effectExtent l="19050" t="0" r="0" b="0"/>
                                  <wp:docPr id="17" name="Bild 6" descr="PE02742_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PE02742_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0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5" o:spid="_x0000_s1040" style="position:absolute;margin-left:0;margin-top:9.35pt;width:495pt;height:117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">
                <v:textbox>
                  <w:txbxContent>
                    <w:p w:rsidR="005320D4" w:rsidRDefault="005320D4" w:rsidP="005320D4">
                      <w:r>
                        <w:rPr>
                          <w:noProof/>
                        </w:rPr>
                        <w:drawing>
                          <wp:inline distT="0" distB="0" distL="0" distR="0" wp14:anchorId="564E6C9A" wp14:editId="19A936AD">
                            <wp:extent cx="1143000" cy="1066800"/>
                            <wp:effectExtent l="19050" t="0" r="0" b="0"/>
                            <wp:docPr id="17" name="Bild 6" descr="PE02742_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PE02742_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000" cy="106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5320D4" w:rsidRDefault="002B10E2" w:rsidP="005320D4"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129540</wp:posOffset>
                </wp:positionV>
                <wp:extent cx="4800600" cy="1188085"/>
                <wp:effectExtent l="9525" t="5715" r="9525" b="6350"/>
                <wp:wrapNone/>
                <wp:docPr id="145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1188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20D4" w:rsidRPr="004B4ED9" w:rsidRDefault="005320D4" w:rsidP="005320D4">
                            <w:pPr>
                              <w:rPr>
                                <w:rFonts w:ascii="Comic Sans MS" w:hAnsi="Comic Sans MS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i/>
                                <w:sz w:val="28"/>
                                <w:szCs w:val="28"/>
                              </w:rPr>
                              <w:t>Tagesaufgabe:</w:t>
                            </w:r>
                          </w:p>
                          <w:p w:rsidR="005320D4" w:rsidRPr="00FB1A7F" w:rsidRDefault="005320D4" w:rsidP="005320D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320D4" w:rsidRPr="00CD1A33" w:rsidRDefault="005320D4" w:rsidP="005320D4">
                            <w:pPr>
                              <w:numPr>
                                <w:ilvl w:val="0"/>
                                <w:numId w:val="1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CD1A33">
                              <w:rPr>
                                <w:rFonts w:ascii="Arial" w:hAnsi="Arial" w:cs="Arial"/>
                                <w:b/>
                              </w:rPr>
                              <w:t xml:space="preserve">Notiert </w:t>
                            </w:r>
                            <w:r w:rsidRPr="00CD1A33">
                              <w:rPr>
                                <w:rFonts w:ascii="Arial" w:hAnsi="Arial" w:cs="Arial"/>
                              </w:rPr>
                              <w:t>euch das teuerste Produkt und  begründet.</w:t>
                            </w:r>
                          </w:p>
                          <w:p w:rsidR="005320D4" w:rsidRPr="003E22C7" w:rsidRDefault="005320D4" w:rsidP="005320D4">
                            <w:pPr>
                              <w:ind w:left="360"/>
                            </w:pPr>
                            <w:r>
                              <w:rPr>
                                <w:b/>
                              </w:rPr>
                              <w:t xml:space="preserve">      </w:t>
                            </w:r>
                          </w:p>
                          <w:p w:rsidR="005320D4" w:rsidRPr="009D45E9" w:rsidRDefault="005320D4" w:rsidP="005320D4">
                            <w:r>
                              <w:t xml:space="preserve">           ______________________________________________________</w:t>
                            </w:r>
                          </w:p>
                          <w:p w:rsidR="005320D4" w:rsidRDefault="005320D4" w:rsidP="005320D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41" type="#_x0000_t202" style="position:absolute;margin-left:108pt;margin-top:10.2pt;width:378pt;height:93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" strokecolor="white">
                <v:textbox>
                  <w:txbxContent>
                    <w:p w:rsidR="005320D4" w:rsidRPr="004B4ED9" w:rsidRDefault="005320D4" w:rsidP="005320D4">
                      <w:pPr>
                        <w:rPr>
                          <w:rFonts w:ascii="Comic Sans MS" w:hAnsi="Comic Sans MS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i/>
                          <w:sz w:val="28"/>
                          <w:szCs w:val="28"/>
                        </w:rPr>
                        <w:t>Tagesaufgabe:</w:t>
                      </w:r>
                    </w:p>
                    <w:p w:rsidR="005320D4" w:rsidRPr="00FB1A7F" w:rsidRDefault="005320D4" w:rsidP="005320D4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5320D4" w:rsidRPr="00CD1A33" w:rsidRDefault="005320D4" w:rsidP="005320D4">
                      <w:pPr>
                        <w:numPr>
                          <w:ilvl w:val="0"/>
                          <w:numId w:val="11"/>
                        </w:numPr>
                        <w:rPr>
                          <w:rFonts w:ascii="Arial" w:hAnsi="Arial" w:cs="Arial"/>
                        </w:rPr>
                      </w:pPr>
                      <w:r w:rsidRPr="00CD1A33">
                        <w:rPr>
                          <w:rFonts w:ascii="Arial" w:hAnsi="Arial" w:cs="Arial"/>
                          <w:b/>
                        </w:rPr>
                        <w:t xml:space="preserve">Notiert </w:t>
                      </w:r>
                      <w:r w:rsidRPr="00CD1A33">
                        <w:rPr>
                          <w:rFonts w:ascii="Arial" w:hAnsi="Arial" w:cs="Arial"/>
                        </w:rPr>
                        <w:t>euch das teuerste Produkt und  begründet.</w:t>
                      </w:r>
                    </w:p>
                    <w:p w:rsidR="005320D4" w:rsidRPr="003E22C7" w:rsidRDefault="005320D4" w:rsidP="005320D4">
                      <w:pPr>
                        <w:ind w:left="360"/>
                      </w:pPr>
                      <w:r>
                        <w:rPr>
                          <w:b/>
                        </w:rPr>
                        <w:t xml:space="preserve">      </w:t>
                      </w:r>
                    </w:p>
                    <w:p w:rsidR="005320D4" w:rsidRPr="009D45E9" w:rsidRDefault="005320D4" w:rsidP="005320D4">
                      <w:r>
                        <w:t xml:space="preserve">           ______________________________________________________</w:t>
                      </w:r>
                    </w:p>
                    <w:p w:rsidR="005320D4" w:rsidRDefault="005320D4" w:rsidP="005320D4"/>
                  </w:txbxContent>
                </v:textbox>
              </v:shape>
            </w:pict>
          </mc:Fallback>
        </mc:AlternateContent>
      </w:r>
    </w:p>
    <w:p w:rsidR="005320D4" w:rsidRDefault="005320D4" w:rsidP="005320D4"/>
    <w:p w:rsidR="005320D4" w:rsidRDefault="005320D4" w:rsidP="005320D4"/>
    <w:p w:rsidR="005320D4" w:rsidRDefault="005320D4" w:rsidP="005320D4"/>
    <w:p w:rsidR="005320D4" w:rsidRDefault="005320D4" w:rsidP="005320D4"/>
    <w:p w:rsidR="005320D4" w:rsidRDefault="005320D4" w:rsidP="005320D4"/>
    <w:p w:rsidR="005320D4" w:rsidRDefault="005320D4" w:rsidP="005320D4">
      <w:pPr>
        <w:ind w:left="360"/>
      </w:pPr>
    </w:p>
    <w:p w:rsidR="005320D4" w:rsidRDefault="005320D4" w:rsidP="005320D4"/>
    <w:p w:rsidR="005320D4" w:rsidRDefault="00C2435B" w:rsidP="005320D4">
      <w:r>
        <w:t xml:space="preserve">                                                                                                                                          Buckel</w:t>
      </w:r>
    </w:p>
    <w:p w:rsidR="00250CAE" w:rsidRDefault="000F763E" w:rsidP="00250CAE">
      <w:pPr>
        <w:pStyle w:val="berschrift4"/>
        <w:rPr>
          <w:rFonts w:cs="Arial"/>
        </w:rPr>
      </w:pPr>
      <w:r>
        <w:rPr>
          <w:rFonts w:cs="Arial"/>
          <w:noProof/>
        </w:rPr>
        <w:lastRenderedPageBreak/>
        <w:pict>
          <v:shapetype id="_x0000_t164" coordsize="21600,21600" o:spt="164" adj="6894" path="m0@0c7200@2,14400@2,21600@0m,21600r21600,e">
            <v:formulas>
              <v:f eqn="val #0"/>
              <v:f eqn="prod #0 1 3"/>
              <v:f eqn="sum 0 0 @1"/>
              <v:f eqn="prod #0 1 2"/>
              <v:f eqn="sum @3 10800 0"/>
              <v:f eqn="sum 21600 0 @1"/>
            </v:formulas>
            <v:path textpathok="t" o:connecttype="custom" o:connectlocs="10800,0;0,@4;10800,21600;21600,@4" o:connectangles="270,180,90,0"/>
            <v:textpath on="t" fitshape="t" xscale="t"/>
            <v:handles>
              <v:h position="topLeft,#0" yrange="0,10452"/>
            </v:handles>
            <o:lock v:ext="edit" text="t" shapetype="t"/>
          </v:shapetype>
          <v:shape id="_x0000_s1066" type="#_x0000_t164" style="position:absolute;margin-left:69pt;margin-top:-8.5pt;width:322.25pt;height:67.3pt;z-index:251701248" fillcolor="#bfbfbf [2412]" strokeweight=".5pt">
            <v:shadow color="#868686"/>
            <v:textpath style="font-family:&quot;Arial Black&quot;;v-text-kern:t" trim="t" fitpath="t" xscale="f" string="Augen auf beim Kauf!&#10;"/>
          </v:shape>
        </w:pict>
      </w:r>
      <w:r w:rsidR="002B10E2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5333365</wp:posOffset>
                </wp:positionH>
                <wp:positionV relativeFrom="paragraph">
                  <wp:posOffset>-174625</wp:posOffset>
                </wp:positionV>
                <wp:extent cx="741680" cy="809625"/>
                <wp:effectExtent l="8890" t="6350" r="11430" b="12700"/>
                <wp:wrapNone/>
                <wp:docPr id="144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68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0CAE" w:rsidRPr="0059050C" w:rsidRDefault="00250CAE" w:rsidP="00250CA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59050C">
                              <w:rPr>
                                <w:rFonts w:ascii="Arial" w:hAnsi="Arial" w:cs="Arial"/>
                                <w:b/>
                              </w:rPr>
                              <w:t>Note: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42" type="#_x0000_t202" style="position:absolute;margin-left:419.95pt;margin-top:-13.75pt;width:58.4pt;height:63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">
                <v:textbox>
                  <w:txbxContent>
                    <w:p w:rsidR="00250CAE" w:rsidRPr="0059050C" w:rsidRDefault="00250CAE" w:rsidP="00250CAE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59050C">
                        <w:rPr>
                          <w:rFonts w:ascii="Arial" w:hAnsi="Arial" w:cs="Arial"/>
                          <w:b/>
                        </w:rPr>
                        <w:t>Note:</w:t>
                      </w:r>
                    </w:p>
                  </w:txbxContent>
                </v:textbox>
              </v:shape>
            </w:pict>
          </mc:Fallback>
        </mc:AlternateContent>
      </w:r>
      <w:r w:rsidR="00250CAE">
        <w:rPr>
          <w:rFonts w:cs="Arial"/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-314960</wp:posOffset>
            </wp:positionH>
            <wp:positionV relativeFrom="paragraph">
              <wp:posOffset>-49530</wp:posOffset>
            </wp:positionV>
            <wp:extent cx="694690" cy="731520"/>
            <wp:effectExtent l="19050" t="0" r="0" b="0"/>
            <wp:wrapNone/>
            <wp:docPr id="3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0CAE" w:rsidRDefault="00250CAE" w:rsidP="00250CAE">
      <w:pPr>
        <w:pStyle w:val="berschrift4"/>
        <w:rPr>
          <w:rFonts w:cs="Arial"/>
        </w:rPr>
      </w:pPr>
    </w:p>
    <w:p w:rsidR="00250CAE" w:rsidRDefault="00250CAE" w:rsidP="00250CAE">
      <w:pPr>
        <w:pStyle w:val="berschrift4"/>
        <w:spacing w:line="276" w:lineRule="auto"/>
        <w:rPr>
          <w:rFonts w:cs="Arial"/>
          <w:sz w:val="28"/>
          <w:szCs w:val="28"/>
        </w:rPr>
      </w:pPr>
    </w:p>
    <w:p w:rsidR="00250CAE" w:rsidRPr="0059050C" w:rsidRDefault="00250CAE" w:rsidP="00250CAE">
      <w:pPr>
        <w:ind w:hanging="709"/>
        <w:rPr>
          <w:rFonts w:ascii="Arial" w:hAnsi="Arial" w:cs="Arial"/>
        </w:rPr>
      </w:pPr>
      <w:r w:rsidRPr="006B3524">
        <w:rPr>
          <w:rFonts w:ascii="Arial" w:hAnsi="Arial" w:cs="Arial"/>
        </w:rPr>
        <w:t>Name: ……………………………………</w:t>
      </w:r>
      <w:r>
        <w:rPr>
          <w:rFonts w:ascii="Arial" w:hAnsi="Arial" w:cs="Arial"/>
        </w:rPr>
        <w:t xml:space="preserve">       Klasse: ……………..              Datum: ……………</w:t>
      </w:r>
    </w:p>
    <w:p w:rsidR="00250CAE" w:rsidRDefault="00250CAE" w:rsidP="00250CAE">
      <w:pPr>
        <w:spacing w:line="276" w:lineRule="auto"/>
        <w:rPr>
          <w:sz w:val="28"/>
          <w:szCs w:val="28"/>
        </w:rPr>
      </w:pPr>
    </w:p>
    <w:tbl>
      <w:tblPr>
        <w:tblStyle w:val="Tabellenraster"/>
        <w:tblW w:w="10456" w:type="dxa"/>
        <w:tblInd w:w="-601" w:type="dxa"/>
        <w:tblLook w:val="04A0" w:firstRow="1" w:lastRow="0" w:firstColumn="1" w:lastColumn="0" w:noHBand="0" w:noVBand="1"/>
      </w:tblPr>
      <w:tblGrid>
        <w:gridCol w:w="2769"/>
        <w:gridCol w:w="1059"/>
        <w:gridCol w:w="1134"/>
        <w:gridCol w:w="992"/>
        <w:gridCol w:w="4502"/>
      </w:tblGrid>
      <w:tr w:rsidR="00250CAE" w:rsidRPr="004F0B19" w:rsidTr="00B82731">
        <w:tc>
          <w:tcPr>
            <w:tcW w:w="2769" w:type="dxa"/>
            <w:shd w:val="clear" w:color="auto" w:fill="F2F2F2" w:themeFill="background1" w:themeFillShade="F2"/>
          </w:tcPr>
          <w:p w:rsidR="00250CAE" w:rsidRDefault="00250CAE" w:rsidP="00250CAE">
            <w:pPr>
              <w:spacing w:line="276" w:lineRule="auto"/>
              <w:rPr>
                <w:rFonts w:ascii="Arial" w:hAnsi="Arial"/>
                <w:b/>
              </w:rPr>
            </w:pPr>
          </w:p>
          <w:p w:rsidR="00250CAE" w:rsidRPr="00250CAE" w:rsidRDefault="00250CAE" w:rsidP="00250CAE">
            <w:pPr>
              <w:spacing w:line="276" w:lineRule="auto"/>
              <w:rPr>
                <w:rFonts w:ascii="Arial" w:hAnsi="Arial"/>
                <w:b/>
              </w:rPr>
            </w:pPr>
            <w:r w:rsidRPr="00250CAE">
              <w:rPr>
                <w:rFonts w:ascii="Arial" w:hAnsi="Arial"/>
                <w:b/>
              </w:rPr>
              <w:t>Einkaufsliste</w:t>
            </w:r>
          </w:p>
          <w:p w:rsidR="00250CAE" w:rsidRPr="004F0B19" w:rsidRDefault="00250CAE" w:rsidP="00B82731">
            <w:pPr>
              <w:spacing w:line="276" w:lineRule="auto"/>
            </w:pPr>
          </w:p>
        </w:tc>
        <w:tc>
          <w:tcPr>
            <w:tcW w:w="1059" w:type="dxa"/>
            <w:shd w:val="clear" w:color="auto" w:fill="F2F2F2" w:themeFill="background1" w:themeFillShade="F2"/>
          </w:tcPr>
          <w:p w:rsidR="00250CAE" w:rsidRPr="00D529AB" w:rsidRDefault="002B10E2" w:rsidP="00B82731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161925</wp:posOffset>
                      </wp:positionV>
                      <wp:extent cx="409575" cy="374650"/>
                      <wp:effectExtent l="10160" t="9525" r="8890" b="6350"/>
                      <wp:wrapNone/>
                      <wp:docPr id="143" name="AutoShap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9575" cy="3746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5" o:spid="_x0000_s1026" type="#_x0000_t96" style="position:absolute;margin-left:2.3pt;margin-top:12.75pt;width:32.25pt;height:29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"/>
                  </w:pict>
                </mc:Fallback>
              </mc:AlternateContent>
            </w:r>
          </w:p>
          <w:p w:rsidR="00250CAE" w:rsidRPr="00D529AB" w:rsidRDefault="00250CAE" w:rsidP="00B82731">
            <w:pPr>
              <w:spacing w:line="276" w:lineRule="auto"/>
              <w:rPr>
                <w:rFonts w:ascii="Arial" w:hAnsi="Arial" w:cs="Arial"/>
              </w:rPr>
            </w:pPr>
          </w:p>
          <w:p w:rsidR="00250CAE" w:rsidRPr="00D529AB" w:rsidRDefault="00250CAE" w:rsidP="00B82731">
            <w:pPr>
              <w:spacing w:line="276" w:lineRule="auto"/>
              <w:jc w:val="right"/>
              <w:rPr>
                <w:rFonts w:ascii="Arial" w:hAnsi="Arial" w:cs="Arial"/>
              </w:rPr>
            </w:pPr>
            <w:r w:rsidRPr="00D529AB">
              <w:rPr>
                <w:rFonts w:ascii="Arial" w:hAnsi="Arial" w:cs="Arial"/>
              </w:rPr>
              <w:t>2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250CAE" w:rsidRDefault="002B10E2" w:rsidP="00B82731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61595</wp:posOffset>
                      </wp:positionH>
                      <wp:positionV relativeFrom="paragraph">
                        <wp:posOffset>161925</wp:posOffset>
                      </wp:positionV>
                      <wp:extent cx="409575" cy="374650"/>
                      <wp:effectExtent l="13970" t="9525" r="5080" b="6350"/>
                      <wp:wrapNone/>
                      <wp:docPr id="142" name="AutoShap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9575" cy="374650"/>
                              </a:xfrm>
                              <a:prstGeom prst="smileyFace">
                                <a:avLst>
                                  <a:gd name="adj" fmla="val 1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3" o:spid="_x0000_s1026" type="#_x0000_t96" style="position:absolute;margin-left:4.85pt;margin-top:12.75pt;width:32.25pt;height:29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" adj="16548"/>
                  </w:pict>
                </mc:Fallback>
              </mc:AlternateContent>
            </w:r>
          </w:p>
          <w:p w:rsidR="00250CAE" w:rsidRDefault="00250CAE" w:rsidP="00B82731">
            <w:pPr>
              <w:spacing w:line="276" w:lineRule="auto"/>
              <w:rPr>
                <w:rFonts w:ascii="Arial" w:hAnsi="Arial" w:cs="Arial"/>
              </w:rPr>
            </w:pPr>
          </w:p>
          <w:p w:rsidR="00250CAE" w:rsidRPr="00D529AB" w:rsidRDefault="00250CAE" w:rsidP="00B82731">
            <w:pPr>
              <w:spacing w:line="276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:rsidR="00250CAE" w:rsidRDefault="002B10E2" w:rsidP="00B82731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161925</wp:posOffset>
                      </wp:positionV>
                      <wp:extent cx="409575" cy="374650"/>
                      <wp:effectExtent l="12065" t="9525" r="6985" b="6350"/>
                      <wp:wrapNone/>
                      <wp:docPr id="141" name="AutoShap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9575" cy="37465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4" o:spid="_x0000_s1026" type="#_x0000_t96" style="position:absolute;margin-left:-.55pt;margin-top:12.75pt;width:32.25pt;height:29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" adj="15510"/>
                  </w:pict>
                </mc:Fallback>
              </mc:AlternateContent>
            </w:r>
          </w:p>
          <w:p w:rsidR="00250CAE" w:rsidRDefault="00250CAE" w:rsidP="00B82731">
            <w:pPr>
              <w:spacing w:line="276" w:lineRule="auto"/>
              <w:rPr>
                <w:rFonts w:ascii="Arial" w:hAnsi="Arial" w:cs="Arial"/>
              </w:rPr>
            </w:pPr>
          </w:p>
          <w:p w:rsidR="00250CAE" w:rsidRPr="00D529AB" w:rsidRDefault="00250CAE" w:rsidP="00B82731">
            <w:pPr>
              <w:spacing w:line="276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4502" w:type="dxa"/>
            <w:shd w:val="clear" w:color="auto" w:fill="F2F2F2" w:themeFill="background1" w:themeFillShade="F2"/>
          </w:tcPr>
          <w:p w:rsidR="00250CAE" w:rsidRPr="004F0B19" w:rsidRDefault="00250CAE" w:rsidP="00B82731">
            <w:pPr>
              <w:spacing w:line="276" w:lineRule="auto"/>
              <w:rPr>
                <w:rFonts w:ascii="Arial" w:hAnsi="Arial" w:cs="Arial"/>
              </w:rPr>
            </w:pPr>
          </w:p>
          <w:p w:rsidR="00250CAE" w:rsidRPr="004F0B19" w:rsidRDefault="00250CAE" w:rsidP="00B82731">
            <w:pPr>
              <w:spacing w:line="276" w:lineRule="auto"/>
              <w:rPr>
                <w:rFonts w:ascii="Arial" w:hAnsi="Arial" w:cs="Arial"/>
              </w:rPr>
            </w:pPr>
            <w:r w:rsidRPr="004F0B19">
              <w:rPr>
                <w:rFonts w:ascii="Arial" w:hAnsi="Arial" w:cs="Arial"/>
              </w:rPr>
              <w:t>Bemerkungen</w:t>
            </w:r>
          </w:p>
        </w:tc>
      </w:tr>
      <w:tr w:rsidR="00250CAE" w:rsidRPr="004F0B19" w:rsidTr="00B82731">
        <w:tc>
          <w:tcPr>
            <w:tcW w:w="2769" w:type="dxa"/>
          </w:tcPr>
          <w:p w:rsidR="00250CAE" w:rsidRPr="004F0B19" w:rsidRDefault="00250CAE" w:rsidP="00B82731">
            <w:pPr>
              <w:rPr>
                <w:rFonts w:ascii="Arial" w:hAnsi="Arial"/>
              </w:rPr>
            </w:pPr>
            <w:r w:rsidRPr="004F0B19">
              <w:rPr>
                <w:rFonts w:ascii="Arial" w:hAnsi="Arial"/>
              </w:rPr>
              <w:t xml:space="preserve">Vollständigkeit </w:t>
            </w:r>
          </w:p>
          <w:p w:rsidR="00250CAE" w:rsidRPr="004F0B19" w:rsidRDefault="00250CAE" w:rsidP="00B82731"/>
        </w:tc>
        <w:tc>
          <w:tcPr>
            <w:tcW w:w="1059" w:type="dxa"/>
          </w:tcPr>
          <w:p w:rsidR="00250CAE" w:rsidRPr="00D529AB" w:rsidRDefault="00250CAE" w:rsidP="00B82731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250CAE" w:rsidRPr="00D529AB" w:rsidRDefault="00250CAE" w:rsidP="00B82731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="00250CAE" w:rsidRPr="00D529AB" w:rsidRDefault="00250CAE" w:rsidP="00B82731">
            <w:pPr>
              <w:rPr>
                <w:rFonts w:ascii="Arial" w:hAnsi="Arial" w:cs="Arial"/>
              </w:rPr>
            </w:pPr>
          </w:p>
        </w:tc>
        <w:tc>
          <w:tcPr>
            <w:tcW w:w="4502" w:type="dxa"/>
          </w:tcPr>
          <w:p w:rsidR="00250CAE" w:rsidRPr="004F0B19" w:rsidRDefault="00250CAE" w:rsidP="00B82731"/>
        </w:tc>
      </w:tr>
      <w:tr w:rsidR="00250CAE" w:rsidRPr="004F0B19" w:rsidTr="00B82731">
        <w:tc>
          <w:tcPr>
            <w:tcW w:w="2769" w:type="dxa"/>
          </w:tcPr>
          <w:p w:rsidR="00250CAE" w:rsidRPr="004F0B19" w:rsidRDefault="00250CAE" w:rsidP="00B82731">
            <w:pPr>
              <w:rPr>
                <w:rFonts w:ascii="Arial" w:hAnsi="Arial"/>
              </w:rPr>
            </w:pPr>
            <w:r w:rsidRPr="004F0B19">
              <w:rPr>
                <w:rFonts w:ascii="Arial" w:hAnsi="Arial"/>
              </w:rPr>
              <w:t>Zuordnung</w:t>
            </w:r>
          </w:p>
          <w:p w:rsidR="00250CAE" w:rsidRPr="004F0B19" w:rsidRDefault="00250CAE" w:rsidP="00B82731">
            <w:pPr>
              <w:rPr>
                <w:rFonts w:ascii="Arial" w:hAnsi="Arial"/>
              </w:rPr>
            </w:pPr>
            <w:r w:rsidRPr="004F0B19">
              <w:rPr>
                <w:rFonts w:ascii="Arial" w:hAnsi="Arial"/>
              </w:rPr>
              <w:t xml:space="preserve">LM-Gruppen </w:t>
            </w:r>
          </w:p>
        </w:tc>
        <w:tc>
          <w:tcPr>
            <w:tcW w:w="1059" w:type="dxa"/>
          </w:tcPr>
          <w:p w:rsidR="00250CAE" w:rsidRPr="00D529AB" w:rsidRDefault="00250CAE" w:rsidP="00B82731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250CAE" w:rsidRPr="00D529AB" w:rsidRDefault="00250CAE" w:rsidP="00B82731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="00250CAE" w:rsidRPr="00D529AB" w:rsidRDefault="00250CAE" w:rsidP="00B82731">
            <w:pPr>
              <w:rPr>
                <w:rFonts w:ascii="Arial" w:hAnsi="Arial" w:cs="Arial"/>
              </w:rPr>
            </w:pPr>
          </w:p>
        </w:tc>
        <w:tc>
          <w:tcPr>
            <w:tcW w:w="4502" w:type="dxa"/>
          </w:tcPr>
          <w:p w:rsidR="00250CAE" w:rsidRPr="004F0B19" w:rsidRDefault="00250CAE" w:rsidP="00B82731"/>
        </w:tc>
      </w:tr>
      <w:tr w:rsidR="00250CAE" w:rsidRPr="004F0B19" w:rsidTr="00B82731">
        <w:tc>
          <w:tcPr>
            <w:tcW w:w="2769" w:type="dxa"/>
          </w:tcPr>
          <w:p w:rsidR="00250CAE" w:rsidRPr="004F0B19" w:rsidRDefault="00250CAE" w:rsidP="00B82731">
            <w:pPr>
              <w:rPr>
                <w:rFonts w:ascii="Arial" w:hAnsi="Arial"/>
              </w:rPr>
            </w:pPr>
            <w:r w:rsidRPr="004F0B19">
              <w:rPr>
                <w:rFonts w:ascii="Arial" w:hAnsi="Arial"/>
              </w:rPr>
              <w:t xml:space="preserve">Produktbezeichnung </w:t>
            </w:r>
          </w:p>
          <w:p w:rsidR="00250CAE" w:rsidRPr="004F0B19" w:rsidRDefault="00250CAE" w:rsidP="00B82731"/>
        </w:tc>
        <w:tc>
          <w:tcPr>
            <w:tcW w:w="1059" w:type="dxa"/>
          </w:tcPr>
          <w:p w:rsidR="00250CAE" w:rsidRPr="00D529AB" w:rsidRDefault="00250CAE" w:rsidP="00B82731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250CAE" w:rsidRPr="00D529AB" w:rsidRDefault="00250CAE" w:rsidP="00B82731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="00250CAE" w:rsidRPr="00D529AB" w:rsidRDefault="00250CAE" w:rsidP="00B82731">
            <w:pPr>
              <w:rPr>
                <w:rFonts w:ascii="Arial" w:hAnsi="Arial" w:cs="Arial"/>
              </w:rPr>
            </w:pPr>
          </w:p>
        </w:tc>
        <w:tc>
          <w:tcPr>
            <w:tcW w:w="4502" w:type="dxa"/>
          </w:tcPr>
          <w:p w:rsidR="00250CAE" w:rsidRPr="004F0B19" w:rsidRDefault="00250CAE" w:rsidP="00B82731"/>
        </w:tc>
      </w:tr>
      <w:tr w:rsidR="00250CAE" w:rsidRPr="004F0B19" w:rsidTr="00B82731">
        <w:tc>
          <w:tcPr>
            <w:tcW w:w="2769" w:type="dxa"/>
          </w:tcPr>
          <w:p w:rsidR="00250CAE" w:rsidRPr="004F0B19" w:rsidRDefault="00250CAE" w:rsidP="00B82731">
            <w:pPr>
              <w:rPr>
                <w:rFonts w:ascii="Arial" w:hAnsi="Arial"/>
              </w:rPr>
            </w:pPr>
            <w:r w:rsidRPr="004F0B19">
              <w:rPr>
                <w:rFonts w:ascii="Arial" w:hAnsi="Arial"/>
              </w:rPr>
              <w:t>Mengenangabe</w:t>
            </w:r>
          </w:p>
          <w:p w:rsidR="00250CAE" w:rsidRPr="004F0B19" w:rsidRDefault="00250CAE" w:rsidP="00B82731"/>
        </w:tc>
        <w:tc>
          <w:tcPr>
            <w:tcW w:w="1059" w:type="dxa"/>
          </w:tcPr>
          <w:p w:rsidR="00250CAE" w:rsidRPr="00D529AB" w:rsidRDefault="00250CAE" w:rsidP="00B82731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250CAE" w:rsidRPr="00D529AB" w:rsidRDefault="00250CAE" w:rsidP="00B82731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="00250CAE" w:rsidRPr="00D529AB" w:rsidRDefault="00250CAE" w:rsidP="00B82731">
            <w:pPr>
              <w:rPr>
                <w:rFonts w:ascii="Arial" w:hAnsi="Arial" w:cs="Arial"/>
              </w:rPr>
            </w:pPr>
          </w:p>
        </w:tc>
        <w:tc>
          <w:tcPr>
            <w:tcW w:w="4502" w:type="dxa"/>
          </w:tcPr>
          <w:p w:rsidR="00250CAE" w:rsidRPr="004F0B19" w:rsidRDefault="00250CAE" w:rsidP="00B82731"/>
        </w:tc>
      </w:tr>
      <w:tr w:rsidR="00250CAE" w:rsidRPr="004F0B19" w:rsidTr="00B82731">
        <w:tc>
          <w:tcPr>
            <w:tcW w:w="2769" w:type="dxa"/>
          </w:tcPr>
          <w:p w:rsidR="00250CAE" w:rsidRPr="004F0B19" w:rsidRDefault="00250CAE" w:rsidP="00B82731">
            <w:pPr>
              <w:rPr>
                <w:rFonts w:ascii="Arial" w:hAnsi="Arial"/>
              </w:rPr>
            </w:pPr>
            <w:r w:rsidRPr="004F0B19">
              <w:rPr>
                <w:rFonts w:ascii="Arial" w:hAnsi="Arial"/>
              </w:rPr>
              <w:t xml:space="preserve">Vorräte </w:t>
            </w:r>
          </w:p>
          <w:p w:rsidR="00250CAE" w:rsidRPr="004F0B19" w:rsidRDefault="00250CAE" w:rsidP="00B82731">
            <w:pPr>
              <w:rPr>
                <w:rFonts w:ascii="Arial" w:hAnsi="Arial"/>
              </w:rPr>
            </w:pPr>
          </w:p>
        </w:tc>
        <w:tc>
          <w:tcPr>
            <w:tcW w:w="1059" w:type="dxa"/>
          </w:tcPr>
          <w:p w:rsidR="00250CAE" w:rsidRPr="00D529AB" w:rsidRDefault="00250CAE" w:rsidP="00B82731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250CAE" w:rsidRPr="00D529AB" w:rsidRDefault="00250CAE" w:rsidP="00B82731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="00250CAE" w:rsidRPr="00D529AB" w:rsidRDefault="00250CAE" w:rsidP="00B82731">
            <w:pPr>
              <w:rPr>
                <w:rFonts w:ascii="Arial" w:hAnsi="Arial" w:cs="Arial"/>
              </w:rPr>
            </w:pPr>
          </w:p>
        </w:tc>
        <w:tc>
          <w:tcPr>
            <w:tcW w:w="4502" w:type="dxa"/>
          </w:tcPr>
          <w:p w:rsidR="00250CAE" w:rsidRPr="004F0B19" w:rsidRDefault="00250CAE" w:rsidP="00B82731"/>
        </w:tc>
      </w:tr>
    </w:tbl>
    <w:p w:rsidR="00250CAE" w:rsidRDefault="00250CAE" w:rsidP="00250CAE">
      <w:pPr>
        <w:spacing w:line="276" w:lineRule="auto"/>
        <w:jc w:val="right"/>
        <w:rPr>
          <w:rFonts w:ascii="Arial" w:hAnsi="Arial" w:cs="Arial"/>
          <w:sz w:val="28"/>
          <w:szCs w:val="28"/>
        </w:rPr>
      </w:pPr>
      <w:r w:rsidRPr="00D529AB">
        <w:rPr>
          <w:rFonts w:ascii="Arial" w:hAnsi="Arial" w:cs="Arial"/>
          <w:sz w:val="28"/>
          <w:szCs w:val="28"/>
        </w:rPr>
        <w:t>10 P.</w:t>
      </w:r>
      <w:r>
        <w:rPr>
          <w:rFonts w:ascii="Arial" w:hAnsi="Arial" w:cs="Arial"/>
          <w:sz w:val="28"/>
          <w:szCs w:val="28"/>
        </w:rPr>
        <w:t xml:space="preserve"> - ………P</w:t>
      </w:r>
    </w:p>
    <w:p w:rsidR="00250CAE" w:rsidRPr="00250CAE" w:rsidRDefault="00250CAE" w:rsidP="00250CAE">
      <w:pPr>
        <w:spacing w:line="276" w:lineRule="auto"/>
        <w:jc w:val="right"/>
        <w:rPr>
          <w:rFonts w:ascii="Arial" w:hAnsi="Arial" w:cs="Arial"/>
          <w:sz w:val="28"/>
          <w:szCs w:val="28"/>
        </w:rPr>
      </w:pPr>
    </w:p>
    <w:tbl>
      <w:tblPr>
        <w:tblStyle w:val="Tabellenraster"/>
        <w:tblW w:w="10456" w:type="dxa"/>
        <w:tblInd w:w="-601" w:type="dxa"/>
        <w:tblLook w:val="04A0" w:firstRow="1" w:lastRow="0" w:firstColumn="1" w:lastColumn="0" w:noHBand="0" w:noVBand="1"/>
      </w:tblPr>
      <w:tblGrid>
        <w:gridCol w:w="2769"/>
        <w:gridCol w:w="1059"/>
        <w:gridCol w:w="1134"/>
        <w:gridCol w:w="992"/>
        <w:gridCol w:w="4502"/>
      </w:tblGrid>
      <w:tr w:rsidR="00250CAE" w:rsidRPr="004F0B19" w:rsidTr="00B82731">
        <w:tc>
          <w:tcPr>
            <w:tcW w:w="2769" w:type="dxa"/>
            <w:shd w:val="clear" w:color="auto" w:fill="F2F2F2" w:themeFill="background1" w:themeFillShade="F2"/>
          </w:tcPr>
          <w:p w:rsidR="00250CAE" w:rsidRPr="006B3524" w:rsidRDefault="00250CAE" w:rsidP="00B82731">
            <w:pPr>
              <w:pStyle w:val="berschrift4"/>
              <w:spacing w:line="276" w:lineRule="auto"/>
              <w:outlineLvl w:val="3"/>
              <w:rPr>
                <w:rFonts w:cs="Arial"/>
              </w:rPr>
            </w:pPr>
          </w:p>
          <w:p w:rsidR="00250CAE" w:rsidRPr="00250CAE" w:rsidRDefault="00250CAE" w:rsidP="00250CAE">
            <w:pPr>
              <w:spacing w:line="276" w:lineRule="auto"/>
              <w:rPr>
                <w:rFonts w:ascii="Arial" w:hAnsi="Arial"/>
                <w:b/>
              </w:rPr>
            </w:pPr>
            <w:r w:rsidRPr="006B3524">
              <w:rPr>
                <w:rFonts w:ascii="Arial" w:hAnsi="Arial"/>
                <w:b/>
              </w:rPr>
              <w:t>Einkauf</w:t>
            </w:r>
          </w:p>
        </w:tc>
        <w:tc>
          <w:tcPr>
            <w:tcW w:w="1059" w:type="dxa"/>
            <w:shd w:val="clear" w:color="auto" w:fill="F2F2F2" w:themeFill="background1" w:themeFillShade="F2"/>
          </w:tcPr>
          <w:p w:rsidR="00250CAE" w:rsidRPr="00D529AB" w:rsidRDefault="002B10E2" w:rsidP="00B82731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161925</wp:posOffset>
                      </wp:positionV>
                      <wp:extent cx="409575" cy="374650"/>
                      <wp:effectExtent l="10160" t="9525" r="8890" b="6350"/>
                      <wp:wrapNone/>
                      <wp:docPr id="140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9575" cy="3746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96" style="position:absolute;margin-left:2.3pt;margin-top:12.75pt;width:32.25pt;height:29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"/>
                  </w:pict>
                </mc:Fallback>
              </mc:AlternateContent>
            </w:r>
          </w:p>
          <w:p w:rsidR="00250CAE" w:rsidRPr="00D529AB" w:rsidRDefault="00250CAE" w:rsidP="00B82731">
            <w:pPr>
              <w:spacing w:line="276" w:lineRule="auto"/>
              <w:rPr>
                <w:rFonts w:ascii="Arial" w:hAnsi="Arial" w:cs="Arial"/>
              </w:rPr>
            </w:pPr>
          </w:p>
          <w:p w:rsidR="00250CAE" w:rsidRPr="00D529AB" w:rsidRDefault="00250CAE" w:rsidP="00B82731">
            <w:pPr>
              <w:spacing w:line="276" w:lineRule="auto"/>
              <w:jc w:val="right"/>
              <w:rPr>
                <w:rFonts w:ascii="Arial" w:hAnsi="Arial" w:cs="Arial"/>
              </w:rPr>
            </w:pPr>
            <w:r w:rsidRPr="00D529AB">
              <w:rPr>
                <w:rFonts w:ascii="Arial" w:hAnsi="Arial" w:cs="Arial"/>
              </w:rPr>
              <w:t>2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250CAE" w:rsidRDefault="002B10E2" w:rsidP="00B82731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61595</wp:posOffset>
                      </wp:positionH>
                      <wp:positionV relativeFrom="paragraph">
                        <wp:posOffset>161925</wp:posOffset>
                      </wp:positionV>
                      <wp:extent cx="409575" cy="374650"/>
                      <wp:effectExtent l="13970" t="9525" r="5080" b="6350"/>
                      <wp:wrapNone/>
                      <wp:docPr id="138" name="AutoShap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9575" cy="374650"/>
                              </a:xfrm>
                              <a:prstGeom prst="smileyFace">
                                <a:avLst>
                                  <a:gd name="adj" fmla="val 1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8" o:spid="_x0000_s1026" type="#_x0000_t96" style="position:absolute;margin-left:4.85pt;margin-top:12.75pt;width:32.25pt;height:29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" adj="16548"/>
                  </w:pict>
                </mc:Fallback>
              </mc:AlternateContent>
            </w:r>
          </w:p>
          <w:p w:rsidR="00250CAE" w:rsidRDefault="00250CAE" w:rsidP="00B82731">
            <w:pPr>
              <w:spacing w:line="276" w:lineRule="auto"/>
              <w:rPr>
                <w:rFonts w:ascii="Arial" w:hAnsi="Arial" w:cs="Arial"/>
              </w:rPr>
            </w:pPr>
          </w:p>
          <w:p w:rsidR="00250CAE" w:rsidRPr="00D529AB" w:rsidRDefault="00250CAE" w:rsidP="00B82731">
            <w:pPr>
              <w:spacing w:line="276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:rsidR="00250CAE" w:rsidRDefault="002B10E2" w:rsidP="00B82731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161925</wp:posOffset>
                      </wp:positionV>
                      <wp:extent cx="409575" cy="374650"/>
                      <wp:effectExtent l="12065" t="9525" r="6985" b="6350"/>
                      <wp:wrapNone/>
                      <wp:docPr id="137" name="AutoShap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9575" cy="37465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9" o:spid="_x0000_s1026" type="#_x0000_t96" style="position:absolute;margin-left:-.55pt;margin-top:12.75pt;width:32.25pt;height:29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" adj="15510"/>
                  </w:pict>
                </mc:Fallback>
              </mc:AlternateContent>
            </w:r>
          </w:p>
          <w:p w:rsidR="00250CAE" w:rsidRDefault="00250CAE" w:rsidP="00B82731">
            <w:pPr>
              <w:spacing w:line="276" w:lineRule="auto"/>
              <w:rPr>
                <w:rFonts w:ascii="Arial" w:hAnsi="Arial" w:cs="Arial"/>
              </w:rPr>
            </w:pPr>
          </w:p>
          <w:p w:rsidR="00250CAE" w:rsidRPr="00D529AB" w:rsidRDefault="00250CAE" w:rsidP="00B82731">
            <w:pPr>
              <w:spacing w:line="276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4502" w:type="dxa"/>
            <w:shd w:val="clear" w:color="auto" w:fill="F2F2F2" w:themeFill="background1" w:themeFillShade="F2"/>
          </w:tcPr>
          <w:p w:rsidR="00250CAE" w:rsidRPr="006B3524" w:rsidRDefault="00250CAE" w:rsidP="00B82731">
            <w:pPr>
              <w:spacing w:line="276" w:lineRule="auto"/>
              <w:rPr>
                <w:rFonts w:ascii="Arial" w:hAnsi="Arial" w:cs="Arial"/>
              </w:rPr>
            </w:pPr>
          </w:p>
          <w:p w:rsidR="00250CAE" w:rsidRPr="006B3524" w:rsidRDefault="00250CAE" w:rsidP="00B82731">
            <w:pPr>
              <w:spacing w:line="276" w:lineRule="auto"/>
              <w:rPr>
                <w:rFonts w:ascii="Arial" w:hAnsi="Arial" w:cs="Arial"/>
              </w:rPr>
            </w:pPr>
            <w:r w:rsidRPr="006B3524">
              <w:rPr>
                <w:rFonts w:ascii="Arial" w:hAnsi="Arial" w:cs="Arial"/>
              </w:rPr>
              <w:t>Bemerkungen</w:t>
            </w:r>
          </w:p>
        </w:tc>
      </w:tr>
      <w:tr w:rsidR="00250CAE" w:rsidRPr="004F0B19" w:rsidTr="00B82731">
        <w:tc>
          <w:tcPr>
            <w:tcW w:w="2769" w:type="dxa"/>
          </w:tcPr>
          <w:p w:rsidR="00250CAE" w:rsidRPr="006B3524" w:rsidRDefault="00250CAE" w:rsidP="00B82731">
            <w:pPr>
              <w:rPr>
                <w:rFonts w:ascii="Arial" w:hAnsi="Arial"/>
              </w:rPr>
            </w:pPr>
            <w:r w:rsidRPr="006B3524">
              <w:rPr>
                <w:rFonts w:ascii="Arial" w:hAnsi="Arial"/>
              </w:rPr>
              <w:t>Einkauf getätigt</w:t>
            </w:r>
          </w:p>
          <w:p w:rsidR="00250CAE" w:rsidRPr="006B3524" w:rsidRDefault="00250CAE" w:rsidP="00B82731"/>
        </w:tc>
        <w:tc>
          <w:tcPr>
            <w:tcW w:w="1059" w:type="dxa"/>
          </w:tcPr>
          <w:p w:rsidR="00250CAE" w:rsidRPr="006B3524" w:rsidRDefault="00250CAE" w:rsidP="00B82731"/>
        </w:tc>
        <w:tc>
          <w:tcPr>
            <w:tcW w:w="1134" w:type="dxa"/>
          </w:tcPr>
          <w:p w:rsidR="00250CAE" w:rsidRPr="006B3524" w:rsidRDefault="00250CAE" w:rsidP="00B82731"/>
        </w:tc>
        <w:tc>
          <w:tcPr>
            <w:tcW w:w="992" w:type="dxa"/>
          </w:tcPr>
          <w:p w:rsidR="00250CAE" w:rsidRPr="006B3524" w:rsidRDefault="00250CAE" w:rsidP="00B82731"/>
        </w:tc>
        <w:tc>
          <w:tcPr>
            <w:tcW w:w="4502" w:type="dxa"/>
          </w:tcPr>
          <w:p w:rsidR="00250CAE" w:rsidRPr="006B3524" w:rsidRDefault="00250CAE" w:rsidP="00B82731"/>
        </w:tc>
      </w:tr>
      <w:tr w:rsidR="00250CAE" w:rsidRPr="004F0B19" w:rsidTr="00B82731">
        <w:tc>
          <w:tcPr>
            <w:tcW w:w="2769" w:type="dxa"/>
          </w:tcPr>
          <w:p w:rsidR="00250CAE" w:rsidRPr="006B3524" w:rsidRDefault="00250CAE" w:rsidP="00B82731">
            <w:pPr>
              <w:rPr>
                <w:rFonts w:ascii="Arial" w:hAnsi="Arial"/>
              </w:rPr>
            </w:pPr>
            <w:r w:rsidRPr="006B3524">
              <w:rPr>
                <w:rFonts w:ascii="Arial" w:hAnsi="Arial"/>
              </w:rPr>
              <w:t>Einkaufstasche</w:t>
            </w:r>
          </w:p>
          <w:p w:rsidR="00250CAE" w:rsidRPr="006B3524" w:rsidRDefault="00250CAE" w:rsidP="00B82731"/>
        </w:tc>
        <w:tc>
          <w:tcPr>
            <w:tcW w:w="1059" w:type="dxa"/>
          </w:tcPr>
          <w:p w:rsidR="00250CAE" w:rsidRPr="006B3524" w:rsidRDefault="00250CAE" w:rsidP="00B82731"/>
        </w:tc>
        <w:tc>
          <w:tcPr>
            <w:tcW w:w="1134" w:type="dxa"/>
          </w:tcPr>
          <w:p w:rsidR="00250CAE" w:rsidRPr="006B3524" w:rsidRDefault="00250CAE" w:rsidP="00B82731"/>
        </w:tc>
        <w:tc>
          <w:tcPr>
            <w:tcW w:w="992" w:type="dxa"/>
          </w:tcPr>
          <w:p w:rsidR="00250CAE" w:rsidRPr="006B3524" w:rsidRDefault="00250CAE" w:rsidP="00B82731"/>
        </w:tc>
        <w:tc>
          <w:tcPr>
            <w:tcW w:w="4502" w:type="dxa"/>
          </w:tcPr>
          <w:p w:rsidR="00250CAE" w:rsidRPr="006B3524" w:rsidRDefault="00250CAE" w:rsidP="00B82731"/>
        </w:tc>
      </w:tr>
      <w:tr w:rsidR="00250CAE" w:rsidRPr="004F0B19" w:rsidTr="00B82731">
        <w:tc>
          <w:tcPr>
            <w:tcW w:w="2769" w:type="dxa"/>
          </w:tcPr>
          <w:p w:rsidR="00250CAE" w:rsidRPr="006B3524" w:rsidRDefault="00250CAE" w:rsidP="00B82731">
            <w:pPr>
              <w:rPr>
                <w:rFonts w:ascii="Arial" w:hAnsi="Arial"/>
              </w:rPr>
            </w:pPr>
            <w:r w:rsidRPr="006B3524">
              <w:rPr>
                <w:rFonts w:ascii="Arial" w:hAnsi="Arial"/>
              </w:rPr>
              <w:t>erforderliche Menge</w:t>
            </w:r>
          </w:p>
          <w:p w:rsidR="00250CAE" w:rsidRPr="006B3524" w:rsidRDefault="00250CAE" w:rsidP="00B82731">
            <w:pPr>
              <w:rPr>
                <w:rFonts w:ascii="Arial" w:hAnsi="Arial"/>
              </w:rPr>
            </w:pPr>
          </w:p>
        </w:tc>
        <w:tc>
          <w:tcPr>
            <w:tcW w:w="1059" w:type="dxa"/>
          </w:tcPr>
          <w:p w:rsidR="00250CAE" w:rsidRPr="006B3524" w:rsidRDefault="00250CAE" w:rsidP="00B82731"/>
        </w:tc>
        <w:tc>
          <w:tcPr>
            <w:tcW w:w="1134" w:type="dxa"/>
          </w:tcPr>
          <w:p w:rsidR="00250CAE" w:rsidRPr="006B3524" w:rsidRDefault="00250CAE" w:rsidP="00B82731"/>
        </w:tc>
        <w:tc>
          <w:tcPr>
            <w:tcW w:w="992" w:type="dxa"/>
          </w:tcPr>
          <w:p w:rsidR="00250CAE" w:rsidRPr="006B3524" w:rsidRDefault="00250CAE" w:rsidP="00B82731"/>
        </w:tc>
        <w:tc>
          <w:tcPr>
            <w:tcW w:w="4502" w:type="dxa"/>
          </w:tcPr>
          <w:p w:rsidR="00250CAE" w:rsidRPr="006B3524" w:rsidRDefault="00250CAE" w:rsidP="00B82731"/>
        </w:tc>
      </w:tr>
      <w:tr w:rsidR="00250CAE" w:rsidRPr="004F0B19" w:rsidTr="00B82731">
        <w:tc>
          <w:tcPr>
            <w:tcW w:w="2769" w:type="dxa"/>
          </w:tcPr>
          <w:p w:rsidR="00250CAE" w:rsidRPr="006B3524" w:rsidRDefault="00250CAE" w:rsidP="00B82731">
            <w:pPr>
              <w:rPr>
                <w:rFonts w:ascii="Arial" w:hAnsi="Arial"/>
              </w:rPr>
            </w:pPr>
            <w:r w:rsidRPr="006B3524">
              <w:rPr>
                <w:rFonts w:ascii="Arial" w:hAnsi="Arial"/>
              </w:rPr>
              <w:t>Geeignete Qualität</w:t>
            </w:r>
          </w:p>
          <w:p w:rsidR="00250CAE" w:rsidRPr="006B3524" w:rsidRDefault="00250CAE" w:rsidP="00B82731"/>
        </w:tc>
        <w:tc>
          <w:tcPr>
            <w:tcW w:w="1059" w:type="dxa"/>
          </w:tcPr>
          <w:p w:rsidR="00250CAE" w:rsidRPr="006B3524" w:rsidRDefault="00250CAE" w:rsidP="00B82731"/>
        </w:tc>
        <w:tc>
          <w:tcPr>
            <w:tcW w:w="1134" w:type="dxa"/>
          </w:tcPr>
          <w:p w:rsidR="00250CAE" w:rsidRPr="006B3524" w:rsidRDefault="00250CAE" w:rsidP="00B82731"/>
        </w:tc>
        <w:tc>
          <w:tcPr>
            <w:tcW w:w="992" w:type="dxa"/>
          </w:tcPr>
          <w:p w:rsidR="00250CAE" w:rsidRPr="006B3524" w:rsidRDefault="00250CAE" w:rsidP="00B82731"/>
        </w:tc>
        <w:tc>
          <w:tcPr>
            <w:tcW w:w="4502" w:type="dxa"/>
          </w:tcPr>
          <w:p w:rsidR="00250CAE" w:rsidRPr="006B3524" w:rsidRDefault="00250CAE" w:rsidP="00B82731"/>
        </w:tc>
      </w:tr>
      <w:tr w:rsidR="00250CAE" w:rsidRPr="004F0B19" w:rsidTr="00B82731">
        <w:tc>
          <w:tcPr>
            <w:tcW w:w="2769" w:type="dxa"/>
          </w:tcPr>
          <w:p w:rsidR="00250CAE" w:rsidRPr="006B3524" w:rsidRDefault="00250CAE" w:rsidP="00B82731">
            <w:pPr>
              <w:rPr>
                <w:rFonts w:ascii="Arial" w:hAnsi="Arial"/>
              </w:rPr>
            </w:pPr>
            <w:r w:rsidRPr="006B3524">
              <w:rPr>
                <w:rFonts w:ascii="Arial" w:hAnsi="Arial"/>
              </w:rPr>
              <w:t>Vorräte berücksichtigt</w:t>
            </w:r>
          </w:p>
          <w:p w:rsidR="00250CAE" w:rsidRPr="006B3524" w:rsidRDefault="00250CAE" w:rsidP="00B82731"/>
        </w:tc>
        <w:tc>
          <w:tcPr>
            <w:tcW w:w="1059" w:type="dxa"/>
          </w:tcPr>
          <w:p w:rsidR="00250CAE" w:rsidRPr="006B3524" w:rsidRDefault="00250CAE" w:rsidP="00B82731"/>
        </w:tc>
        <w:tc>
          <w:tcPr>
            <w:tcW w:w="1134" w:type="dxa"/>
          </w:tcPr>
          <w:p w:rsidR="00250CAE" w:rsidRPr="006B3524" w:rsidRDefault="00250CAE" w:rsidP="00B82731"/>
        </w:tc>
        <w:tc>
          <w:tcPr>
            <w:tcW w:w="992" w:type="dxa"/>
          </w:tcPr>
          <w:p w:rsidR="00250CAE" w:rsidRPr="006B3524" w:rsidRDefault="00250CAE" w:rsidP="00B82731"/>
        </w:tc>
        <w:tc>
          <w:tcPr>
            <w:tcW w:w="4502" w:type="dxa"/>
          </w:tcPr>
          <w:p w:rsidR="00250CAE" w:rsidRPr="006B3524" w:rsidRDefault="00250CAE" w:rsidP="00B82731"/>
        </w:tc>
      </w:tr>
    </w:tbl>
    <w:p w:rsidR="00250CAE" w:rsidRDefault="00250CAE" w:rsidP="00250CAE">
      <w:pPr>
        <w:spacing w:line="276" w:lineRule="auto"/>
        <w:jc w:val="right"/>
        <w:rPr>
          <w:rFonts w:ascii="Arial" w:hAnsi="Arial"/>
          <w:sz w:val="28"/>
          <w:szCs w:val="28"/>
        </w:rPr>
      </w:pPr>
      <w:r w:rsidRPr="00D529AB">
        <w:rPr>
          <w:rFonts w:ascii="Arial" w:hAnsi="Arial" w:cs="Arial"/>
          <w:sz w:val="28"/>
          <w:szCs w:val="28"/>
        </w:rPr>
        <w:t>10 P.</w:t>
      </w:r>
      <w:r>
        <w:rPr>
          <w:rFonts w:ascii="Arial" w:hAnsi="Arial" w:cs="Arial"/>
          <w:sz w:val="28"/>
          <w:szCs w:val="28"/>
        </w:rPr>
        <w:t xml:space="preserve"> - ………P</w:t>
      </w:r>
      <w:r w:rsidRPr="00714955">
        <w:rPr>
          <w:rFonts w:ascii="Arial" w:hAnsi="Arial"/>
          <w:sz w:val="28"/>
          <w:szCs w:val="28"/>
        </w:rPr>
        <w:t xml:space="preserve"> </w:t>
      </w:r>
    </w:p>
    <w:p w:rsidR="00250CAE" w:rsidRPr="00250CAE" w:rsidRDefault="00250CAE" w:rsidP="00250CAE">
      <w:pPr>
        <w:spacing w:line="276" w:lineRule="auto"/>
        <w:jc w:val="right"/>
        <w:rPr>
          <w:rFonts w:ascii="Arial" w:hAnsi="Arial" w:cs="Arial"/>
          <w:sz w:val="28"/>
          <w:szCs w:val="28"/>
        </w:rPr>
      </w:pPr>
    </w:p>
    <w:tbl>
      <w:tblPr>
        <w:tblStyle w:val="Tabellenraster"/>
        <w:tblW w:w="10456" w:type="dxa"/>
        <w:tblInd w:w="-601" w:type="dxa"/>
        <w:tblLook w:val="04A0" w:firstRow="1" w:lastRow="0" w:firstColumn="1" w:lastColumn="0" w:noHBand="0" w:noVBand="1"/>
      </w:tblPr>
      <w:tblGrid>
        <w:gridCol w:w="2769"/>
        <w:gridCol w:w="1059"/>
        <w:gridCol w:w="1134"/>
        <w:gridCol w:w="992"/>
        <w:gridCol w:w="4502"/>
      </w:tblGrid>
      <w:tr w:rsidR="00250CAE" w:rsidRPr="004F0B19" w:rsidTr="00B82731">
        <w:tc>
          <w:tcPr>
            <w:tcW w:w="2769" w:type="dxa"/>
            <w:shd w:val="clear" w:color="auto" w:fill="F2F2F2" w:themeFill="background1" w:themeFillShade="F2"/>
          </w:tcPr>
          <w:p w:rsidR="00250CAE" w:rsidRPr="006B3524" w:rsidRDefault="00250CAE" w:rsidP="00B82731">
            <w:pPr>
              <w:pStyle w:val="berschrift4"/>
              <w:spacing w:line="276" w:lineRule="auto"/>
              <w:outlineLvl w:val="3"/>
              <w:rPr>
                <w:rFonts w:cs="Arial"/>
              </w:rPr>
            </w:pPr>
          </w:p>
          <w:p w:rsidR="00250CAE" w:rsidRPr="00250CAE" w:rsidRDefault="00250CAE" w:rsidP="00250CAE">
            <w:pPr>
              <w:spacing w:line="276" w:lineRule="auto"/>
              <w:rPr>
                <w:rFonts w:ascii="Arial" w:hAnsi="Arial"/>
                <w:b/>
              </w:rPr>
            </w:pPr>
            <w:r w:rsidRPr="004075A8">
              <w:rPr>
                <w:rFonts w:ascii="Arial" w:hAnsi="Arial"/>
                <w:b/>
              </w:rPr>
              <w:t xml:space="preserve">Abrechnung </w:t>
            </w:r>
          </w:p>
        </w:tc>
        <w:tc>
          <w:tcPr>
            <w:tcW w:w="1059" w:type="dxa"/>
            <w:shd w:val="clear" w:color="auto" w:fill="F2F2F2" w:themeFill="background1" w:themeFillShade="F2"/>
          </w:tcPr>
          <w:p w:rsidR="00250CAE" w:rsidRPr="00D529AB" w:rsidRDefault="002B10E2" w:rsidP="00B82731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161925</wp:posOffset>
                      </wp:positionV>
                      <wp:extent cx="409575" cy="374650"/>
                      <wp:effectExtent l="10160" t="9525" r="8890" b="6350"/>
                      <wp:wrapNone/>
                      <wp:docPr id="136" name="AutoShap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9575" cy="3746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0" o:spid="_x0000_s1026" type="#_x0000_t96" style="position:absolute;margin-left:2.3pt;margin-top:12.75pt;width:32.25pt;height:29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"/>
                  </w:pict>
                </mc:Fallback>
              </mc:AlternateContent>
            </w:r>
          </w:p>
          <w:p w:rsidR="00250CAE" w:rsidRPr="00D529AB" w:rsidRDefault="00250CAE" w:rsidP="00B82731">
            <w:pPr>
              <w:spacing w:line="276" w:lineRule="auto"/>
              <w:rPr>
                <w:rFonts w:ascii="Arial" w:hAnsi="Arial" w:cs="Arial"/>
              </w:rPr>
            </w:pPr>
          </w:p>
          <w:p w:rsidR="00250CAE" w:rsidRPr="00D529AB" w:rsidRDefault="00250CAE" w:rsidP="00B82731">
            <w:pPr>
              <w:spacing w:line="276" w:lineRule="auto"/>
              <w:jc w:val="right"/>
              <w:rPr>
                <w:rFonts w:ascii="Arial" w:hAnsi="Arial" w:cs="Arial"/>
              </w:rPr>
            </w:pPr>
            <w:r w:rsidRPr="00D529AB">
              <w:rPr>
                <w:rFonts w:ascii="Arial" w:hAnsi="Arial" w:cs="Arial"/>
              </w:rPr>
              <w:t>2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250CAE" w:rsidRDefault="002B10E2" w:rsidP="00B82731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61595</wp:posOffset>
                      </wp:positionH>
                      <wp:positionV relativeFrom="paragraph">
                        <wp:posOffset>161925</wp:posOffset>
                      </wp:positionV>
                      <wp:extent cx="409575" cy="374650"/>
                      <wp:effectExtent l="13970" t="9525" r="5080" b="6350"/>
                      <wp:wrapNone/>
                      <wp:docPr id="135" name="AutoShap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9575" cy="374650"/>
                              </a:xfrm>
                              <a:prstGeom prst="smileyFace">
                                <a:avLst>
                                  <a:gd name="adj" fmla="val 1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1" o:spid="_x0000_s1026" type="#_x0000_t96" style="position:absolute;margin-left:4.85pt;margin-top:12.75pt;width:32.25pt;height:29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" adj="16548"/>
                  </w:pict>
                </mc:Fallback>
              </mc:AlternateContent>
            </w:r>
          </w:p>
          <w:p w:rsidR="00250CAE" w:rsidRDefault="00250CAE" w:rsidP="00B82731">
            <w:pPr>
              <w:spacing w:line="276" w:lineRule="auto"/>
              <w:rPr>
                <w:rFonts w:ascii="Arial" w:hAnsi="Arial" w:cs="Arial"/>
              </w:rPr>
            </w:pPr>
          </w:p>
          <w:p w:rsidR="00250CAE" w:rsidRPr="00D529AB" w:rsidRDefault="00250CAE" w:rsidP="00B82731">
            <w:pPr>
              <w:spacing w:line="276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:rsidR="00250CAE" w:rsidRDefault="002B10E2" w:rsidP="00B82731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161925</wp:posOffset>
                      </wp:positionV>
                      <wp:extent cx="409575" cy="374650"/>
                      <wp:effectExtent l="12065" t="9525" r="6985" b="6350"/>
                      <wp:wrapNone/>
                      <wp:docPr id="134" name="AutoShap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9575" cy="37465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2" o:spid="_x0000_s1026" type="#_x0000_t96" style="position:absolute;margin-left:-.55pt;margin-top:12.75pt;width:32.25pt;height:29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" adj="15510"/>
                  </w:pict>
                </mc:Fallback>
              </mc:AlternateContent>
            </w:r>
          </w:p>
          <w:p w:rsidR="00250CAE" w:rsidRDefault="00250CAE" w:rsidP="00B82731">
            <w:pPr>
              <w:spacing w:line="276" w:lineRule="auto"/>
              <w:rPr>
                <w:rFonts w:ascii="Arial" w:hAnsi="Arial" w:cs="Arial"/>
              </w:rPr>
            </w:pPr>
          </w:p>
          <w:p w:rsidR="00250CAE" w:rsidRPr="00D529AB" w:rsidRDefault="00250CAE" w:rsidP="00B82731">
            <w:pPr>
              <w:spacing w:line="276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4502" w:type="dxa"/>
            <w:shd w:val="clear" w:color="auto" w:fill="F2F2F2" w:themeFill="background1" w:themeFillShade="F2"/>
          </w:tcPr>
          <w:p w:rsidR="00250CAE" w:rsidRPr="006B3524" w:rsidRDefault="00250CAE" w:rsidP="00B82731">
            <w:pPr>
              <w:spacing w:line="276" w:lineRule="auto"/>
              <w:rPr>
                <w:rFonts w:ascii="Arial" w:hAnsi="Arial" w:cs="Arial"/>
              </w:rPr>
            </w:pPr>
          </w:p>
          <w:p w:rsidR="00250CAE" w:rsidRPr="006B3524" w:rsidRDefault="00250CAE" w:rsidP="00B82731">
            <w:pPr>
              <w:spacing w:line="276" w:lineRule="auto"/>
              <w:rPr>
                <w:rFonts w:ascii="Arial" w:hAnsi="Arial" w:cs="Arial"/>
              </w:rPr>
            </w:pPr>
            <w:r w:rsidRPr="006B3524">
              <w:rPr>
                <w:rFonts w:ascii="Arial" w:hAnsi="Arial" w:cs="Arial"/>
              </w:rPr>
              <w:t>Bemerkungen</w:t>
            </w:r>
          </w:p>
        </w:tc>
      </w:tr>
      <w:tr w:rsidR="00250CAE" w:rsidRPr="004F0B19" w:rsidTr="00B82731">
        <w:tc>
          <w:tcPr>
            <w:tcW w:w="2769" w:type="dxa"/>
          </w:tcPr>
          <w:p w:rsidR="00250CAE" w:rsidRDefault="00250CAE" w:rsidP="00B82731">
            <w:pPr>
              <w:rPr>
                <w:rFonts w:ascii="Arial" w:hAnsi="Arial"/>
              </w:rPr>
            </w:pPr>
            <w:r w:rsidRPr="00B73F97">
              <w:rPr>
                <w:rFonts w:ascii="Arial" w:hAnsi="Arial"/>
              </w:rPr>
              <w:t>Etat beachtet</w:t>
            </w:r>
          </w:p>
          <w:p w:rsidR="00250CAE" w:rsidRPr="00B73F97" w:rsidRDefault="00250CAE" w:rsidP="00B82731">
            <w:pPr>
              <w:rPr>
                <w:rFonts w:ascii="Arial" w:hAnsi="Arial"/>
              </w:rPr>
            </w:pPr>
          </w:p>
        </w:tc>
        <w:tc>
          <w:tcPr>
            <w:tcW w:w="1059" w:type="dxa"/>
          </w:tcPr>
          <w:p w:rsidR="00250CAE" w:rsidRPr="006B3524" w:rsidRDefault="00250CAE" w:rsidP="00B82731"/>
        </w:tc>
        <w:tc>
          <w:tcPr>
            <w:tcW w:w="1134" w:type="dxa"/>
          </w:tcPr>
          <w:p w:rsidR="00250CAE" w:rsidRPr="006B3524" w:rsidRDefault="00250CAE" w:rsidP="00B82731"/>
        </w:tc>
        <w:tc>
          <w:tcPr>
            <w:tcW w:w="992" w:type="dxa"/>
          </w:tcPr>
          <w:p w:rsidR="00250CAE" w:rsidRPr="006B3524" w:rsidRDefault="00250CAE" w:rsidP="00B82731"/>
        </w:tc>
        <w:tc>
          <w:tcPr>
            <w:tcW w:w="4502" w:type="dxa"/>
          </w:tcPr>
          <w:p w:rsidR="00250CAE" w:rsidRPr="006B3524" w:rsidRDefault="00250CAE" w:rsidP="00B82731"/>
        </w:tc>
      </w:tr>
      <w:tr w:rsidR="00250CAE" w:rsidRPr="004F0B19" w:rsidTr="00B82731">
        <w:tc>
          <w:tcPr>
            <w:tcW w:w="2769" w:type="dxa"/>
          </w:tcPr>
          <w:p w:rsidR="00250CAE" w:rsidRDefault="00250CAE" w:rsidP="00B82731">
            <w:pPr>
              <w:rPr>
                <w:rFonts w:ascii="Arial" w:hAnsi="Arial"/>
              </w:rPr>
            </w:pPr>
            <w:r w:rsidRPr="00B73F97">
              <w:rPr>
                <w:rFonts w:ascii="Arial" w:hAnsi="Arial"/>
              </w:rPr>
              <w:t>Kassenbeleg</w:t>
            </w:r>
          </w:p>
          <w:p w:rsidR="00250CAE" w:rsidRPr="00B73F97" w:rsidRDefault="00250CAE" w:rsidP="00B82731">
            <w:pPr>
              <w:rPr>
                <w:rFonts w:ascii="Arial" w:hAnsi="Arial"/>
              </w:rPr>
            </w:pPr>
          </w:p>
        </w:tc>
        <w:tc>
          <w:tcPr>
            <w:tcW w:w="1059" w:type="dxa"/>
          </w:tcPr>
          <w:p w:rsidR="00250CAE" w:rsidRPr="006B3524" w:rsidRDefault="00250CAE" w:rsidP="00B82731"/>
        </w:tc>
        <w:tc>
          <w:tcPr>
            <w:tcW w:w="1134" w:type="dxa"/>
          </w:tcPr>
          <w:p w:rsidR="00250CAE" w:rsidRPr="006B3524" w:rsidRDefault="00250CAE" w:rsidP="00B82731"/>
        </w:tc>
        <w:tc>
          <w:tcPr>
            <w:tcW w:w="992" w:type="dxa"/>
          </w:tcPr>
          <w:p w:rsidR="00250CAE" w:rsidRPr="006B3524" w:rsidRDefault="00250CAE" w:rsidP="00B82731"/>
        </w:tc>
        <w:tc>
          <w:tcPr>
            <w:tcW w:w="4502" w:type="dxa"/>
          </w:tcPr>
          <w:p w:rsidR="00250CAE" w:rsidRPr="006B3524" w:rsidRDefault="00250CAE" w:rsidP="00B82731"/>
        </w:tc>
      </w:tr>
      <w:tr w:rsidR="00250CAE" w:rsidRPr="004F0B19" w:rsidTr="00B82731">
        <w:tc>
          <w:tcPr>
            <w:tcW w:w="2769" w:type="dxa"/>
          </w:tcPr>
          <w:p w:rsidR="00250CAE" w:rsidRDefault="00250CAE" w:rsidP="00B82731">
            <w:pPr>
              <w:rPr>
                <w:rFonts w:ascii="Arial" w:hAnsi="Arial"/>
              </w:rPr>
            </w:pPr>
            <w:r w:rsidRPr="00B73F97">
              <w:rPr>
                <w:rFonts w:ascii="Arial" w:hAnsi="Arial"/>
              </w:rPr>
              <w:t>Restgeld</w:t>
            </w:r>
          </w:p>
          <w:p w:rsidR="00250CAE" w:rsidRPr="00B73F97" w:rsidRDefault="00250CAE" w:rsidP="00B82731">
            <w:pPr>
              <w:rPr>
                <w:rFonts w:ascii="Arial" w:hAnsi="Arial"/>
              </w:rPr>
            </w:pPr>
          </w:p>
        </w:tc>
        <w:tc>
          <w:tcPr>
            <w:tcW w:w="1059" w:type="dxa"/>
          </w:tcPr>
          <w:p w:rsidR="00250CAE" w:rsidRPr="006B3524" w:rsidRDefault="00250CAE" w:rsidP="00B82731"/>
        </w:tc>
        <w:tc>
          <w:tcPr>
            <w:tcW w:w="1134" w:type="dxa"/>
          </w:tcPr>
          <w:p w:rsidR="00250CAE" w:rsidRPr="006B3524" w:rsidRDefault="00250CAE" w:rsidP="00B82731"/>
        </w:tc>
        <w:tc>
          <w:tcPr>
            <w:tcW w:w="992" w:type="dxa"/>
          </w:tcPr>
          <w:p w:rsidR="00250CAE" w:rsidRPr="006B3524" w:rsidRDefault="00250CAE" w:rsidP="00B82731"/>
        </w:tc>
        <w:tc>
          <w:tcPr>
            <w:tcW w:w="4502" w:type="dxa"/>
          </w:tcPr>
          <w:p w:rsidR="00250CAE" w:rsidRPr="006B3524" w:rsidRDefault="00250CAE" w:rsidP="00B82731"/>
        </w:tc>
      </w:tr>
      <w:tr w:rsidR="00250CAE" w:rsidRPr="004F0B19" w:rsidTr="00B82731">
        <w:tc>
          <w:tcPr>
            <w:tcW w:w="2769" w:type="dxa"/>
          </w:tcPr>
          <w:p w:rsidR="00250CAE" w:rsidRPr="00B73F97" w:rsidRDefault="00250CAE" w:rsidP="00B82731">
            <w:pPr>
              <w:rPr>
                <w:rFonts w:ascii="Arial" w:hAnsi="Arial"/>
              </w:rPr>
            </w:pPr>
            <w:r w:rsidRPr="00B73F97">
              <w:rPr>
                <w:rFonts w:ascii="Arial" w:hAnsi="Arial"/>
              </w:rPr>
              <w:t>Buchung im Kassenbuch</w:t>
            </w:r>
          </w:p>
        </w:tc>
        <w:tc>
          <w:tcPr>
            <w:tcW w:w="1059" w:type="dxa"/>
          </w:tcPr>
          <w:p w:rsidR="00250CAE" w:rsidRPr="006B3524" w:rsidRDefault="00250CAE" w:rsidP="00B82731"/>
        </w:tc>
        <w:tc>
          <w:tcPr>
            <w:tcW w:w="1134" w:type="dxa"/>
          </w:tcPr>
          <w:p w:rsidR="00250CAE" w:rsidRPr="006B3524" w:rsidRDefault="00250CAE" w:rsidP="00B82731"/>
        </w:tc>
        <w:tc>
          <w:tcPr>
            <w:tcW w:w="992" w:type="dxa"/>
          </w:tcPr>
          <w:p w:rsidR="00250CAE" w:rsidRPr="006B3524" w:rsidRDefault="00250CAE" w:rsidP="00B82731"/>
        </w:tc>
        <w:tc>
          <w:tcPr>
            <w:tcW w:w="4502" w:type="dxa"/>
          </w:tcPr>
          <w:p w:rsidR="00250CAE" w:rsidRPr="006B3524" w:rsidRDefault="00250CAE" w:rsidP="00B82731"/>
        </w:tc>
      </w:tr>
    </w:tbl>
    <w:p w:rsidR="00250CAE" w:rsidRDefault="00250CAE" w:rsidP="00250CAE">
      <w:pPr>
        <w:spacing w:line="276" w:lineRule="auto"/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8</w:t>
      </w:r>
      <w:r w:rsidRPr="00D529AB">
        <w:rPr>
          <w:rFonts w:ascii="Arial" w:hAnsi="Arial" w:cs="Arial"/>
          <w:sz w:val="28"/>
          <w:szCs w:val="28"/>
        </w:rPr>
        <w:t xml:space="preserve"> P.</w:t>
      </w:r>
      <w:r>
        <w:rPr>
          <w:rFonts w:ascii="Arial" w:hAnsi="Arial" w:cs="Arial"/>
          <w:sz w:val="28"/>
          <w:szCs w:val="28"/>
        </w:rPr>
        <w:t xml:space="preserve"> - ………P</w:t>
      </w:r>
    </w:p>
    <w:p w:rsidR="00250CAE" w:rsidRDefault="00250CAE" w:rsidP="00250CAE">
      <w:pPr>
        <w:spacing w:line="276" w:lineRule="auto"/>
        <w:jc w:val="right"/>
        <w:rPr>
          <w:rFonts w:ascii="Arial" w:hAnsi="Arial" w:cs="Arial"/>
          <w:sz w:val="28"/>
          <w:szCs w:val="28"/>
        </w:rPr>
      </w:pPr>
    </w:p>
    <w:p w:rsidR="00250CAE" w:rsidRDefault="00250CAE" w:rsidP="00250CAE">
      <w:pPr>
        <w:spacing w:line="276" w:lineRule="auto"/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Gesamt: …………P</w:t>
      </w:r>
    </w:p>
    <w:p w:rsidR="007F247C" w:rsidRDefault="007F247C" w:rsidP="007F247C">
      <w:pPr>
        <w:rPr>
          <w:rFonts w:ascii="Arial" w:hAnsi="Arial" w:cs="Arial"/>
        </w:rPr>
        <w:sectPr w:rsidR="007F247C" w:rsidSect="00DE4AB0">
          <w:pgSz w:w="11906" w:h="16838"/>
          <w:pgMar w:top="851" w:right="1418" w:bottom="284" w:left="1418" w:header="709" w:footer="709" w:gutter="0"/>
          <w:cols w:space="708"/>
          <w:docGrid w:linePitch="360"/>
        </w:sectPr>
      </w:pPr>
    </w:p>
    <w:p w:rsidR="007F247C" w:rsidRPr="00A60270" w:rsidRDefault="007F247C" w:rsidP="007F247C">
      <w:pPr>
        <w:rPr>
          <w:rFonts w:ascii="Comic Sans MS" w:hAnsi="Comic Sans MS"/>
          <w:b/>
          <w:sz w:val="72"/>
          <w:szCs w:val="72"/>
        </w:rPr>
      </w:pPr>
      <w:r>
        <w:rPr>
          <w:rFonts w:ascii="Arial" w:hAnsi="Arial" w:cs="Arial"/>
          <w:noProof/>
          <w:sz w:val="72"/>
          <w:szCs w:val="72"/>
        </w:rPr>
        <w:lastRenderedPageBreak/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5742305</wp:posOffset>
            </wp:positionH>
            <wp:positionV relativeFrom="paragraph">
              <wp:posOffset>-46990</wp:posOffset>
            </wp:positionV>
            <wp:extent cx="3425190" cy="2270760"/>
            <wp:effectExtent l="19050" t="0" r="3810" b="0"/>
            <wp:wrapNone/>
            <wp:docPr id="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190" cy="227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72"/>
          <w:szCs w:val="72"/>
        </w:rPr>
        <w:t xml:space="preserve"> </w:t>
      </w:r>
      <w:r w:rsidRPr="00EA25E4">
        <w:rPr>
          <w:rFonts w:ascii="Comic Sans MS" w:hAnsi="Comic Sans MS"/>
          <w:b/>
          <w:color w:val="008000"/>
          <w:sz w:val="96"/>
          <w:szCs w:val="96"/>
          <w:bdr w:val="dashDotStroked" w:sz="24" w:space="0" w:color="auto"/>
        </w:rPr>
        <w:t>Lernlandkarten</w:t>
      </w:r>
      <w:r w:rsidRPr="009659F0">
        <w:rPr>
          <w:rFonts w:ascii="Comic Sans MS" w:hAnsi="Comic Sans MS"/>
          <w:b/>
          <w:sz w:val="72"/>
          <w:szCs w:val="72"/>
        </w:rPr>
        <w:t xml:space="preserve"> </w:t>
      </w:r>
    </w:p>
    <w:p w:rsidR="007F247C" w:rsidRDefault="007F247C" w:rsidP="007F247C">
      <w:pPr>
        <w:rPr>
          <w:rFonts w:ascii="Arial" w:hAnsi="Arial" w:cs="Arial"/>
          <w:sz w:val="72"/>
          <w:szCs w:val="72"/>
        </w:rPr>
      </w:pPr>
    </w:p>
    <w:p w:rsidR="007F247C" w:rsidRDefault="007F247C" w:rsidP="007F247C">
      <w:pPr>
        <w:rPr>
          <w:rFonts w:ascii="Arial" w:hAnsi="Arial" w:cs="Arial"/>
          <w:sz w:val="72"/>
          <w:szCs w:val="72"/>
        </w:rPr>
      </w:pPr>
    </w:p>
    <w:p w:rsidR="007F247C" w:rsidRPr="00A60270" w:rsidRDefault="007F247C" w:rsidP="007F247C">
      <w:pPr>
        <w:rPr>
          <w:rFonts w:ascii="Arial" w:hAnsi="Arial" w:cs="Arial"/>
        </w:rPr>
      </w:pPr>
    </w:p>
    <w:p w:rsidR="007F247C" w:rsidRDefault="007F247C" w:rsidP="007F247C">
      <w:pPr>
        <w:numPr>
          <w:ilvl w:val="0"/>
          <w:numId w:val="15"/>
        </w:numPr>
        <w:rPr>
          <w:rFonts w:ascii="Arial" w:hAnsi="Arial" w:cs="Arial"/>
          <w:b/>
          <w:sz w:val="72"/>
          <w:szCs w:val="72"/>
        </w:rPr>
      </w:pPr>
      <w:r>
        <w:rPr>
          <w:rFonts w:ascii="Arial" w:hAnsi="Arial" w:cs="Arial"/>
          <w:b/>
          <w:sz w:val="72"/>
          <w:szCs w:val="72"/>
        </w:rPr>
        <w:t>den e</w:t>
      </w:r>
      <w:r w:rsidRPr="00EA25E4">
        <w:rPr>
          <w:rFonts w:ascii="Arial" w:hAnsi="Arial" w:cs="Arial"/>
          <w:b/>
          <w:sz w:val="72"/>
          <w:szCs w:val="72"/>
        </w:rPr>
        <w:t xml:space="preserve">igenen Lern- und </w:t>
      </w:r>
    </w:p>
    <w:p w:rsidR="007F247C" w:rsidRPr="00EA25E4" w:rsidRDefault="007F247C" w:rsidP="007F247C">
      <w:pPr>
        <w:ind w:left="284"/>
        <w:rPr>
          <w:rFonts w:ascii="Arial" w:hAnsi="Arial" w:cs="Arial"/>
          <w:b/>
          <w:sz w:val="72"/>
          <w:szCs w:val="72"/>
        </w:rPr>
      </w:pPr>
      <w:r>
        <w:rPr>
          <w:rFonts w:ascii="Arial" w:hAnsi="Arial" w:cs="Arial"/>
          <w:b/>
          <w:sz w:val="72"/>
          <w:szCs w:val="72"/>
        </w:rPr>
        <w:t xml:space="preserve">      </w:t>
      </w:r>
      <w:r w:rsidRPr="00EA25E4">
        <w:rPr>
          <w:rFonts w:ascii="Arial" w:hAnsi="Arial" w:cs="Arial"/>
          <w:b/>
          <w:sz w:val="72"/>
          <w:szCs w:val="72"/>
        </w:rPr>
        <w:t xml:space="preserve">Wissensstand </w:t>
      </w:r>
      <w:r>
        <w:rPr>
          <w:rFonts w:ascii="Arial" w:hAnsi="Arial" w:cs="Arial"/>
          <w:b/>
          <w:sz w:val="72"/>
          <w:szCs w:val="72"/>
        </w:rPr>
        <w:t>reflektieren</w:t>
      </w:r>
    </w:p>
    <w:p w:rsidR="007F247C" w:rsidRPr="00EA25E4" w:rsidRDefault="007F247C" w:rsidP="007F247C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72"/>
          <w:szCs w:val="72"/>
        </w:rPr>
        <w:t xml:space="preserve">   </w:t>
      </w:r>
    </w:p>
    <w:p w:rsidR="007F247C" w:rsidRDefault="007F247C" w:rsidP="007F247C">
      <w:pPr>
        <w:numPr>
          <w:ilvl w:val="0"/>
          <w:numId w:val="15"/>
        </w:numPr>
        <w:rPr>
          <w:rFonts w:ascii="Arial" w:hAnsi="Arial" w:cs="Arial"/>
          <w:b/>
          <w:sz w:val="72"/>
          <w:szCs w:val="72"/>
        </w:rPr>
      </w:pPr>
      <w:r>
        <w:rPr>
          <w:rFonts w:ascii="Arial" w:hAnsi="Arial" w:cs="Arial"/>
          <w:b/>
          <w:sz w:val="72"/>
          <w:szCs w:val="72"/>
        </w:rPr>
        <w:t>sich selbst weitere Ziele setzen</w:t>
      </w:r>
    </w:p>
    <w:p w:rsidR="007F247C" w:rsidRPr="00EA25E4" w:rsidRDefault="007F247C" w:rsidP="007F247C">
      <w:pPr>
        <w:ind w:left="284"/>
        <w:rPr>
          <w:rFonts w:ascii="Arial" w:hAnsi="Arial" w:cs="Arial"/>
          <w:b/>
          <w:sz w:val="28"/>
          <w:szCs w:val="28"/>
        </w:rPr>
      </w:pPr>
    </w:p>
    <w:p w:rsidR="007F247C" w:rsidRPr="00EA25E4" w:rsidRDefault="007F247C" w:rsidP="007F247C">
      <w:pPr>
        <w:numPr>
          <w:ilvl w:val="0"/>
          <w:numId w:val="15"/>
        </w:numPr>
        <w:rPr>
          <w:rFonts w:ascii="Arial" w:hAnsi="Arial" w:cs="Arial"/>
          <w:b/>
          <w:sz w:val="72"/>
          <w:szCs w:val="72"/>
        </w:rPr>
      </w:pPr>
      <w:r w:rsidRPr="00EA25E4">
        <w:rPr>
          <w:rFonts w:ascii="Arial" w:hAnsi="Arial" w:cs="Arial"/>
          <w:b/>
          <w:sz w:val="72"/>
          <w:szCs w:val="72"/>
        </w:rPr>
        <w:t xml:space="preserve">Verantwortung für das eigene Lernen   </w:t>
      </w:r>
    </w:p>
    <w:p w:rsidR="007F247C" w:rsidRDefault="007F247C" w:rsidP="007F247C">
      <w:pPr>
        <w:ind w:left="284"/>
        <w:rPr>
          <w:rFonts w:ascii="Arial" w:hAnsi="Arial" w:cs="Arial"/>
          <w:b/>
          <w:sz w:val="72"/>
          <w:szCs w:val="72"/>
        </w:rPr>
      </w:pPr>
      <w:r>
        <w:rPr>
          <w:rFonts w:ascii="Arial" w:hAnsi="Arial" w:cs="Arial"/>
          <w:b/>
          <w:sz w:val="72"/>
          <w:szCs w:val="72"/>
        </w:rPr>
        <w:t xml:space="preserve">     </w:t>
      </w:r>
      <w:r w:rsidRPr="00EA25E4">
        <w:rPr>
          <w:rFonts w:ascii="Arial" w:hAnsi="Arial" w:cs="Arial"/>
          <w:b/>
          <w:sz w:val="72"/>
          <w:szCs w:val="72"/>
        </w:rPr>
        <w:t xml:space="preserve"> </w:t>
      </w:r>
      <w:r>
        <w:rPr>
          <w:rFonts w:ascii="Arial" w:hAnsi="Arial" w:cs="Arial"/>
          <w:b/>
          <w:sz w:val="72"/>
          <w:szCs w:val="72"/>
        </w:rPr>
        <w:t>ü</w:t>
      </w:r>
      <w:r w:rsidRPr="00EA25E4">
        <w:rPr>
          <w:rFonts w:ascii="Arial" w:hAnsi="Arial" w:cs="Arial"/>
          <w:b/>
          <w:sz w:val="72"/>
          <w:szCs w:val="72"/>
        </w:rPr>
        <w:t>bernehmen</w:t>
      </w:r>
    </w:p>
    <w:p w:rsidR="007F247C" w:rsidRPr="008649D0" w:rsidRDefault="007F247C" w:rsidP="007F247C">
      <w:pPr>
        <w:ind w:left="284"/>
        <w:rPr>
          <w:rFonts w:ascii="Arial" w:hAnsi="Arial" w:cs="Arial"/>
          <w:b/>
          <w:sz w:val="32"/>
          <w:szCs w:val="32"/>
        </w:rPr>
      </w:pPr>
    </w:p>
    <w:p w:rsidR="007F247C" w:rsidRDefault="007F247C" w:rsidP="007F247C">
      <w:pPr>
        <w:jc w:val="both"/>
        <w:rPr>
          <w:sz w:val="20"/>
          <w:szCs w:val="20"/>
        </w:rPr>
      </w:pPr>
    </w:p>
    <w:p w:rsidR="007F247C" w:rsidRPr="002547DB" w:rsidRDefault="007F247C" w:rsidP="007F247C">
      <w:pPr>
        <w:jc w:val="both"/>
        <w:rPr>
          <w:sz w:val="20"/>
          <w:szCs w:val="20"/>
        </w:rPr>
      </w:pPr>
    </w:p>
    <w:tbl>
      <w:tblPr>
        <w:tblW w:w="0" w:type="auto"/>
        <w:tblInd w:w="720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</w:tblBorders>
        <w:tblLook w:val="01E0" w:firstRow="1" w:lastRow="1" w:firstColumn="1" w:lastColumn="1" w:noHBand="0" w:noVBand="0"/>
      </w:tblPr>
      <w:tblGrid>
        <w:gridCol w:w="2808"/>
        <w:gridCol w:w="10980"/>
      </w:tblGrid>
      <w:tr w:rsidR="007F247C" w:rsidRPr="001720B6" w:rsidTr="00B82731">
        <w:tc>
          <w:tcPr>
            <w:tcW w:w="2808" w:type="dxa"/>
          </w:tcPr>
          <w:p w:rsidR="007F247C" w:rsidRPr="001720B6" w:rsidRDefault="007F247C" w:rsidP="00B82731">
            <w:pPr>
              <w:jc w:val="both"/>
              <w:rPr>
                <w:rFonts w:ascii="Arial" w:hAnsi="Arial" w:cs="Arial"/>
                <w:color w:val="00FF00"/>
                <w:sz w:val="72"/>
                <w:szCs w:val="72"/>
              </w:rPr>
            </w:pPr>
          </w:p>
          <w:p w:rsidR="007F247C" w:rsidRPr="001720B6" w:rsidRDefault="007F247C" w:rsidP="00B82731">
            <w:pPr>
              <w:jc w:val="both"/>
              <w:rPr>
                <w:rFonts w:ascii="Arial" w:hAnsi="Arial" w:cs="Arial"/>
                <w:sz w:val="56"/>
                <w:szCs w:val="56"/>
              </w:rPr>
            </w:pPr>
            <w:r w:rsidRPr="001720B6">
              <w:rPr>
                <w:rFonts w:ascii="Arial" w:hAnsi="Arial" w:cs="Arial"/>
                <w:b/>
                <w:i/>
                <w:color w:val="00FF00"/>
                <w:sz w:val="72"/>
                <w:szCs w:val="72"/>
              </w:rPr>
              <w:t xml:space="preserve"> </w:t>
            </w:r>
            <w:r w:rsidRPr="001720B6">
              <w:rPr>
                <w:rFonts w:ascii="Arial" w:hAnsi="Arial" w:cs="Arial"/>
                <w:b/>
                <w:color w:val="00FF00"/>
                <w:sz w:val="72"/>
                <w:szCs w:val="72"/>
              </w:rPr>
              <w:t>Grün</w:t>
            </w:r>
            <w:r w:rsidRPr="001720B6">
              <w:rPr>
                <w:rFonts w:ascii="Arial" w:hAnsi="Arial" w:cs="Arial"/>
                <w:sz w:val="56"/>
                <w:szCs w:val="56"/>
              </w:rPr>
              <w:t xml:space="preserve"> = </w:t>
            </w:r>
          </w:p>
          <w:p w:rsidR="007F247C" w:rsidRPr="001720B6" w:rsidRDefault="007F247C" w:rsidP="00B82731">
            <w:pPr>
              <w:jc w:val="both"/>
              <w:rPr>
                <w:rFonts w:ascii="Arial" w:hAnsi="Arial" w:cs="Arial"/>
                <w:sz w:val="56"/>
                <w:szCs w:val="56"/>
              </w:rPr>
            </w:pPr>
          </w:p>
          <w:p w:rsidR="007F247C" w:rsidRPr="001720B6" w:rsidRDefault="007F247C" w:rsidP="00B82731">
            <w:pPr>
              <w:jc w:val="both"/>
              <w:rPr>
                <w:rFonts w:ascii="Arial" w:hAnsi="Arial" w:cs="Arial"/>
                <w:sz w:val="56"/>
                <w:szCs w:val="56"/>
              </w:rPr>
            </w:pPr>
          </w:p>
        </w:tc>
        <w:tc>
          <w:tcPr>
            <w:tcW w:w="10980" w:type="dxa"/>
          </w:tcPr>
          <w:p w:rsidR="007F247C" w:rsidRPr="001720B6" w:rsidRDefault="007F247C" w:rsidP="00B82731">
            <w:pPr>
              <w:jc w:val="both"/>
              <w:rPr>
                <w:rFonts w:ascii="Arial" w:hAnsi="Arial" w:cs="Arial"/>
                <w:b/>
                <w:sz w:val="72"/>
                <w:szCs w:val="72"/>
              </w:rPr>
            </w:pPr>
          </w:p>
          <w:p w:rsidR="007F247C" w:rsidRPr="001720B6" w:rsidRDefault="007F247C" w:rsidP="00B82731">
            <w:pPr>
              <w:jc w:val="both"/>
              <w:rPr>
                <w:rFonts w:ascii="Arial" w:hAnsi="Arial" w:cs="Arial"/>
                <w:b/>
                <w:sz w:val="72"/>
                <w:szCs w:val="72"/>
              </w:rPr>
            </w:pPr>
            <w:r w:rsidRPr="001720B6">
              <w:rPr>
                <w:rFonts w:ascii="Arial" w:hAnsi="Arial" w:cs="Arial"/>
                <w:b/>
                <w:sz w:val="72"/>
                <w:szCs w:val="72"/>
              </w:rPr>
              <w:t>Das beherrsche ich.</w:t>
            </w:r>
          </w:p>
        </w:tc>
      </w:tr>
      <w:tr w:rsidR="007F247C" w:rsidRPr="001720B6" w:rsidTr="00B82731">
        <w:tc>
          <w:tcPr>
            <w:tcW w:w="2808" w:type="dxa"/>
          </w:tcPr>
          <w:p w:rsidR="007F247C" w:rsidRPr="001720B6" w:rsidRDefault="007F247C" w:rsidP="00B82731">
            <w:pPr>
              <w:jc w:val="both"/>
              <w:rPr>
                <w:rFonts w:ascii="Arial" w:hAnsi="Arial" w:cs="Arial"/>
                <w:sz w:val="56"/>
                <w:szCs w:val="56"/>
              </w:rPr>
            </w:pPr>
            <w:r w:rsidRPr="001720B6">
              <w:rPr>
                <w:rFonts w:ascii="Arial" w:hAnsi="Arial" w:cs="Arial"/>
                <w:b/>
                <w:i/>
                <w:color w:val="FFCC00"/>
                <w:sz w:val="72"/>
                <w:szCs w:val="72"/>
              </w:rPr>
              <w:t xml:space="preserve"> </w:t>
            </w:r>
            <w:r w:rsidRPr="001720B6">
              <w:rPr>
                <w:rFonts w:ascii="Arial" w:hAnsi="Arial" w:cs="Arial"/>
                <w:b/>
                <w:color w:val="FFCC00"/>
                <w:sz w:val="72"/>
                <w:szCs w:val="72"/>
              </w:rPr>
              <w:t>Gelb</w:t>
            </w:r>
            <w:r w:rsidRPr="001720B6">
              <w:rPr>
                <w:rFonts w:ascii="Arial" w:hAnsi="Arial" w:cs="Arial"/>
                <w:sz w:val="56"/>
                <w:szCs w:val="56"/>
              </w:rPr>
              <w:t xml:space="preserve"> = </w:t>
            </w:r>
          </w:p>
          <w:p w:rsidR="007F247C" w:rsidRPr="001720B6" w:rsidRDefault="007F247C" w:rsidP="00B82731">
            <w:pPr>
              <w:jc w:val="both"/>
              <w:rPr>
                <w:rFonts w:ascii="Arial" w:hAnsi="Arial" w:cs="Arial"/>
                <w:sz w:val="56"/>
                <w:szCs w:val="56"/>
              </w:rPr>
            </w:pPr>
          </w:p>
        </w:tc>
        <w:tc>
          <w:tcPr>
            <w:tcW w:w="10980" w:type="dxa"/>
          </w:tcPr>
          <w:p w:rsidR="007F247C" w:rsidRPr="001720B6" w:rsidRDefault="007F247C" w:rsidP="00B82731">
            <w:pPr>
              <w:jc w:val="both"/>
              <w:rPr>
                <w:rFonts w:ascii="Arial" w:hAnsi="Arial" w:cs="Arial"/>
                <w:b/>
                <w:sz w:val="72"/>
                <w:szCs w:val="72"/>
              </w:rPr>
            </w:pPr>
            <w:r w:rsidRPr="001720B6">
              <w:rPr>
                <w:rFonts w:ascii="Arial" w:hAnsi="Arial" w:cs="Arial"/>
                <w:b/>
                <w:sz w:val="72"/>
                <w:szCs w:val="72"/>
              </w:rPr>
              <w:t>Dazu möchte ich mehr wissen.</w:t>
            </w:r>
          </w:p>
          <w:p w:rsidR="007F247C" w:rsidRPr="001720B6" w:rsidRDefault="007F247C" w:rsidP="00B82731">
            <w:pPr>
              <w:jc w:val="both"/>
              <w:rPr>
                <w:rFonts w:ascii="Arial" w:hAnsi="Arial" w:cs="Arial"/>
                <w:b/>
              </w:rPr>
            </w:pPr>
          </w:p>
          <w:p w:rsidR="007F247C" w:rsidRPr="001720B6" w:rsidRDefault="007F247C" w:rsidP="00B82731">
            <w:pPr>
              <w:jc w:val="both"/>
              <w:rPr>
                <w:rFonts w:ascii="Arial" w:hAnsi="Arial" w:cs="Arial"/>
                <w:b/>
                <w:sz w:val="72"/>
                <w:szCs w:val="72"/>
              </w:rPr>
            </w:pPr>
            <w:r w:rsidRPr="001720B6">
              <w:rPr>
                <w:rFonts w:ascii="Arial" w:hAnsi="Arial" w:cs="Arial"/>
                <w:b/>
                <w:sz w:val="72"/>
                <w:szCs w:val="72"/>
              </w:rPr>
              <w:t>Ich kann/weiß ein wenig.</w:t>
            </w:r>
          </w:p>
          <w:p w:rsidR="007F247C" w:rsidRPr="001720B6" w:rsidRDefault="007F247C" w:rsidP="00B82731">
            <w:pPr>
              <w:jc w:val="both"/>
              <w:rPr>
                <w:rFonts w:ascii="Arial" w:hAnsi="Arial" w:cs="Arial"/>
                <w:b/>
                <w:sz w:val="72"/>
                <w:szCs w:val="72"/>
              </w:rPr>
            </w:pPr>
          </w:p>
        </w:tc>
      </w:tr>
      <w:tr w:rsidR="007F247C" w:rsidRPr="001720B6" w:rsidTr="00B82731">
        <w:tc>
          <w:tcPr>
            <w:tcW w:w="2808" w:type="dxa"/>
          </w:tcPr>
          <w:p w:rsidR="007F247C" w:rsidRPr="001720B6" w:rsidRDefault="007F247C" w:rsidP="00B82731">
            <w:pPr>
              <w:jc w:val="both"/>
              <w:rPr>
                <w:rFonts w:ascii="Arial" w:hAnsi="Arial" w:cs="Arial"/>
                <w:sz w:val="56"/>
                <w:szCs w:val="56"/>
              </w:rPr>
            </w:pPr>
            <w:r w:rsidRPr="001720B6">
              <w:rPr>
                <w:rFonts w:ascii="Arial" w:hAnsi="Arial" w:cs="Arial"/>
                <w:b/>
                <w:i/>
                <w:color w:val="FF0000"/>
                <w:sz w:val="72"/>
                <w:szCs w:val="72"/>
              </w:rPr>
              <w:t xml:space="preserve"> </w:t>
            </w:r>
            <w:r w:rsidRPr="001720B6">
              <w:rPr>
                <w:rFonts w:ascii="Arial" w:hAnsi="Arial" w:cs="Arial"/>
                <w:b/>
                <w:color w:val="FF0000"/>
                <w:sz w:val="72"/>
                <w:szCs w:val="72"/>
              </w:rPr>
              <w:t>Rot</w:t>
            </w:r>
            <w:r w:rsidRPr="001720B6">
              <w:rPr>
                <w:rFonts w:ascii="Arial" w:hAnsi="Arial" w:cs="Arial"/>
                <w:b/>
                <w:i/>
                <w:color w:val="FF0000"/>
                <w:sz w:val="72"/>
                <w:szCs w:val="72"/>
              </w:rPr>
              <w:t xml:space="preserve"> </w:t>
            </w:r>
            <w:r w:rsidRPr="001720B6">
              <w:rPr>
                <w:rFonts w:ascii="Arial" w:hAnsi="Arial" w:cs="Arial"/>
                <w:sz w:val="56"/>
                <w:szCs w:val="56"/>
              </w:rPr>
              <w:t xml:space="preserve">  = </w:t>
            </w:r>
          </w:p>
          <w:p w:rsidR="007F247C" w:rsidRPr="001720B6" w:rsidRDefault="007F247C" w:rsidP="00B82731">
            <w:pPr>
              <w:jc w:val="both"/>
              <w:rPr>
                <w:rFonts w:ascii="Arial" w:hAnsi="Arial" w:cs="Arial"/>
                <w:sz w:val="56"/>
                <w:szCs w:val="56"/>
              </w:rPr>
            </w:pPr>
          </w:p>
        </w:tc>
        <w:tc>
          <w:tcPr>
            <w:tcW w:w="10980" w:type="dxa"/>
          </w:tcPr>
          <w:p w:rsidR="007F247C" w:rsidRPr="001720B6" w:rsidRDefault="007F247C" w:rsidP="00B82731">
            <w:pPr>
              <w:jc w:val="both"/>
              <w:rPr>
                <w:rFonts w:ascii="Arial" w:hAnsi="Arial" w:cs="Arial"/>
                <w:b/>
                <w:sz w:val="72"/>
                <w:szCs w:val="72"/>
              </w:rPr>
            </w:pPr>
            <w:r w:rsidRPr="001720B6">
              <w:rPr>
                <w:rFonts w:ascii="Arial" w:hAnsi="Arial" w:cs="Arial"/>
                <w:b/>
                <w:sz w:val="72"/>
                <w:szCs w:val="72"/>
              </w:rPr>
              <w:t>Dazu weiß/kann wenig sagen.</w:t>
            </w:r>
          </w:p>
          <w:p w:rsidR="007F247C" w:rsidRPr="001720B6" w:rsidRDefault="007F247C" w:rsidP="00B82731">
            <w:pPr>
              <w:jc w:val="both"/>
              <w:rPr>
                <w:rFonts w:ascii="Arial" w:hAnsi="Arial" w:cs="Arial"/>
                <w:b/>
              </w:rPr>
            </w:pPr>
          </w:p>
          <w:p w:rsidR="007F247C" w:rsidRPr="001720B6" w:rsidRDefault="007F247C" w:rsidP="00B82731">
            <w:pPr>
              <w:jc w:val="both"/>
              <w:rPr>
                <w:rFonts w:ascii="Arial" w:hAnsi="Arial" w:cs="Arial"/>
                <w:b/>
                <w:sz w:val="72"/>
                <w:szCs w:val="72"/>
              </w:rPr>
            </w:pPr>
            <w:r w:rsidRPr="001720B6">
              <w:rPr>
                <w:rFonts w:ascii="Arial" w:hAnsi="Arial" w:cs="Arial"/>
                <w:b/>
                <w:sz w:val="72"/>
                <w:szCs w:val="72"/>
              </w:rPr>
              <w:t>Ich brauche Hilfe.</w:t>
            </w:r>
          </w:p>
          <w:p w:rsidR="007F247C" w:rsidRPr="001720B6" w:rsidRDefault="007F247C" w:rsidP="00B82731">
            <w:pPr>
              <w:jc w:val="both"/>
              <w:rPr>
                <w:rFonts w:ascii="Arial" w:hAnsi="Arial" w:cs="Arial"/>
                <w:b/>
                <w:sz w:val="72"/>
                <w:szCs w:val="72"/>
              </w:rPr>
            </w:pPr>
          </w:p>
        </w:tc>
      </w:tr>
    </w:tbl>
    <w:p w:rsidR="007F247C" w:rsidRDefault="007F247C" w:rsidP="007F247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76"/>
      </w:tblGrid>
      <w:tr w:rsidR="007F247C" w:rsidRPr="001720B6" w:rsidTr="00B82731">
        <w:tc>
          <w:tcPr>
            <w:tcW w:w="15276" w:type="dxa"/>
          </w:tcPr>
          <w:p w:rsidR="007F247C" w:rsidRPr="001720B6" w:rsidRDefault="007F247C" w:rsidP="00B82731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7F247C" w:rsidRPr="001720B6" w:rsidRDefault="007F247C" w:rsidP="00B82731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 w:rsidRPr="001720B6">
              <w:rPr>
                <w:rFonts w:ascii="Arial" w:hAnsi="Arial" w:cs="Arial"/>
                <w:b/>
                <w:sz w:val="96"/>
                <w:szCs w:val="96"/>
              </w:rPr>
              <w:t>Der sachgerechte Einsatz von Lernlandkarten</w:t>
            </w:r>
          </w:p>
          <w:p w:rsidR="007F247C" w:rsidRPr="001720B6" w:rsidRDefault="007F247C" w:rsidP="00B82731">
            <w:pPr>
              <w:rPr>
                <w:rFonts w:ascii="Comic Sans MS" w:hAnsi="Comic Sans MS"/>
                <w:b/>
                <w:sz w:val="16"/>
                <w:szCs w:val="16"/>
              </w:rPr>
            </w:pPr>
          </w:p>
        </w:tc>
      </w:tr>
    </w:tbl>
    <w:p w:rsidR="007F247C" w:rsidRDefault="007F247C" w:rsidP="007F247C">
      <w:pPr>
        <w:rPr>
          <w:sz w:val="56"/>
          <w:szCs w:val="56"/>
        </w:rPr>
      </w:pPr>
    </w:p>
    <w:p w:rsidR="007F247C" w:rsidRPr="00BF17F9" w:rsidRDefault="007F247C" w:rsidP="007F247C">
      <w:pPr>
        <w:numPr>
          <w:ilvl w:val="0"/>
          <w:numId w:val="16"/>
        </w:numPr>
        <w:rPr>
          <w:rFonts w:ascii="Arial" w:hAnsi="Arial" w:cs="Arial"/>
          <w:b/>
          <w:sz w:val="72"/>
          <w:szCs w:val="72"/>
        </w:rPr>
      </w:pPr>
      <w:r w:rsidRPr="00BF17F9">
        <w:rPr>
          <w:rFonts w:ascii="Arial" w:hAnsi="Arial" w:cs="Arial"/>
          <w:b/>
          <w:sz w:val="72"/>
          <w:szCs w:val="72"/>
        </w:rPr>
        <w:t>Am Anfang einer Sequenz: Einstieg</w:t>
      </w:r>
    </w:p>
    <w:p w:rsidR="007F247C" w:rsidRPr="00BF17F9" w:rsidRDefault="007F247C" w:rsidP="007F247C">
      <w:pPr>
        <w:ind w:left="1080"/>
        <w:rPr>
          <w:rFonts w:ascii="Arial" w:hAnsi="Arial" w:cs="Arial"/>
          <w:b/>
          <w:sz w:val="16"/>
          <w:szCs w:val="16"/>
        </w:rPr>
      </w:pPr>
    </w:p>
    <w:p w:rsidR="007F247C" w:rsidRPr="00BF17F9" w:rsidRDefault="007F247C" w:rsidP="007F247C">
      <w:pPr>
        <w:ind w:left="2124"/>
        <w:rPr>
          <w:rFonts w:ascii="Arial" w:hAnsi="Arial" w:cs="Arial"/>
          <w:b/>
          <w:sz w:val="16"/>
          <w:szCs w:val="16"/>
        </w:rPr>
      </w:pPr>
    </w:p>
    <w:p w:rsidR="007F247C" w:rsidRPr="00BF17F9" w:rsidRDefault="007F247C" w:rsidP="007F247C">
      <w:pPr>
        <w:numPr>
          <w:ilvl w:val="0"/>
          <w:numId w:val="16"/>
        </w:numPr>
        <w:rPr>
          <w:rFonts w:ascii="Arial" w:hAnsi="Arial" w:cs="Arial"/>
          <w:b/>
          <w:sz w:val="72"/>
          <w:szCs w:val="72"/>
        </w:rPr>
      </w:pPr>
      <w:r>
        <w:rPr>
          <w:b/>
          <w:noProof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6172200</wp:posOffset>
            </wp:positionH>
            <wp:positionV relativeFrom="paragraph">
              <wp:posOffset>58420</wp:posOffset>
            </wp:positionV>
            <wp:extent cx="2857500" cy="1886585"/>
            <wp:effectExtent l="19050" t="0" r="0" b="0"/>
            <wp:wrapNone/>
            <wp:docPr id="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8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F17F9">
        <w:rPr>
          <w:rFonts w:ascii="Arial" w:hAnsi="Arial" w:cs="Arial"/>
          <w:b/>
          <w:sz w:val="72"/>
          <w:szCs w:val="72"/>
        </w:rPr>
        <w:t>Am Ende der Sequenz</w:t>
      </w:r>
    </w:p>
    <w:p w:rsidR="007F247C" w:rsidRPr="00BF17F9" w:rsidRDefault="007F247C" w:rsidP="007F247C">
      <w:pPr>
        <w:ind w:left="1080"/>
        <w:rPr>
          <w:rFonts w:ascii="Arial" w:hAnsi="Arial" w:cs="Arial"/>
          <w:b/>
          <w:sz w:val="16"/>
          <w:szCs w:val="16"/>
        </w:rPr>
      </w:pPr>
    </w:p>
    <w:p w:rsidR="007F247C" w:rsidRPr="00BF17F9" w:rsidRDefault="007F247C" w:rsidP="007F247C">
      <w:pPr>
        <w:ind w:left="2124"/>
        <w:rPr>
          <w:rFonts w:ascii="Arial" w:hAnsi="Arial" w:cs="Arial"/>
          <w:b/>
          <w:sz w:val="16"/>
          <w:szCs w:val="16"/>
        </w:rPr>
      </w:pPr>
    </w:p>
    <w:p w:rsidR="007F247C" w:rsidRPr="00BF17F9" w:rsidRDefault="007F247C" w:rsidP="007F247C">
      <w:pPr>
        <w:numPr>
          <w:ilvl w:val="0"/>
          <w:numId w:val="16"/>
        </w:numPr>
        <w:rPr>
          <w:rFonts w:ascii="Arial" w:hAnsi="Arial" w:cs="Arial"/>
          <w:b/>
          <w:sz w:val="72"/>
          <w:szCs w:val="72"/>
        </w:rPr>
      </w:pPr>
      <w:r w:rsidRPr="00BF17F9">
        <w:rPr>
          <w:rFonts w:ascii="Arial" w:hAnsi="Arial" w:cs="Arial"/>
          <w:b/>
          <w:sz w:val="72"/>
          <w:szCs w:val="72"/>
        </w:rPr>
        <w:t>Standortbestimmung</w:t>
      </w:r>
    </w:p>
    <w:p w:rsidR="007F247C" w:rsidRPr="00BF17F9" w:rsidRDefault="007F247C" w:rsidP="007F247C">
      <w:pPr>
        <w:ind w:left="1080"/>
        <w:rPr>
          <w:rFonts w:ascii="Arial" w:hAnsi="Arial" w:cs="Arial"/>
          <w:b/>
          <w:sz w:val="16"/>
          <w:szCs w:val="16"/>
        </w:rPr>
      </w:pPr>
    </w:p>
    <w:p w:rsidR="007F247C" w:rsidRPr="00BF17F9" w:rsidRDefault="007F247C" w:rsidP="007F247C">
      <w:pPr>
        <w:ind w:left="2124"/>
        <w:rPr>
          <w:rFonts w:ascii="Arial" w:hAnsi="Arial" w:cs="Arial"/>
          <w:b/>
          <w:sz w:val="16"/>
          <w:szCs w:val="16"/>
        </w:rPr>
      </w:pPr>
    </w:p>
    <w:p w:rsidR="007F247C" w:rsidRPr="00BF17F9" w:rsidRDefault="007F247C" w:rsidP="007F247C">
      <w:pPr>
        <w:numPr>
          <w:ilvl w:val="0"/>
          <w:numId w:val="16"/>
        </w:numPr>
        <w:rPr>
          <w:rFonts w:ascii="Arial" w:hAnsi="Arial" w:cs="Arial"/>
          <w:b/>
          <w:sz w:val="72"/>
          <w:szCs w:val="72"/>
        </w:rPr>
      </w:pPr>
      <w:r w:rsidRPr="00BF17F9">
        <w:rPr>
          <w:rFonts w:ascii="Arial" w:hAnsi="Arial" w:cs="Arial"/>
          <w:b/>
          <w:sz w:val="72"/>
          <w:szCs w:val="72"/>
        </w:rPr>
        <w:t>Vergleich</w:t>
      </w:r>
    </w:p>
    <w:p w:rsidR="007F247C" w:rsidRPr="00BF17F9" w:rsidRDefault="007F247C" w:rsidP="007F247C">
      <w:pPr>
        <w:ind w:left="1080"/>
        <w:rPr>
          <w:rFonts w:ascii="Arial" w:hAnsi="Arial" w:cs="Arial"/>
          <w:b/>
          <w:sz w:val="16"/>
          <w:szCs w:val="16"/>
        </w:rPr>
      </w:pPr>
    </w:p>
    <w:p w:rsidR="007F247C" w:rsidRPr="00BF17F9" w:rsidRDefault="007F247C" w:rsidP="007F247C">
      <w:pPr>
        <w:ind w:left="2124"/>
        <w:rPr>
          <w:rFonts w:ascii="Arial" w:hAnsi="Arial" w:cs="Arial"/>
          <w:b/>
          <w:sz w:val="16"/>
          <w:szCs w:val="16"/>
        </w:rPr>
      </w:pPr>
    </w:p>
    <w:p w:rsidR="007F247C" w:rsidRPr="00AC42E7" w:rsidRDefault="007F247C" w:rsidP="007F247C">
      <w:pPr>
        <w:numPr>
          <w:ilvl w:val="0"/>
          <w:numId w:val="16"/>
        </w:numPr>
        <w:rPr>
          <w:rFonts w:ascii="Arial" w:hAnsi="Arial" w:cs="Arial"/>
          <w:b/>
          <w:sz w:val="72"/>
          <w:szCs w:val="72"/>
        </w:rPr>
      </w:pPr>
      <w:r w:rsidRPr="00BF17F9">
        <w:rPr>
          <w:rFonts w:ascii="Arial" w:hAnsi="Arial" w:cs="Arial"/>
          <w:b/>
          <w:sz w:val="72"/>
          <w:szCs w:val="72"/>
        </w:rPr>
        <w:t>allgemein Einstieg „Soziales“</w:t>
      </w:r>
    </w:p>
    <w:p w:rsidR="007F247C" w:rsidRDefault="007F247C" w:rsidP="007F247C">
      <w:pPr>
        <w:rPr>
          <w:rFonts w:ascii="Arial" w:hAnsi="Arial" w:cs="Arial"/>
        </w:rPr>
        <w:sectPr w:rsidR="007F247C" w:rsidSect="007F247C">
          <w:pgSz w:w="16838" w:h="11906" w:orient="landscape"/>
          <w:pgMar w:top="1418" w:right="284" w:bottom="1418" w:left="851" w:header="709" w:footer="709" w:gutter="0"/>
          <w:cols w:space="708"/>
          <w:docGrid w:linePitch="360"/>
        </w:sectPr>
      </w:pPr>
    </w:p>
    <w:p w:rsidR="007928AC" w:rsidRPr="00F95AFD" w:rsidRDefault="007928AC" w:rsidP="007928AC">
      <w:pPr>
        <w:rPr>
          <w:rFonts w:ascii="Arial" w:hAnsi="Arial" w:cs="Arial"/>
        </w:rPr>
      </w:pPr>
      <w:r w:rsidRPr="00F95AFD">
        <w:rPr>
          <w:rFonts w:ascii="Arial" w:hAnsi="Arial" w:cs="Arial"/>
        </w:rPr>
        <w:lastRenderedPageBreak/>
        <w:t>Name __________________</w:t>
      </w:r>
      <w:r>
        <w:rPr>
          <w:rFonts w:ascii="Arial" w:hAnsi="Arial" w:cs="Arial"/>
        </w:rPr>
        <w:t xml:space="preserve">____     </w:t>
      </w:r>
      <w:r w:rsidRPr="00F95AFD">
        <w:rPr>
          <w:rFonts w:ascii="Arial" w:hAnsi="Arial" w:cs="Arial"/>
        </w:rPr>
        <w:t xml:space="preserve">                   Lernstand vom :______________</w:t>
      </w:r>
    </w:p>
    <w:p w:rsidR="007928AC" w:rsidRDefault="007928AC" w:rsidP="007928AC"/>
    <w:p w:rsidR="007928AC" w:rsidRDefault="002B10E2" w:rsidP="007928AC"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106680</wp:posOffset>
                </wp:positionV>
                <wp:extent cx="2400935" cy="457200"/>
                <wp:effectExtent l="9525" t="11430" r="8890" b="7620"/>
                <wp:wrapNone/>
                <wp:docPr id="133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935" cy="457200"/>
                        </a:xfrm>
                        <a:prstGeom prst="rect">
                          <a:avLst/>
                        </a:prstGeom>
                        <a:solidFill>
                          <a:srgbClr val="99CC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28AC" w:rsidRPr="00F95AFD" w:rsidRDefault="007928AC" w:rsidP="007928A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48"/>
                                <w:szCs w:val="48"/>
                              </w:rPr>
                            </w:pPr>
                            <w:r w:rsidRPr="00F95AFD">
                              <w:rPr>
                                <w:rFonts w:ascii="Arial" w:hAnsi="Arial" w:cs="Arial"/>
                                <w:b/>
                                <w:i/>
                                <w:sz w:val="48"/>
                                <w:szCs w:val="48"/>
                              </w:rPr>
                              <w:t>Lernlandkarte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043" type="#_x0000_t202" style="position:absolute;margin-left:2in;margin-top:8.4pt;width:189.05pt;height:3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" fillcolor="#9c0">
                <v:textbox>
                  <w:txbxContent>
                    <w:p w:rsidR="007928AC" w:rsidRPr="00F95AFD" w:rsidRDefault="007928AC" w:rsidP="007928AC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48"/>
                          <w:szCs w:val="48"/>
                        </w:rPr>
                      </w:pPr>
                      <w:r w:rsidRPr="00F95AFD">
                        <w:rPr>
                          <w:rFonts w:ascii="Arial" w:hAnsi="Arial" w:cs="Arial"/>
                          <w:b/>
                          <w:i/>
                          <w:sz w:val="48"/>
                          <w:szCs w:val="48"/>
                        </w:rPr>
                        <w:t>Lernlandkarte</w:t>
                      </w:r>
                    </w:p>
                  </w:txbxContent>
                </v:textbox>
              </v:shape>
            </w:pict>
          </mc:Fallback>
        </mc:AlternateContent>
      </w:r>
    </w:p>
    <w:p w:rsidR="007928AC" w:rsidRDefault="007928AC" w:rsidP="007928AC">
      <w:pPr>
        <w:jc w:val="center"/>
      </w:pPr>
    </w:p>
    <w:p w:rsidR="007928AC" w:rsidRDefault="007928AC" w:rsidP="007928AC">
      <w:pPr>
        <w:jc w:val="center"/>
        <w:rPr>
          <w:b/>
          <w:i/>
          <w:sz w:val="32"/>
          <w:szCs w:val="32"/>
        </w:rPr>
      </w:pPr>
    </w:p>
    <w:p w:rsidR="007928AC" w:rsidRDefault="007928AC" w:rsidP="007928AC">
      <w:pPr>
        <w:jc w:val="center"/>
        <w:rPr>
          <w:b/>
          <w:i/>
          <w:sz w:val="32"/>
          <w:szCs w:val="32"/>
        </w:rPr>
      </w:pPr>
    </w:p>
    <w:p w:rsidR="007928AC" w:rsidRPr="00130B4D" w:rsidRDefault="007928AC" w:rsidP="007928AC">
      <w:pPr>
        <w:jc w:val="center"/>
        <w:rPr>
          <w:rFonts w:ascii="Comic Sans MS" w:hAnsi="Comic Sans MS"/>
          <w:b/>
          <w:i/>
          <w:sz w:val="40"/>
          <w:szCs w:val="40"/>
        </w:rPr>
      </w:pPr>
      <w:r>
        <w:rPr>
          <w:rFonts w:ascii="Comic Sans MS" w:hAnsi="Comic Sans MS"/>
          <w:b/>
          <w:i/>
          <w:sz w:val="40"/>
          <w:szCs w:val="40"/>
        </w:rPr>
        <w:t>Soziales - mehr als nur Kochen</w:t>
      </w:r>
      <w:r w:rsidRPr="00130B4D">
        <w:rPr>
          <w:rFonts w:ascii="Comic Sans MS" w:hAnsi="Comic Sans MS"/>
          <w:b/>
          <w:i/>
          <w:sz w:val="40"/>
          <w:szCs w:val="40"/>
        </w:rPr>
        <w:t>?</w:t>
      </w:r>
    </w:p>
    <w:p w:rsidR="007928AC" w:rsidRPr="00A1213B" w:rsidRDefault="007928AC" w:rsidP="007928AC">
      <w:pPr>
        <w:jc w:val="center"/>
      </w:pPr>
      <w:r>
        <w:rPr>
          <w:noProof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78105</wp:posOffset>
            </wp:positionV>
            <wp:extent cx="1473200" cy="1901190"/>
            <wp:effectExtent l="19050" t="0" r="0" b="0"/>
            <wp:wrapNone/>
            <wp:docPr id="91" name="Bild 91" descr="Bild in Originalgröße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Bild in Originalgröße anzeigen"/>
                    <pic:cNvPicPr>
                      <a:picLocks noChangeAspect="1" noChangeArrowheads="1"/>
                    </pic:cNvPicPr>
                  </pic:nvPicPr>
                  <pic:blipFill>
                    <a:blip r:embed="rId27" r:link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90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28AC" w:rsidRPr="002547DB" w:rsidRDefault="007928AC" w:rsidP="007928AC">
      <w:pPr>
        <w:jc w:val="both"/>
        <w:rPr>
          <w:sz w:val="20"/>
          <w:szCs w:val="20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4500"/>
      </w:tblGrid>
      <w:tr w:rsidR="007928AC" w:rsidTr="00B82731">
        <w:tc>
          <w:tcPr>
            <w:tcW w:w="1008" w:type="dxa"/>
            <w:shd w:val="clear" w:color="auto" w:fill="auto"/>
          </w:tcPr>
          <w:p w:rsidR="007928AC" w:rsidRPr="003F312C" w:rsidRDefault="007928AC" w:rsidP="00B82731">
            <w:pPr>
              <w:jc w:val="both"/>
              <w:rPr>
                <w:rFonts w:ascii="Arial" w:hAnsi="Arial" w:cs="Arial"/>
                <w:color w:val="00FF00"/>
              </w:rPr>
            </w:pPr>
          </w:p>
          <w:p w:rsidR="007928AC" w:rsidRPr="003F312C" w:rsidRDefault="007928AC" w:rsidP="00B82731">
            <w:pPr>
              <w:jc w:val="both"/>
              <w:rPr>
                <w:rFonts w:ascii="Arial" w:hAnsi="Arial" w:cs="Arial"/>
              </w:rPr>
            </w:pPr>
            <w:r w:rsidRPr="003F312C">
              <w:rPr>
                <w:rFonts w:ascii="Arial" w:hAnsi="Arial" w:cs="Arial"/>
                <w:color w:val="00FF00"/>
              </w:rPr>
              <w:t>Grün</w:t>
            </w:r>
            <w:r w:rsidRPr="003F312C">
              <w:rPr>
                <w:rFonts w:ascii="Arial" w:hAnsi="Arial" w:cs="Arial"/>
              </w:rPr>
              <w:t xml:space="preserve"> = </w:t>
            </w:r>
          </w:p>
          <w:p w:rsidR="007928AC" w:rsidRPr="003F312C" w:rsidRDefault="007928AC" w:rsidP="00B8273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500" w:type="dxa"/>
            <w:tcBorders>
              <w:right w:val="single" w:sz="4" w:space="0" w:color="auto"/>
            </w:tcBorders>
            <w:shd w:val="clear" w:color="auto" w:fill="auto"/>
          </w:tcPr>
          <w:p w:rsidR="007928AC" w:rsidRPr="003F312C" w:rsidRDefault="007928AC" w:rsidP="00B82731">
            <w:pPr>
              <w:jc w:val="both"/>
              <w:rPr>
                <w:rFonts w:ascii="Arial" w:hAnsi="Arial" w:cs="Arial"/>
              </w:rPr>
            </w:pPr>
          </w:p>
          <w:p w:rsidR="007928AC" w:rsidRPr="003F312C" w:rsidRDefault="007928AC" w:rsidP="00B82731">
            <w:pPr>
              <w:jc w:val="both"/>
              <w:rPr>
                <w:rFonts w:ascii="Arial" w:hAnsi="Arial" w:cs="Arial"/>
              </w:rPr>
            </w:pPr>
            <w:r w:rsidRPr="003F312C">
              <w:rPr>
                <w:rFonts w:ascii="Arial" w:hAnsi="Arial" w:cs="Arial"/>
              </w:rPr>
              <w:t>&gt; Das beherrsche ich</w:t>
            </w:r>
            <w:r>
              <w:rPr>
                <w:rFonts w:ascii="Arial" w:hAnsi="Arial" w:cs="Arial"/>
              </w:rPr>
              <w:t>.</w:t>
            </w:r>
          </w:p>
        </w:tc>
      </w:tr>
      <w:tr w:rsidR="007928AC" w:rsidTr="00B82731">
        <w:tc>
          <w:tcPr>
            <w:tcW w:w="1008" w:type="dxa"/>
            <w:shd w:val="clear" w:color="auto" w:fill="auto"/>
          </w:tcPr>
          <w:p w:rsidR="007928AC" w:rsidRPr="003F312C" w:rsidRDefault="007928AC" w:rsidP="00B82731">
            <w:pPr>
              <w:jc w:val="both"/>
              <w:rPr>
                <w:rFonts w:ascii="Arial" w:hAnsi="Arial" w:cs="Arial"/>
              </w:rPr>
            </w:pPr>
            <w:r w:rsidRPr="003F312C">
              <w:rPr>
                <w:rFonts w:ascii="Arial" w:hAnsi="Arial" w:cs="Arial"/>
                <w:color w:val="FFCC00"/>
              </w:rPr>
              <w:t>Gelb</w:t>
            </w:r>
            <w:r w:rsidRPr="003F312C">
              <w:rPr>
                <w:rFonts w:ascii="Arial" w:hAnsi="Arial" w:cs="Arial"/>
              </w:rPr>
              <w:t xml:space="preserve"> = </w:t>
            </w:r>
          </w:p>
          <w:p w:rsidR="007928AC" w:rsidRPr="003F312C" w:rsidRDefault="007928AC" w:rsidP="00B8273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500" w:type="dxa"/>
            <w:tcBorders>
              <w:right w:val="single" w:sz="4" w:space="0" w:color="auto"/>
            </w:tcBorders>
            <w:shd w:val="clear" w:color="auto" w:fill="auto"/>
          </w:tcPr>
          <w:p w:rsidR="007928AC" w:rsidRPr="003F312C" w:rsidRDefault="007928AC" w:rsidP="00B82731">
            <w:pPr>
              <w:jc w:val="both"/>
              <w:rPr>
                <w:rFonts w:ascii="Arial" w:hAnsi="Arial" w:cs="Arial"/>
              </w:rPr>
            </w:pPr>
            <w:r w:rsidRPr="003F312C">
              <w:rPr>
                <w:rFonts w:ascii="Arial" w:hAnsi="Arial" w:cs="Arial"/>
              </w:rPr>
              <w:t>&gt; Dazu möchte ich gerne mehr wissen</w:t>
            </w:r>
            <w:r>
              <w:rPr>
                <w:rFonts w:ascii="Arial" w:hAnsi="Arial" w:cs="Arial"/>
              </w:rPr>
              <w:t>.</w:t>
            </w:r>
          </w:p>
          <w:p w:rsidR="007928AC" w:rsidRPr="003F312C" w:rsidRDefault="007928AC" w:rsidP="00B82731">
            <w:pPr>
              <w:jc w:val="both"/>
              <w:rPr>
                <w:rFonts w:ascii="Arial" w:hAnsi="Arial" w:cs="Arial"/>
              </w:rPr>
            </w:pPr>
            <w:r w:rsidRPr="003F312C">
              <w:rPr>
                <w:rFonts w:ascii="Arial" w:hAnsi="Arial" w:cs="Arial"/>
              </w:rPr>
              <w:t>&gt; Ich kann/weiß ein wenig</w:t>
            </w:r>
            <w:r>
              <w:rPr>
                <w:rFonts w:ascii="Arial" w:hAnsi="Arial" w:cs="Arial"/>
              </w:rPr>
              <w:t>.</w:t>
            </w:r>
          </w:p>
          <w:p w:rsidR="007928AC" w:rsidRPr="003F312C" w:rsidRDefault="007928AC" w:rsidP="00B82731">
            <w:pPr>
              <w:jc w:val="both"/>
              <w:rPr>
                <w:rFonts w:ascii="Arial" w:hAnsi="Arial" w:cs="Arial"/>
              </w:rPr>
            </w:pPr>
          </w:p>
        </w:tc>
      </w:tr>
      <w:tr w:rsidR="007928AC" w:rsidTr="00B82731">
        <w:tc>
          <w:tcPr>
            <w:tcW w:w="1008" w:type="dxa"/>
            <w:shd w:val="clear" w:color="auto" w:fill="auto"/>
          </w:tcPr>
          <w:p w:rsidR="007928AC" w:rsidRPr="003F312C" w:rsidRDefault="007928AC" w:rsidP="00B82731">
            <w:pPr>
              <w:jc w:val="both"/>
              <w:rPr>
                <w:rFonts w:ascii="Arial" w:hAnsi="Arial" w:cs="Arial"/>
              </w:rPr>
            </w:pPr>
            <w:r w:rsidRPr="003F312C">
              <w:rPr>
                <w:rFonts w:ascii="Arial" w:hAnsi="Arial" w:cs="Arial"/>
                <w:color w:val="FF00FF"/>
              </w:rPr>
              <w:t>Rot</w:t>
            </w:r>
            <w:r w:rsidRPr="003F312C">
              <w:rPr>
                <w:rFonts w:ascii="Arial" w:hAnsi="Arial" w:cs="Arial"/>
              </w:rPr>
              <w:t xml:space="preserve">   = </w:t>
            </w:r>
          </w:p>
          <w:p w:rsidR="007928AC" w:rsidRPr="003F312C" w:rsidRDefault="007928AC" w:rsidP="00B8273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500" w:type="dxa"/>
            <w:tcBorders>
              <w:right w:val="single" w:sz="4" w:space="0" w:color="auto"/>
            </w:tcBorders>
            <w:shd w:val="clear" w:color="auto" w:fill="auto"/>
          </w:tcPr>
          <w:p w:rsidR="007928AC" w:rsidRPr="003F312C" w:rsidRDefault="007928AC" w:rsidP="00B82731">
            <w:pPr>
              <w:jc w:val="both"/>
              <w:rPr>
                <w:rFonts w:ascii="Arial" w:hAnsi="Arial" w:cs="Arial"/>
              </w:rPr>
            </w:pPr>
            <w:r w:rsidRPr="003F312C">
              <w:rPr>
                <w:rFonts w:ascii="Arial" w:hAnsi="Arial" w:cs="Arial"/>
              </w:rPr>
              <w:t>&gt; Dazu weiß/kann wenig sagen</w:t>
            </w:r>
            <w:r>
              <w:rPr>
                <w:rFonts w:ascii="Arial" w:hAnsi="Arial" w:cs="Arial"/>
              </w:rPr>
              <w:t>.</w:t>
            </w:r>
          </w:p>
          <w:p w:rsidR="007928AC" w:rsidRPr="003F312C" w:rsidRDefault="007928AC" w:rsidP="00B82731">
            <w:pPr>
              <w:jc w:val="both"/>
              <w:rPr>
                <w:rFonts w:ascii="Arial" w:hAnsi="Arial" w:cs="Arial"/>
              </w:rPr>
            </w:pPr>
            <w:r w:rsidRPr="003F312C">
              <w:rPr>
                <w:rFonts w:ascii="Arial" w:hAnsi="Arial" w:cs="Arial"/>
              </w:rPr>
              <w:t>&gt; Ich brauche Hilfe</w:t>
            </w:r>
            <w:r>
              <w:rPr>
                <w:rFonts w:ascii="Arial" w:hAnsi="Arial" w:cs="Arial"/>
              </w:rPr>
              <w:t>.</w:t>
            </w:r>
          </w:p>
          <w:p w:rsidR="007928AC" w:rsidRPr="003F312C" w:rsidRDefault="007928AC" w:rsidP="00B82731">
            <w:pPr>
              <w:jc w:val="both"/>
              <w:rPr>
                <w:rFonts w:ascii="Arial" w:hAnsi="Arial" w:cs="Arial"/>
              </w:rPr>
            </w:pPr>
          </w:p>
        </w:tc>
      </w:tr>
    </w:tbl>
    <w:p w:rsidR="007928AC" w:rsidRDefault="007928AC" w:rsidP="007928AC"/>
    <w:p w:rsidR="007928AC" w:rsidRDefault="002B10E2" w:rsidP="007928AC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48895</wp:posOffset>
                </wp:positionV>
                <wp:extent cx="2171700" cy="1066165"/>
                <wp:effectExtent l="9525" t="10795" r="9525" b="8890"/>
                <wp:wrapNone/>
                <wp:docPr id="132" name="Oval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1066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928AC" w:rsidRPr="00F95AFD" w:rsidRDefault="007928AC" w:rsidP="007928A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95AFD">
                              <w:rPr>
                                <w:rFonts w:ascii="Arial" w:hAnsi="Arial" w:cs="Arial"/>
                              </w:rPr>
                              <w:t>Ich nutze zu Hause öfters technische Küchengeräte.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4" o:spid="_x0000_s1044" style="position:absolute;margin-left:171pt;margin-top:3.85pt;width:171pt;height:83.9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">
                <v:textbox>
                  <w:txbxContent>
                    <w:p w:rsidR="007928AC" w:rsidRPr="00F95AFD" w:rsidRDefault="007928AC" w:rsidP="007928AC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F95AFD">
                        <w:rPr>
                          <w:rFonts w:ascii="Arial" w:hAnsi="Arial" w:cs="Arial"/>
                        </w:rPr>
                        <w:t>Ich nutze zu Hause öfters technische Küchengeräte.</w:t>
                      </w:r>
                    </w:p>
                  </w:txbxContent>
                </v:textbox>
              </v:oval>
            </w:pict>
          </mc:Fallback>
        </mc:AlternateContent>
      </w:r>
    </w:p>
    <w:p w:rsidR="007928AC" w:rsidRPr="009F2C82" w:rsidRDefault="007928AC" w:rsidP="007928AC">
      <w:pPr>
        <w:jc w:val="both"/>
      </w:pPr>
    </w:p>
    <w:p w:rsidR="007928AC" w:rsidRDefault="002B10E2" w:rsidP="007928A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155575</wp:posOffset>
                </wp:positionV>
                <wp:extent cx="1943735" cy="1155700"/>
                <wp:effectExtent l="9525" t="12700" r="8890" b="12700"/>
                <wp:wrapNone/>
                <wp:docPr id="131" name="Oval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1155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928AC" w:rsidRPr="00F95AFD" w:rsidRDefault="007928AC" w:rsidP="007928A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95AFD">
                              <w:rPr>
                                <w:rFonts w:ascii="Arial" w:hAnsi="Arial" w:cs="Arial"/>
                              </w:rPr>
                              <w:t>Ich weiß was persönliche Hygiene bedeutet.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6" o:spid="_x0000_s1045" style="position:absolute;left:0;text-align:left;margin-left:351pt;margin-top:12.25pt;width:153.05pt;height:91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">
                <v:textbox>
                  <w:txbxContent>
                    <w:p w:rsidR="007928AC" w:rsidRPr="00F95AFD" w:rsidRDefault="007928AC" w:rsidP="007928AC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F95AFD">
                        <w:rPr>
                          <w:rFonts w:ascii="Arial" w:hAnsi="Arial" w:cs="Arial"/>
                        </w:rPr>
                        <w:t>Ich weiß was persönliche Hygiene bedeutet.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155575</wp:posOffset>
                </wp:positionV>
                <wp:extent cx="1943735" cy="918210"/>
                <wp:effectExtent l="9525" t="12700" r="8890" b="12065"/>
                <wp:wrapNone/>
                <wp:docPr id="130" name="Oval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9182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928AC" w:rsidRPr="00F95AFD" w:rsidRDefault="007928AC" w:rsidP="007928A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95AFD">
                              <w:rPr>
                                <w:rFonts w:ascii="Arial" w:hAnsi="Arial" w:cs="Arial"/>
                              </w:rPr>
                              <w:t>Ich bereit</w:t>
                            </w:r>
                            <w:r>
                              <w:rPr>
                                <w:rFonts w:ascii="Arial" w:hAnsi="Arial" w:cs="Arial"/>
                              </w:rPr>
                              <w:t>e</w:t>
                            </w:r>
                            <w:r w:rsidRPr="00F95AFD">
                              <w:rPr>
                                <w:rFonts w:ascii="Arial" w:hAnsi="Arial" w:cs="Arial"/>
                              </w:rPr>
                              <w:t xml:space="preserve"> Speisen zu Hause oft selbst zu.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9" o:spid="_x0000_s1046" style="position:absolute;left:0;text-align:left;margin-left:0;margin-top:12.25pt;width:153.05pt;height:72.3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">
                <v:textbox>
                  <w:txbxContent>
                    <w:p w:rsidR="007928AC" w:rsidRPr="00F95AFD" w:rsidRDefault="007928AC" w:rsidP="007928AC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F95AFD">
                        <w:rPr>
                          <w:rFonts w:ascii="Arial" w:hAnsi="Arial" w:cs="Arial"/>
                        </w:rPr>
                        <w:t>Ich bereit</w:t>
                      </w:r>
                      <w:r>
                        <w:rPr>
                          <w:rFonts w:ascii="Arial" w:hAnsi="Arial" w:cs="Arial"/>
                        </w:rPr>
                        <w:t>e</w:t>
                      </w:r>
                      <w:r w:rsidRPr="00F95AFD">
                        <w:rPr>
                          <w:rFonts w:ascii="Arial" w:hAnsi="Arial" w:cs="Arial"/>
                        </w:rPr>
                        <w:t xml:space="preserve"> Speisen zu Hause oft selbst zu.</w:t>
                      </w:r>
                    </w:p>
                  </w:txbxContent>
                </v:textbox>
              </v:oval>
            </w:pict>
          </mc:Fallback>
        </mc:AlternateContent>
      </w:r>
    </w:p>
    <w:p w:rsidR="007928AC" w:rsidRDefault="007928AC" w:rsidP="007928AC">
      <w:pPr>
        <w:jc w:val="center"/>
      </w:pPr>
    </w:p>
    <w:p w:rsidR="007928AC" w:rsidRDefault="007928AC" w:rsidP="007928AC"/>
    <w:p w:rsidR="007928AC" w:rsidRDefault="007928AC" w:rsidP="007928AC"/>
    <w:p w:rsidR="007928AC" w:rsidRDefault="007928AC" w:rsidP="007928AC">
      <w:r>
        <w:rPr>
          <w:noProof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26035</wp:posOffset>
            </wp:positionV>
            <wp:extent cx="2400300" cy="3581400"/>
            <wp:effectExtent l="19050" t="0" r="0" b="0"/>
            <wp:wrapNone/>
            <wp:docPr id="90" name="Bild 90" descr="http://www.bildagentur-illustrationen.de/wp-content/uploads/2010/08/Grafik-Ko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www.bildagentur-illustrationen.de/wp-content/uploads/2010/08/Grafik-Koch.jpg"/>
                    <pic:cNvPicPr>
                      <a:picLocks noChangeAspect="1" noChangeArrowheads="1"/>
                    </pic:cNvPicPr>
                  </pic:nvPicPr>
                  <pic:blipFill>
                    <a:blip r:embed="rId29" r:link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28AC" w:rsidRDefault="007928AC" w:rsidP="007928AC"/>
    <w:p w:rsidR="007928AC" w:rsidRDefault="007928AC" w:rsidP="007928AC"/>
    <w:p w:rsidR="007928AC" w:rsidRDefault="007928AC" w:rsidP="007928AC"/>
    <w:p w:rsidR="007928AC" w:rsidRDefault="002B10E2" w:rsidP="007928AC"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10795</wp:posOffset>
                </wp:positionV>
                <wp:extent cx="1943735" cy="1000760"/>
                <wp:effectExtent l="9525" t="10795" r="8890" b="7620"/>
                <wp:wrapNone/>
                <wp:docPr id="129" name="Oval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100076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928AC" w:rsidRPr="00F95AFD" w:rsidRDefault="007928AC" w:rsidP="007928A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95AFD">
                              <w:rPr>
                                <w:rFonts w:ascii="Arial" w:hAnsi="Arial" w:cs="Arial"/>
                              </w:rPr>
                              <w:t xml:space="preserve">Ich </w:t>
                            </w:r>
                            <w:r>
                              <w:rPr>
                                <w:rFonts w:ascii="Arial" w:hAnsi="Arial" w:cs="Arial"/>
                              </w:rPr>
                              <w:t>helfe ab und zu bei der Hausarbeit.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5" o:spid="_x0000_s1047" style="position:absolute;margin-left:-9pt;margin-top:.85pt;width:153.05pt;height:78.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">
                <v:textbox>
                  <w:txbxContent>
                    <w:p w:rsidR="007928AC" w:rsidRPr="00F95AFD" w:rsidRDefault="007928AC" w:rsidP="007928AC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F95AFD">
                        <w:rPr>
                          <w:rFonts w:ascii="Arial" w:hAnsi="Arial" w:cs="Arial"/>
                        </w:rPr>
                        <w:t xml:space="preserve">Ich </w:t>
                      </w:r>
                      <w:r>
                        <w:rPr>
                          <w:rFonts w:ascii="Arial" w:hAnsi="Arial" w:cs="Arial"/>
                        </w:rPr>
                        <w:t>helfe ab und zu bei der Hausarbeit.</w:t>
                      </w:r>
                    </w:p>
                  </w:txbxContent>
                </v:textbox>
              </v:oval>
            </w:pict>
          </mc:Fallback>
        </mc:AlternateContent>
      </w:r>
    </w:p>
    <w:p w:rsidR="007928AC" w:rsidRDefault="002B10E2" w:rsidP="007928AC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64135</wp:posOffset>
                </wp:positionV>
                <wp:extent cx="1943100" cy="1130300"/>
                <wp:effectExtent l="9525" t="6985" r="9525" b="5715"/>
                <wp:wrapNone/>
                <wp:docPr id="128" name="Oval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130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928AC" w:rsidRPr="00F95AFD" w:rsidRDefault="007928AC" w:rsidP="007928A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95AFD">
                              <w:rPr>
                                <w:rFonts w:ascii="Arial" w:hAnsi="Arial" w:cs="Arial"/>
                              </w:rPr>
                              <w:t xml:space="preserve">Ich </w:t>
                            </w:r>
                            <w:r>
                              <w:rPr>
                                <w:rFonts w:ascii="Arial" w:hAnsi="Arial" w:cs="Arial"/>
                              </w:rPr>
                              <w:t>gehe alleine Lebensmittel einkaufen.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0" o:spid="_x0000_s1048" style="position:absolute;margin-left:342pt;margin-top:5.05pt;width:153pt;height:89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">
                <v:textbox>
                  <w:txbxContent>
                    <w:p w:rsidR="007928AC" w:rsidRPr="00F95AFD" w:rsidRDefault="007928AC" w:rsidP="007928AC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F95AFD">
                        <w:rPr>
                          <w:rFonts w:ascii="Arial" w:hAnsi="Arial" w:cs="Arial"/>
                        </w:rPr>
                        <w:t xml:space="preserve">Ich </w:t>
                      </w:r>
                      <w:r>
                        <w:rPr>
                          <w:rFonts w:ascii="Arial" w:hAnsi="Arial" w:cs="Arial"/>
                        </w:rPr>
                        <w:t>gehe alleine Lebensmittel einkaufen.</w:t>
                      </w:r>
                    </w:p>
                  </w:txbxContent>
                </v:textbox>
              </v:oval>
            </w:pict>
          </mc:Fallback>
        </mc:AlternateContent>
      </w:r>
    </w:p>
    <w:p w:rsidR="007928AC" w:rsidRDefault="007928AC" w:rsidP="007928AC"/>
    <w:p w:rsidR="007928AC" w:rsidRDefault="007928AC" w:rsidP="007928AC"/>
    <w:p w:rsidR="007928AC" w:rsidRDefault="007928AC" w:rsidP="007928AC"/>
    <w:p w:rsidR="007928AC" w:rsidRDefault="007928AC" w:rsidP="007928AC"/>
    <w:p w:rsidR="007928AC" w:rsidRDefault="002B10E2" w:rsidP="007928A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1931035</wp:posOffset>
                </wp:positionV>
                <wp:extent cx="2058035" cy="1143000"/>
                <wp:effectExtent l="9525" t="6985" r="8890" b="12065"/>
                <wp:wrapNone/>
                <wp:docPr id="95" name="Oval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8035" cy="1143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928AC" w:rsidRPr="00F95AFD" w:rsidRDefault="007928AC" w:rsidP="007928A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95AFD">
                              <w:rPr>
                                <w:rFonts w:ascii="Arial" w:hAnsi="Arial" w:cs="Arial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</w:rPr>
                              <w:t>ch kann</w:t>
                            </w:r>
                            <w:r w:rsidRPr="00F95AFD">
                              <w:rPr>
                                <w:rFonts w:ascii="Arial" w:hAnsi="Arial" w:cs="Arial"/>
                              </w:rPr>
                              <w:t xml:space="preserve"> die Bedeutung der Ernährungs-pyramide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erklären.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2" o:spid="_x0000_s1049" style="position:absolute;left:0;text-align:left;margin-left:-9pt;margin-top:152.05pt;width:162.05pt;height:90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">
                <v:textbox>
                  <w:txbxContent>
                    <w:p w:rsidR="007928AC" w:rsidRPr="00F95AFD" w:rsidRDefault="007928AC" w:rsidP="007928AC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F95AFD">
                        <w:rPr>
                          <w:rFonts w:ascii="Arial" w:hAnsi="Arial" w:cs="Arial"/>
                        </w:rPr>
                        <w:t>I</w:t>
                      </w:r>
                      <w:r>
                        <w:rPr>
                          <w:rFonts w:ascii="Arial" w:hAnsi="Arial" w:cs="Arial"/>
                        </w:rPr>
                        <w:t>ch kann</w:t>
                      </w:r>
                      <w:r w:rsidRPr="00F95AFD">
                        <w:rPr>
                          <w:rFonts w:ascii="Arial" w:hAnsi="Arial" w:cs="Arial"/>
                        </w:rPr>
                        <w:t xml:space="preserve"> die Bedeutung der Ernährungs-pyramide</w:t>
                      </w:r>
                      <w:r>
                        <w:rPr>
                          <w:rFonts w:ascii="Arial" w:hAnsi="Arial" w:cs="Arial"/>
                        </w:rPr>
                        <w:t xml:space="preserve"> erklären.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1931035</wp:posOffset>
                </wp:positionV>
                <wp:extent cx="1943735" cy="1143000"/>
                <wp:effectExtent l="9525" t="6985" r="8890" b="12065"/>
                <wp:wrapNone/>
                <wp:docPr id="94" name="Oval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1143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928AC" w:rsidRPr="00F95AFD" w:rsidRDefault="007928AC" w:rsidP="007928A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Ich weiß, wie</w:t>
                            </w:r>
                            <w:r w:rsidRPr="00F95AFD">
                              <w:rPr>
                                <w:rFonts w:ascii="Arial" w:hAnsi="Arial" w:cs="Arial"/>
                              </w:rPr>
                              <w:t xml:space="preserve"> mein Arbeitsplatz in der Küche aussehen soll.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8" o:spid="_x0000_s1050" style="position:absolute;left:0;text-align:left;margin-left:180pt;margin-top:152.05pt;width:153.05pt;height:90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">
                <v:textbox>
                  <w:txbxContent>
                    <w:p w:rsidR="007928AC" w:rsidRPr="00F95AFD" w:rsidRDefault="007928AC" w:rsidP="007928AC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Ich weiß, wie</w:t>
                      </w:r>
                      <w:r w:rsidRPr="00F95AFD">
                        <w:rPr>
                          <w:rFonts w:ascii="Arial" w:hAnsi="Arial" w:cs="Arial"/>
                        </w:rPr>
                        <w:t xml:space="preserve"> mein Arbeitsplatz in der Küche aussehen soll.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1702435</wp:posOffset>
                </wp:positionV>
                <wp:extent cx="1943735" cy="1143000"/>
                <wp:effectExtent l="9525" t="6985" r="8890" b="12065"/>
                <wp:wrapNone/>
                <wp:docPr id="93" name="Oval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1143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928AC" w:rsidRPr="00F95AFD" w:rsidRDefault="007928AC" w:rsidP="007928A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95AFD">
                              <w:rPr>
                                <w:rFonts w:ascii="Arial" w:hAnsi="Arial" w:cs="Arial"/>
                              </w:rPr>
                              <w:t>Ich kann alle Nährstoffe aufzählen.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1" o:spid="_x0000_s1051" style="position:absolute;left:0;text-align:left;margin-left:5in;margin-top:134.05pt;width:153.05pt;height:90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">
                <v:textbox>
                  <w:txbxContent>
                    <w:p w:rsidR="007928AC" w:rsidRPr="00F95AFD" w:rsidRDefault="007928AC" w:rsidP="007928AC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F95AFD">
                        <w:rPr>
                          <w:rFonts w:ascii="Arial" w:hAnsi="Arial" w:cs="Arial"/>
                        </w:rPr>
                        <w:t>Ich kann alle Nährstoffe aufzählen.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445135</wp:posOffset>
                </wp:positionV>
                <wp:extent cx="1943735" cy="1135380"/>
                <wp:effectExtent l="9525" t="6985" r="8890" b="10160"/>
                <wp:wrapNone/>
                <wp:docPr id="92" name="Oval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11353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928AC" w:rsidRDefault="007928AC" w:rsidP="007928A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7928AC" w:rsidRPr="00F95AFD" w:rsidRDefault="007928AC" w:rsidP="007928A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95AFD">
                              <w:rPr>
                                <w:rFonts w:ascii="Arial" w:hAnsi="Arial" w:cs="Arial"/>
                              </w:rPr>
                              <w:t xml:space="preserve">Ich  arbeite </w:t>
                            </w:r>
                            <w:r>
                              <w:rPr>
                                <w:rFonts w:ascii="Arial" w:hAnsi="Arial" w:cs="Arial"/>
                              </w:rPr>
                              <w:t>gerne</w:t>
                            </w:r>
                            <w:r w:rsidRPr="00F95AFD">
                              <w:rPr>
                                <w:rFonts w:ascii="Arial" w:hAnsi="Arial" w:cs="Arial"/>
                              </w:rPr>
                              <w:t xml:space="preserve"> im Team.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3" o:spid="_x0000_s1052" style="position:absolute;left:0;text-align:left;margin-left:297pt;margin-top:35.05pt;width:153.05pt;height:89.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">
                <v:textbox>
                  <w:txbxContent>
                    <w:p w:rsidR="007928AC" w:rsidRDefault="007928AC" w:rsidP="007928AC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:rsidR="007928AC" w:rsidRPr="00F95AFD" w:rsidRDefault="007928AC" w:rsidP="007928AC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F95AFD">
                        <w:rPr>
                          <w:rFonts w:ascii="Arial" w:hAnsi="Arial" w:cs="Arial"/>
                        </w:rPr>
                        <w:t xml:space="preserve">Ich  arbeite </w:t>
                      </w:r>
                      <w:r>
                        <w:rPr>
                          <w:rFonts w:ascii="Arial" w:hAnsi="Arial" w:cs="Arial"/>
                        </w:rPr>
                        <w:t>gerne</w:t>
                      </w:r>
                      <w:r w:rsidRPr="00F95AFD">
                        <w:rPr>
                          <w:rFonts w:ascii="Arial" w:hAnsi="Arial" w:cs="Arial"/>
                        </w:rPr>
                        <w:t xml:space="preserve"> im Team.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559435</wp:posOffset>
                </wp:positionV>
                <wp:extent cx="1943735" cy="1143000"/>
                <wp:effectExtent l="9525" t="6985" r="8890" b="12065"/>
                <wp:wrapNone/>
                <wp:docPr id="88" name="Oval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1143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928AC" w:rsidRPr="00F95AFD" w:rsidRDefault="007928AC" w:rsidP="007928A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95AFD">
                              <w:rPr>
                                <w:rFonts w:ascii="Arial" w:hAnsi="Arial" w:cs="Arial"/>
                              </w:rPr>
                              <w:t xml:space="preserve">Ich </w:t>
                            </w:r>
                            <w:r>
                              <w:rPr>
                                <w:rFonts w:ascii="Arial" w:hAnsi="Arial" w:cs="Arial"/>
                              </w:rPr>
                              <w:t>kann erklären</w:t>
                            </w:r>
                            <w:r w:rsidRPr="00F95AFD">
                              <w:rPr>
                                <w:rFonts w:ascii="Arial" w:hAnsi="Arial" w:cs="Arial"/>
                              </w:rPr>
                              <w:t>, wa</w:t>
                            </w:r>
                            <w:r>
                              <w:rPr>
                                <w:rFonts w:ascii="Arial" w:hAnsi="Arial" w:cs="Arial"/>
                              </w:rPr>
                              <w:t>rum</w:t>
                            </w:r>
                            <w:r w:rsidRPr="00F95AF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gesunde </w:t>
                            </w:r>
                            <w:r w:rsidRPr="00F95AFD">
                              <w:rPr>
                                <w:rFonts w:ascii="Arial" w:hAnsi="Arial" w:cs="Arial"/>
                              </w:rPr>
                              <w:t xml:space="preserve">Ernährung </w:t>
                            </w:r>
                            <w:r>
                              <w:rPr>
                                <w:rFonts w:ascii="Arial" w:hAnsi="Arial" w:cs="Arial"/>
                              </w:rPr>
                              <w:t>wichtig</w:t>
                            </w:r>
                            <w:r w:rsidRPr="00F95AFD">
                              <w:rPr>
                                <w:rFonts w:ascii="Arial" w:hAnsi="Arial" w:cs="Arial"/>
                              </w:rPr>
                              <w:t xml:space="preserve"> ist.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7" o:spid="_x0000_s1053" style="position:absolute;left:0;text-align:left;margin-left:-9pt;margin-top:44.05pt;width:153.05pt;height:90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">
                <v:textbox>
                  <w:txbxContent>
                    <w:p w:rsidR="007928AC" w:rsidRPr="00F95AFD" w:rsidRDefault="007928AC" w:rsidP="007928AC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F95AFD">
                        <w:rPr>
                          <w:rFonts w:ascii="Arial" w:hAnsi="Arial" w:cs="Arial"/>
                        </w:rPr>
                        <w:t xml:space="preserve">Ich </w:t>
                      </w:r>
                      <w:r>
                        <w:rPr>
                          <w:rFonts w:ascii="Arial" w:hAnsi="Arial" w:cs="Arial"/>
                        </w:rPr>
                        <w:t>kann erklären</w:t>
                      </w:r>
                      <w:r w:rsidRPr="00F95AFD">
                        <w:rPr>
                          <w:rFonts w:ascii="Arial" w:hAnsi="Arial" w:cs="Arial"/>
                        </w:rPr>
                        <w:t>, wa</w:t>
                      </w:r>
                      <w:r>
                        <w:rPr>
                          <w:rFonts w:ascii="Arial" w:hAnsi="Arial" w:cs="Arial"/>
                        </w:rPr>
                        <w:t>rum</w:t>
                      </w:r>
                      <w:r w:rsidRPr="00F95AFD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gesunde </w:t>
                      </w:r>
                      <w:r w:rsidRPr="00F95AFD">
                        <w:rPr>
                          <w:rFonts w:ascii="Arial" w:hAnsi="Arial" w:cs="Arial"/>
                        </w:rPr>
                        <w:t xml:space="preserve">Ernährung </w:t>
                      </w:r>
                      <w:r>
                        <w:rPr>
                          <w:rFonts w:ascii="Arial" w:hAnsi="Arial" w:cs="Arial"/>
                        </w:rPr>
                        <w:t>wichtig</w:t>
                      </w:r>
                      <w:r w:rsidRPr="00F95AFD">
                        <w:rPr>
                          <w:rFonts w:ascii="Arial" w:hAnsi="Arial" w:cs="Arial"/>
                        </w:rPr>
                        <w:t xml:space="preserve"> ist.</w:t>
                      </w:r>
                    </w:p>
                  </w:txbxContent>
                </v:textbox>
              </v:oval>
            </w:pict>
          </mc:Fallback>
        </mc:AlternateContent>
      </w:r>
    </w:p>
    <w:p w:rsidR="007F247C" w:rsidRDefault="007F247C" w:rsidP="007F247C">
      <w:pPr>
        <w:rPr>
          <w:rFonts w:ascii="Arial" w:hAnsi="Arial" w:cs="Arial"/>
        </w:rPr>
      </w:pPr>
    </w:p>
    <w:p w:rsidR="007F247C" w:rsidRDefault="007F247C" w:rsidP="007F247C">
      <w:pPr>
        <w:rPr>
          <w:rFonts w:ascii="Arial" w:hAnsi="Arial" w:cs="Arial"/>
        </w:rPr>
      </w:pPr>
    </w:p>
    <w:p w:rsidR="007F247C" w:rsidRDefault="007F247C" w:rsidP="007F247C">
      <w:pPr>
        <w:rPr>
          <w:rFonts w:ascii="Arial" w:hAnsi="Arial" w:cs="Arial"/>
        </w:rPr>
      </w:pPr>
    </w:p>
    <w:p w:rsidR="007F247C" w:rsidRDefault="007F247C" w:rsidP="007F247C">
      <w:pPr>
        <w:rPr>
          <w:rFonts w:ascii="Arial" w:hAnsi="Arial" w:cs="Arial"/>
        </w:rPr>
      </w:pPr>
    </w:p>
    <w:p w:rsidR="007F247C" w:rsidRDefault="007F247C" w:rsidP="007F247C">
      <w:pPr>
        <w:rPr>
          <w:rFonts w:ascii="Arial" w:hAnsi="Arial" w:cs="Arial"/>
        </w:rPr>
      </w:pPr>
    </w:p>
    <w:p w:rsidR="007F247C" w:rsidRDefault="007F247C" w:rsidP="007F247C">
      <w:pPr>
        <w:rPr>
          <w:rFonts w:ascii="Arial" w:hAnsi="Arial" w:cs="Arial"/>
        </w:rPr>
      </w:pPr>
    </w:p>
    <w:p w:rsidR="007F247C" w:rsidRDefault="007F247C" w:rsidP="007F247C">
      <w:pPr>
        <w:rPr>
          <w:rFonts w:ascii="Arial" w:hAnsi="Arial" w:cs="Arial"/>
        </w:rPr>
      </w:pPr>
    </w:p>
    <w:p w:rsidR="007F247C" w:rsidRDefault="007F247C" w:rsidP="007F247C">
      <w:pPr>
        <w:rPr>
          <w:rFonts w:ascii="Arial" w:hAnsi="Arial" w:cs="Arial"/>
        </w:rPr>
      </w:pPr>
    </w:p>
    <w:p w:rsidR="007F247C" w:rsidRDefault="007F247C" w:rsidP="007F247C">
      <w:pPr>
        <w:rPr>
          <w:rFonts w:ascii="Arial" w:hAnsi="Arial" w:cs="Arial"/>
        </w:rPr>
      </w:pPr>
    </w:p>
    <w:p w:rsidR="007F247C" w:rsidRDefault="007F247C" w:rsidP="007F247C">
      <w:pPr>
        <w:rPr>
          <w:rFonts w:ascii="Arial" w:hAnsi="Arial" w:cs="Arial"/>
        </w:rPr>
      </w:pPr>
    </w:p>
    <w:p w:rsidR="007F247C" w:rsidRDefault="007F247C" w:rsidP="007F247C">
      <w:pPr>
        <w:rPr>
          <w:rFonts w:ascii="Arial" w:hAnsi="Arial" w:cs="Arial"/>
        </w:rPr>
      </w:pPr>
    </w:p>
    <w:p w:rsidR="007F247C" w:rsidRDefault="007F247C" w:rsidP="007F247C">
      <w:pPr>
        <w:rPr>
          <w:rFonts w:ascii="Arial" w:hAnsi="Arial" w:cs="Arial"/>
        </w:rPr>
      </w:pPr>
    </w:p>
    <w:p w:rsidR="007F247C" w:rsidRDefault="007F247C" w:rsidP="007F247C">
      <w:pPr>
        <w:rPr>
          <w:rFonts w:ascii="Arial" w:hAnsi="Arial" w:cs="Arial"/>
        </w:rPr>
      </w:pPr>
    </w:p>
    <w:p w:rsidR="007F247C" w:rsidRDefault="007F247C" w:rsidP="007F247C">
      <w:pPr>
        <w:rPr>
          <w:rFonts w:ascii="Arial" w:hAnsi="Arial" w:cs="Arial"/>
        </w:rPr>
      </w:pPr>
    </w:p>
    <w:p w:rsidR="007F247C" w:rsidRDefault="007F247C" w:rsidP="007F247C">
      <w:pPr>
        <w:rPr>
          <w:rFonts w:ascii="Arial" w:hAnsi="Arial" w:cs="Arial"/>
        </w:rPr>
      </w:pPr>
    </w:p>
    <w:p w:rsidR="007F247C" w:rsidRDefault="007F247C" w:rsidP="007F247C">
      <w:pPr>
        <w:rPr>
          <w:rFonts w:ascii="Arial" w:hAnsi="Arial" w:cs="Arial"/>
        </w:rPr>
      </w:pPr>
    </w:p>
    <w:p w:rsidR="007F247C" w:rsidRDefault="00C2435B" w:rsidP="007F247C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                  Buckel</w:t>
      </w:r>
    </w:p>
    <w:p w:rsidR="007F247C" w:rsidRDefault="007F247C" w:rsidP="007F247C">
      <w:pPr>
        <w:rPr>
          <w:rFonts w:ascii="Arial" w:hAnsi="Arial" w:cs="Arial"/>
        </w:rPr>
      </w:pPr>
    </w:p>
    <w:p w:rsidR="007F247C" w:rsidRDefault="007F247C" w:rsidP="007F247C">
      <w:pPr>
        <w:rPr>
          <w:rFonts w:ascii="Arial" w:hAnsi="Arial" w:cs="Arial"/>
        </w:rPr>
      </w:pPr>
    </w:p>
    <w:p w:rsidR="007F247C" w:rsidRPr="008E13EC" w:rsidRDefault="007F247C" w:rsidP="007F247C">
      <w:pPr>
        <w:rPr>
          <w:rFonts w:ascii="Arial" w:hAnsi="Arial" w:cs="Arial"/>
        </w:rPr>
      </w:pPr>
      <w:r w:rsidRPr="008E13EC">
        <w:rPr>
          <w:rFonts w:ascii="Arial" w:hAnsi="Arial" w:cs="Arial"/>
        </w:rPr>
        <w:lastRenderedPageBreak/>
        <w:t>Name</w:t>
      </w:r>
      <w:r>
        <w:rPr>
          <w:rFonts w:ascii="Arial" w:hAnsi="Arial" w:cs="Arial"/>
        </w:rPr>
        <w:t xml:space="preserve"> _______________________</w:t>
      </w:r>
      <w:r w:rsidRPr="008E13EC">
        <w:rPr>
          <w:rFonts w:ascii="Arial" w:hAnsi="Arial" w:cs="Arial"/>
        </w:rPr>
        <w:t xml:space="preserve">     </w:t>
      </w:r>
      <w:r>
        <w:rPr>
          <w:rFonts w:ascii="Arial" w:hAnsi="Arial" w:cs="Arial"/>
        </w:rPr>
        <w:t xml:space="preserve">                </w:t>
      </w:r>
      <w:r w:rsidRPr="008E13EC">
        <w:rPr>
          <w:rFonts w:ascii="Arial" w:hAnsi="Arial" w:cs="Arial"/>
        </w:rPr>
        <w:t xml:space="preserve"> Lernstand vom :______________</w:t>
      </w:r>
    </w:p>
    <w:p w:rsidR="007F247C" w:rsidRDefault="007F247C" w:rsidP="007F247C"/>
    <w:p w:rsidR="007F247C" w:rsidRDefault="002B10E2" w:rsidP="007F247C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106680</wp:posOffset>
                </wp:positionV>
                <wp:extent cx="2400935" cy="457200"/>
                <wp:effectExtent l="9525" t="11430" r="8890" b="7620"/>
                <wp:wrapNone/>
                <wp:docPr id="87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935" cy="457200"/>
                        </a:xfrm>
                        <a:prstGeom prst="rect">
                          <a:avLst/>
                        </a:prstGeom>
                        <a:solidFill>
                          <a:srgbClr val="99CC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247C" w:rsidRPr="00AC6880" w:rsidRDefault="007F247C" w:rsidP="007F247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44"/>
                                <w:szCs w:val="44"/>
                              </w:rPr>
                            </w:pPr>
                            <w:r w:rsidRPr="00AC6880">
                              <w:rPr>
                                <w:rFonts w:ascii="Arial" w:hAnsi="Arial" w:cs="Arial"/>
                                <w:b/>
                                <w:i/>
                                <w:sz w:val="44"/>
                                <w:szCs w:val="44"/>
                              </w:rPr>
                              <w:t>Lernlandkarte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54" type="#_x0000_t202" style="position:absolute;margin-left:2in;margin-top:8.4pt;width:189.05pt;height:3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" fillcolor="#9c0">
                <v:textbox>
                  <w:txbxContent>
                    <w:p w:rsidR="007F247C" w:rsidRPr="00AC6880" w:rsidRDefault="007F247C" w:rsidP="007F247C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44"/>
                          <w:szCs w:val="44"/>
                        </w:rPr>
                      </w:pPr>
                      <w:r w:rsidRPr="00AC6880">
                        <w:rPr>
                          <w:rFonts w:ascii="Arial" w:hAnsi="Arial" w:cs="Arial"/>
                          <w:b/>
                          <w:i/>
                          <w:sz w:val="44"/>
                          <w:szCs w:val="44"/>
                        </w:rPr>
                        <w:t>Lernlandkarte</w:t>
                      </w:r>
                    </w:p>
                  </w:txbxContent>
                </v:textbox>
              </v:shape>
            </w:pict>
          </mc:Fallback>
        </mc:AlternateContent>
      </w:r>
    </w:p>
    <w:p w:rsidR="007F247C" w:rsidRDefault="007F247C" w:rsidP="007F247C">
      <w:pPr>
        <w:jc w:val="center"/>
      </w:pPr>
    </w:p>
    <w:p w:rsidR="007F247C" w:rsidRDefault="007F247C" w:rsidP="007F247C">
      <w:pPr>
        <w:jc w:val="center"/>
        <w:rPr>
          <w:b/>
          <w:i/>
          <w:sz w:val="32"/>
          <w:szCs w:val="32"/>
        </w:rPr>
      </w:pPr>
    </w:p>
    <w:p w:rsidR="007F247C" w:rsidRDefault="007F247C" w:rsidP="007F247C">
      <w:pPr>
        <w:jc w:val="center"/>
        <w:rPr>
          <w:b/>
          <w:i/>
          <w:sz w:val="32"/>
          <w:szCs w:val="32"/>
        </w:rPr>
      </w:pPr>
    </w:p>
    <w:p w:rsidR="007F247C" w:rsidRPr="00130B4D" w:rsidRDefault="007F247C" w:rsidP="007F247C">
      <w:pPr>
        <w:jc w:val="center"/>
        <w:rPr>
          <w:rFonts w:ascii="Comic Sans MS" w:hAnsi="Comic Sans MS"/>
          <w:b/>
          <w:i/>
          <w:sz w:val="40"/>
          <w:szCs w:val="40"/>
        </w:rPr>
      </w:pPr>
      <w:r w:rsidRPr="00130B4D">
        <w:rPr>
          <w:rFonts w:ascii="Comic Sans MS" w:hAnsi="Comic Sans MS"/>
          <w:b/>
          <w:i/>
          <w:sz w:val="40"/>
          <w:szCs w:val="40"/>
        </w:rPr>
        <w:t>Sachgerechtes Einkaufen (k)eine Kunst?</w:t>
      </w:r>
    </w:p>
    <w:p w:rsidR="007F247C" w:rsidRPr="00AC6880" w:rsidRDefault="002B10E2" w:rsidP="007F247C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78105</wp:posOffset>
                </wp:positionV>
                <wp:extent cx="1812290" cy="1777365"/>
                <wp:effectExtent l="9525" t="11430" r="12065" b="5080"/>
                <wp:wrapNone/>
                <wp:docPr id="8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2290" cy="1777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247C" w:rsidRDefault="007F247C" w:rsidP="007F247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00200" cy="1676400"/>
                                  <wp:effectExtent l="19050" t="0" r="0" b="0"/>
                                  <wp:docPr id="20" name="Bild 22" descr="PE02748_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PE02748_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0" cy="1676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55" type="#_x0000_t202" style="position:absolute;margin-left:324pt;margin-top:6.15pt;width:142.7pt;height:139.95pt;z-index:251726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" strokecolor="white">
                <v:textbox style="mso-fit-shape-to-text:t">
                  <w:txbxContent>
                    <w:p w:rsidR="007F247C" w:rsidRDefault="007F247C" w:rsidP="007F247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00200" cy="1676400"/>
                            <wp:effectExtent l="19050" t="0" r="0" b="0"/>
                            <wp:docPr id="20" name="Bild 22" descr="PE02748_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PE02748_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0" cy="1676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4500"/>
      </w:tblGrid>
      <w:tr w:rsidR="007F247C" w:rsidTr="00B82731">
        <w:tc>
          <w:tcPr>
            <w:tcW w:w="1008" w:type="dxa"/>
            <w:shd w:val="clear" w:color="auto" w:fill="auto"/>
          </w:tcPr>
          <w:p w:rsidR="007F247C" w:rsidRPr="00910DA9" w:rsidRDefault="007F247C" w:rsidP="00B82731">
            <w:pPr>
              <w:jc w:val="both"/>
              <w:rPr>
                <w:rFonts w:ascii="Arial" w:hAnsi="Arial" w:cs="Arial"/>
                <w:color w:val="00FF00"/>
              </w:rPr>
            </w:pPr>
          </w:p>
          <w:p w:rsidR="007F247C" w:rsidRPr="00910DA9" w:rsidRDefault="007F247C" w:rsidP="00B82731">
            <w:pPr>
              <w:jc w:val="both"/>
              <w:rPr>
                <w:rFonts w:ascii="Arial" w:hAnsi="Arial" w:cs="Arial"/>
              </w:rPr>
            </w:pPr>
            <w:r w:rsidRPr="00910DA9">
              <w:rPr>
                <w:rFonts w:ascii="Arial" w:hAnsi="Arial" w:cs="Arial"/>
                <w:color w:val="00FF00"/>
              </w:rPr>
              <w:t>Grün</w:t>
            </w:r>
            <w:r w:rsidRPr="00910DA9">
              <w:rPr>
                <w:rFonts w:ascii="Arial" w:hAnsi="Arial" w:cs="Arial"/>
              </w:rPr>
              <w:t xml:space="preserve"> = </w:t>
            </w:r>
          </w:p>
          <w:p w:rsidR="007F247C" w:rsidRPr="00910DA9" w:rsidRDefault="007F247C" w:rsidP="00B8273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500" w:type="dxa"/>
            <w:tcBorders>
              <w:right w:val="single" w:sz="4" w:space="0" w:color="auto"/>
            </w:tcBorders>
            <w:shd w:val="clear" w:color="auto" w:fill="auto"/>
          </w:tcPr>
          <w:p w:rsidR="007F247C" w:rsidRPr="00910DA9" w:rsidRDefault="007F247C" w:rsidP="00B82731">
            <w:pPr>
              <w:jc w:val="both"/>
              <w:rPr>
                <w:rFonts w:ascii="Arial" w:hAnsi="Arial" w:cs="Arial"/>
              </w:rPr>
            </w:pPr>
          </w:p>
          <w:p w:rsidR="007F247C" w:rsidRPr="00910DA9" w:rsidRDefault="007F247C" w:rsidP="00B82731">
            <w:pPr>
              <w:jc w:val="both"/>
              <w:rPr>
                <w:rFonts w:ascii="Arial" w:hAnsi="Arial" w:cs="Arial"/>
              </w:rPr>
            </w:pPr>
            <w:r w:rsidRPr="00910DA9">
              <w:rPr>
                <w:rFonts w:ascii="Arial" w:hAnsi="Arial" w:cs="Arial"/>
              </w:rPr>
              <w:t>&gt; Das beherrsche ich</w:t>
            </w:r>
            <w:r>
              <w:rPr>
                <w:rFonts w:ascii="Arial" w:hAnsi="Arial" w:cs="Arial"/>
              </w:rPr>
              <w:t>.</w:t>
            </w:r>
          </w:p>
        </w:tc>
      </w:tr>
      <w:tr w:rsidR="007F247C" w:rsidTr="00B82731">
        <w:tc>
          <w:tcPr>
            <w:tcW w:w="1008" w:type="dxa"/>
            <w:shd w:val="clear" w:color="auto" w:fill="auto"/>
          </w:tcPr>
          <w:p w:rsidR="007F247C" w:rsidRPr="00910DA9" w:rsidRDefault="007F247C" w:rsidP="00B82731">
            <w:pPr>
              <w:jc w:val="both"/>
              <w:rPr>
                <w:rFonts w:ascii="Arial" w:hAnsi="Arial" w:cs="Arial"/>
              </w:rPr>
            </w:pPr>
            <w:r w:rsidRPr="00910DA9">
              <w:rPr>
                <w:rFonts w:ascii="Arial" w:hAnsi="Arial" w:cs="Arial"/>
                <w:color w:val="FFCC00"/>
              </w:rPr>
              <w:t>Gelb</w:t>
            </w:r>
            <w:r w:rsidRPr="00910DA9">
              <w:rPr>
                <w:rFonts w:ascii="Arial" w:hAnsi="Arial" w:cs="Arial"/>
              </w:rPr>
              <w:t xml:space="preserve"> = </w:t>
            </w:r>
          </w:p>
          <w:p w:rsidR="007F247C" w:rsidRPr="00910DA9" w:rsidRDefault="007F247C" w:rsidP="00B8273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500" w:type="dxa"/>
            <w:tcBorders>
              <w:right w:val="single" w:sz="4" w:space="0" w:color="auto"/>
            </w:tcBorders>
            <w:shd w:val="clear" w:color="auto" w:fill="auto"/>
          </w:tcPr>
          <w:p w:rsidR="007F247C" w:rsidRPr="00910DA9" w:rsidRDefault="007F247C" w:rsidP="00B82731">
            <w:pPr>
              <w:jc w:val="both"/>
              <w:rPr>
                <w:rFonts w:ascii="Arial" w:hAnsi="Arial" w:cs="Arial"/>
              </w:rPr>
            </w:pPr>
            <w:r w:rsidRPr="00910DA9">
              <w:rPr>
                <w:rFonts w:ascii="Arial" w:hAnsi="Arial" w:cs="Arial"/>
              </w:rPr>
              <w:t>&gt; Dazu möchte ich gerne mehr wissen</w:t>
            </w:r>
            <w:r>
              <w:rPr>
                <w:rFonts w:ascii="Arial" w:hAnsi="Arial" w:cs="Arial"/>
              </w:rPr>
              <w:t>.</w:t>
            </w:r>
          </w:p>
          <w:p w:rsidR="007F247C" w:rsidRPr="00910DA9" w:rsidRDefault="007F247C" w:rsidP="00B82731">
            <w:pPr>
              <w:jc w:val="both"/>
              <w:rPr>
                <w:rFonts w:ascii="Arial" w:hAnsi="Arial" w:cs="Arial"/>
              </w:rPr>
            </w:pPr>
            <w:r w:rsidRPr="00910DA9">
              <w:rPr>
                <w:rFonts w:ascii="Arial" w:hAnsi="Arial" w:cs="Arial"/>
              </w:rPr>
              <w:t>&gt; Ich kann/weiß ein wenig</w:t>
            </w:r>
            <w:r>
              <w:rPr>
                <w:rFonts w:ascii="Arial" w:hAnsi="Arial" w:cs="Arial"/>
              </w:rPr>
              <w:t>.</w:t>
            </w:r>
          </w:p>
          <w:p w:rsidR="007F247C" w:rsidRPr="00910DA9" w:rsidRDefault="007F247C" w:rsidP="00B82731">
            <w:pPr>
              <w:jc w:val="both"/>
              <w:rPr>
                <w:rFonts w:ascii="Arial" w:hAnsi="Arial" w:cs="Arial"/>
              </w:rPr>
            </w:pPr>
          </w:p>
        </w:tc>
      </w:tr>
      <w:tr w:rsidR="007F247C" w:rsidTr="00B82731">
        <w:tc>
          <w:tcPr>
            <w:tcW w:w="1008" w:type="dxa"/>
            <w:shd w:val="clear" w:color="auto" w:fill="auto"/>
          </w:tcPr>
          <w:p w:rsidR="007F247C" w:rsidRPr="00910DA9" w:rsidRDefault="007F247C" w:rsidP="00B82731">
            <w:pPr>
              <w:jc w:val="both"/>
              <w:rPr>
                <w:rFonts w:ascii="Arial" w:hAnsi="Arial" w:cs="Arial"/>
              </w:rPr>
            </w:pPr>
            <w:r w:rsidRPr="00910DA9">
              <w:rPr>
                <w:rFonts w:ascii="Arial" w:hAnsi="Arial" w:cs="Arial"/>
                <w:color w:val="FF00FF"/>
              </w:rPr>
              <w:t>Rot</w:t>
            </w:r>
            <w:r w:rsidRPr="00910DA9">
              <w:rPr>
                <w:rFonts w:ascii="Arial" w:hAnsi="Arial" w:cs="Arial"/>
              </w:rPr>
              <w:t xml:space="preserve">   = </w:t>
            </w:r>
          </w:p>
          <w:p w:rsidR="007F247C" w:rsidRPr="00910DA9" w:rsidRDefault="007F247C" w:rsidP="00B8273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500" w:type="dxa"/>
            <w:tcBorders>
              <w:right w:val="single" w:sz="4" w:space="0" w:color="auto"/>
            </w:tcBorders>
            <w:shd w:val="clear" w:color="auto" w:fill="auto"/>
          </w:tcPr>
          <w:p w:rsidR="007F247C" w:rsidRPr="00910DA9" w:rsidRDefault="007F247C" w:rsidP="00B82731">
            <w:pPr>
              <w:jc w:val="both"/>
              <w:rPr>
                <w:rFonts w:ascii="Arial" w:hAnsi="Arial" w:cs="Arial"/>
              </w:rPr>
            </w:pPr>
            <w:r w:rsidRPr="00910DA9">
              <w:rPr>
                <w:rFonts w:ascii="Arial" w:hAnsi="Arial" w:cs="Arial"/>
              </w:rPr>
              <w:t>&gt; Dazu weiß/kann wenig sagen</w:t>
            </w:r>
            <w:r>
              <w:rPr>
                <w:rFonts w:ascii="Arial" w:hAnsi="Arial" w:cs="Arial"/>
              </w:rPr>
              <w:t>.</w:t>
            </w:r>
          </w:p>
          <w:p w:rsidR="007F247C" w:rsidRPr="00910DA9" w:rsidRDefault="007F247C" w:rsidP="00B82731">
            <w:pPr>
              <w:jc w:val="both"/>
              <w:rPr>
                <w:rFonts w:ascii="Arial" w:hAnsi="Arial" w:cs="Arial"/>
              </w:rPr>
            </w:pPr>
            <w:r w:rsidRPr="00910DA9">
              <w:rPr>
                <w:rFonts w:ascii="Arial" w:hAnsi="Arial" w:cs="Arial"/>
              </w:rPr>
              <w:t>&gt; Ich brauche Hilfe</w:t>
            </w:r>
            <w:r>
              <w:rPr>
                <w:rFonts w:ascii="Arial" w:hAnsi="Arial" w:cs="Arial"/>
              </w:rPr>
              <w:t>.</w:t>
            </w:r>
          </w:p>
          <w:p w:rsidR="007F247C" w:rsidRPr="00910DA9" w:rsidRDefault="007F247C" w:rsidP="00B82731">
            <w:pPr>
              <w:jc w:val="both"/>
              <w:rPr>
                <w:rFonts w:ascii="Arial" w:hAnsi="Arial" w:cs="Arial"/>
              </w:rPr>
            </w:pPr>
          </w:p>
        </w:tc>
      </w:tr>
    </w:tbl>
    <w:p w:rsidR="007F247C" w:rsidRDefault="007F247C" w:rsidP="007F247C">
      <w:pPr>
        <w:jc w:val="both"/>
      </w:pPr>
    </w:p>
    <w:p w:rsidR="007F247C" w:rsidRPr="009F2C82" w:rsidRDefault="002B10E2" w:rsidP="007F247C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114935</wp:posOffset>
                </wp:positionV>
                <wp:extent cx="2172335" cy="1257300"/>
                <wp:effectExtent l="9525" t="10160" r="8890" b="8890"/>
                <wp:wrapNone/>
                <wp:docPr id="85" name="Oval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2335" cy="1257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F247C" w:rsidRPr="00AC6880" w:rsidRDefault="007F247C" w:rsidP="007F247C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AC688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Ich kann den Unterschied zwischen Halbfertig- und</w:t>
                            </w:r>
                            <w:r w:rsidRPr="00AC688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AC688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Fertigprodukten erklären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0" o:spid="_x0000_s1056" style="position:absolute;left:0;text-align:left;margin-left:2in;margin-top:9.05pt;width:171.05pt;height:99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">
                <v:textbox>
                  <w:txbxContent>
                    <w:p w:rsidR="007F247C" w:rsidRPr="00AC6880" w:rsidRDefault="007F247C" w:rsidP="007F247C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AC6880">
                        <w:rPr>
                          <w:rFonts w:ascii="Arial" w:hAnsi="Arial" w:cs="Arial"/>
                          <w:sz w:val="22"/>
                          <w:szCs w:val="22"/>
                        </w:rPr>
                        <w:t>Ich kann den Unterschied zwischen Halbfertig- und</w:t>
                      </w:r>
                      <w:r w:rsidRPr="00AC6880">
                        <w:rPr>
                          <w:rFonts w:ascii="Arial" w:hAnsi="Arial" w:cs="Arial"/>
                        </w:rPr>
                        <w:t xml:space="preserve"> </w:t>
                      </w:r>
                      <w:r w:rsidRPr="00AC6880">
                        <w:rPr>
                          <w:rFonts w:ascii="Arial" w:hAnsi="Arial" w:cs="Arial"/>
                          <w:sz w:val="22"/>
                          <w:szCs w:val="22"/>
                        </w:rPr>
                        <w:t>Fertigprodukten erklären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oval>
            </w:pict>
          </mc:Fallback>
        </mc:AlternateContent>
      </w:r>
    </w:p>
    <w:p w:rsidR="007F247C" w:rsidRDefault="002B10E2" w:rsidP="007F247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121920</wp:posOffset>
                </wp:positionV>
                <wp:extent cx="2172335" cy="1428115"/>
                <wp:effectExtent l="9525" t="7620" r="8890" b="12065"/>
                <wp:wrapNone/>
                <wp:docPr id="84" name="Oval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2335" cy="14281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F247C" w:rsidRPr="00AC6880" w:rsidRDefault="007F247C" w:rsidP="007F247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C6880">
                              <w:rPr>
                                <w:rFonts w:ascii="Arial" w:hAnsi="Arial" w:cs="Arial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</w:rPr>
                              <w:t>ch kann 3</w:t>
                            </w:r>
                            <w:r w:rsidRPr="00AC6880">
                              <w:rPr>
                                <w:rFonts w:ascii="Arial" w:hAnsi="Arial" w:cs="Arial"/>
                              </w:rPr>
                              <w:t xml:space="preserve">  Händlerstrategien, die uns zum Kauf verführen sollen</w:t>
                            </w:r>
                            <w:r>
                              <w:rPr>
                                <w:rFonts w:ascii="Arial" w:hAnsi="Arial" w:cs="Arial"/>
                              </w:rPr>
                              <w:t>, benennen.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5" o:spid="_x0000_s1057" style="position:absolute;left:0;text-align:left;margin-left:-27pt;margin-top:9.6pt;width:171.05pt;height:112.4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">
                <v:textbox>
                  <w:txbxContent>
                    <w:p w:rsidR="007F247C" w:rsidRPr="00AC6880" w:rsidRDefault="007F247C" w:rsidP="007F247C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AC6880">
                        <w:rPr>
                          <w:rFonts w:ascii="Arial" w:hAnsi="Arial" w:cs="Arial"/>
                        </w:rPr>
                        <w:t>I</w:t>
                      </w:r>
                      <w:r>
                        <w:rPr>
                          <w:rFonts w:ascii="Arial" w:hAnsi="Arial" w:cs="Arial"/>
                        </w:rPr>
                        <w:t>ch kann 3</w:t>
                      </w:r>
                      <w:r w:rsidRPr="00AC6880">
                        <w:rPr>
                          <w:rFonts w:ascii="Arial" w:hAnsi="Arial" w:cs="Arial"/>
                        </w:rPr>
                        <w:t xml:space="preserve">  Händlerstrategien, die uns zum Kauf verführen sollen</w:t>
                      </w:r>
                      <w:r>
                        <w:rPr>
                          <w:rFonts w:ascii="Arial" w:hAnsi="Arial" w:cs="Arial"/>
                        </w:rPr>
                        <w:t>, benennen.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75565</wp:posOffset>
                </wp:positionV>
                <wp:extent cx="2171700" cy="1371600"/>
                <wp:effectExtent l="9525" t="8890" r="9525" b="10160"/>
                <wp:wrapNone/>
                <wp:docPr id="83" name="Oval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1371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F247C" w:rsidRPr="00AC6880" w:rsidRDefault="007F247C" w:rsidP="007F247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C6880">
                              <w:rPr>
                                <w:rFonts w:ascii="Arial" w:hAnsi="Arial" w:cs="Arial"/>
                              </w:rPr>
                              <w:t>Ich kann die Qualitätskenn-zeichnung von Hühnereiern erklären</w:t>
                            </w:r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2" o:spid="_x0000_s1058" style="position:absolute;left:0;text-align:left;margin-left:333pt;margin-top:5.95pt;width:171pt;height:10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">
                <v:textbox>
                  <w:txbxContent>
                    <w:p w:rsidR="007F247C" w:rsidRPr="00AC6880" w:rsidRDefault="007F247C" w:rsidP="007F247C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AC6880">
                        <w:rPr>
                          <w:rFonts w:ascii="Arial" w:hAnsi="Arial" w:cs="Arial"/>
                        </w:rPr>
                        <w:t>Ich kann die Qualitätskenn-zeichnung von Hühnereiern erklären</w:t>
                      </w:r>
                      <w:r>
                        <w:rPr>
                          <w:rFonts w:ascii="Arial" w:hAnsi="Arial" w:cs="Arial"/>
                        </w:rPr>
                        <w:t>.</w:t>
                      </w:r>
                    </w:p>
                  </w:txbxContent>
                </v:textbox>
              </v:oval>
            </w:pict>
          </mc:Fallback>
        </mc:AlternateContent>
      </w:r>
    </w:p>
    <w:p w:rsidR="007F247C" w:rsidRDefault="007F247C" w:rsidP="007F247C">
      <w:pPr>
        <w:jc w:val="center"/>
      </w:pPr>
    </w:p>
    <w:p w:rsidR="007F247C" w:rsidRDefault="007F247C" w:rsidP="007F247C"/>
    <w:p w:rsidR="007F247C" w:rsidRDefault="007F247C" w:rsidP="007F247C"/>
    <w:p w:rsidR="007F247C" w:rsidRDefault="007F247C" w:rsidP="007F247C"/>
    <w:p w:rsidR="007F247C" w:rsidRDefault="007F247C" w:rsidP="007F247C"/>
    <w:p w:rsidR="007F247C" w:rsidRDefault="007F247C" w:rsidP="007F247C"/>
    <w:p w:rsidR="007F247C" w:rsidRDefault="007F247C" w:rsidP="007F247C"/>
    <w:p w:rsidR="007F247C" w:rsidRDefault="002B10E2" w:rsidP="007F247C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30480</wp:posOffset>
                </wp:positionV>
                <wp:extent cx="3086100" cy="2971800"/>
                <wp:effectExtent l="9525" t="11430" r="9525" b="7620"/>
                <wp:wrapNone/>
                <wp:docPr id="82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297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247C" w:rsidRDefault="007F247C" w:rsidP="007F247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21280" cy="2804160"/>
                                  <wp:effectExtent l="19050" t="0" r="0" b="0"/>
                                  <wp:docPr id="23" name="Bild 23" descr="BD07431_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BD07431_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1280" cy="2804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59" type="#_x0000_t202" style="position:absolute;margin-left:2in;margin-top:2.4pt;width:243pt;height:23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" strokecolor="white">
                <v:textbox>
                  <w:txbxContent>
                    <w:p w:rsidR="007F247C" w:rsidRDefault="007F247C" w:rsidP="007F247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21280" cy="2804160"/>
                            <wp:effectExtent l="19050" t="0" r="0" b="0"/>
                            <wp:docPr id="23" name="Bild 23" descr="BD07431_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BD07431_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21280" cy="2804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F247C" w:rsidRDefault="002B10E2" w:rsidP="007F247C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98425</wp:posOffset>
                </wp:positionV>
                <wp:extent cx="2057400" cy="1361440"/>
                <wp:effectExtent l="9525" t="12700" r="9525" b="6985"/>
                <wp:wrapNone/>
                <wp:docPr id="81" name="Oval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13614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F247C" w:rsidRPr="00AC6880" w:rsidRDefault="007F247C" w:rsidP="007F247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C6880">
                              <w:rPr>
                                <w:rFonts w:ascii="Arial" w:hAnsi="Arial" w:cs="Arial"/>
                              </w:rPr>
                              <w:t xml:space="preserve">Ich </w:t>
                            </w:r>
                            <w:r>
                              <w:rPr>
                                <w:rFonts w:ascii="Arial" w:hAnsi="Arial" w:cs="Arial"/>
                              </w:rPr>
                              <w:t>kann den</w:t>
                            </w:r>
                            <w:r w:rsidRPr="00AC6880">
                              <w:rPr>
                                <w:rFonts w:ascii="Arial" w:hAnsi="Arial" w:cs="Arial"/>
                              </w:rPr>
                              <w:t xml:space="preserve"> Begriff Lebensmittelkenn-zeichnung </w:t>
                            </w:r>
                            <w:r>
                              <w:rPr>
                                <w:rFonts w:ascii="Arial" w:hAnsi="Arial" w:cs="Arial"/>
                              </w:rPr>
                              <w:t>erklären.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6" o:spid="_x0000_s1060" style="position:absolute;margin-left:5in;margin-top:7.75pt;width:162pt;height:107.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">
                <v:textbox>
                  <w:txbxContent>
                    <w:p w:rsidR="007F247C" w:rsidRPr="00AC6880" w:rsidRDefault="007F247C" w:rsidP="007F247C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AC6880">
                        <w:rPr>
                          <w:rFonts w:ascii="Arial" w:hAnsi="Arial" w:cs="Arial"/>
                        </w:rPr>
                        <w:t xml:space="preserve">Ich </w:t>
                      </w:r>
                      <w:r>
                        <w:rPr>
                          <w:rFonts w:ascii="Arial" w:hAnsi="Arial" w:cs="Arial"/>
                        </w:rPr>
                        <w:t>kann den</w:t>
                      </w:r>
                      <w:r w:rsidRPr="00AC6880">
                        <w:rPr>
                          <w:rFonts w:ascii="Arial" w:hAnsi="Arial" w:cs="Arial"/>
                        </w:rPr>
                        <w:t xml:space="preserve"> Begriff Lebensmittelkenn-zeichnung </w:t>
                      </w:r>
                      <w:r>
                        <w:rPr>
                          <w:rFonts w:ascii="Arial" w:hAnsi="Arial" w:cs="Arial"/>
                        </w:rPr>
                        <w:t>erklären.</w:t>
                      </w:r>
                    </w:p>
                  </w:txbxContent>
                </v:textbox>
              </v:oval>
            </w:pict>
          </mc:Fallback>
        </mc:AlternateContent>
      </w:r>
    </w:p>
    <w:p w:rsidR="007F247C" w:rsidRDefault="002B10E2" w:rsidP="007F247C"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5715</wp:posOffset>
                </wp:positionV>
                <wp:extent cx="2057400" cy="1381125"/>
                <wp:effectExtent l="9525" t="5715" r="9525" b="13335"/>
                <wp:wrapNone/>
                <wp:docPr id="80" name="Oval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1381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F247C" w:rsidRPr="00AC6880" w:rsidRDefault="007F247C" w:rsidP="007F247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C6880">
                              <w:rPr>
                                <w:rFonts w:ascii="Arial" w:hAnsi="Arial" w:cs="Arial"/>
                              </w:rPr>
                              <w:t>Ich kann die Nährwerttabelle auf der Verpackung deuten</w:t>
                            </w:r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1" o:spid="_x0000_s1061" style="position:absolute;margin-left:-27pt;margin-top:.45pt;width:162pt;height:108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">
                <v:textbox>
                  <w:txbxContent>
                    <w:p w:rsidR="007F247C" w:rsidRPr="00AC6880" w:rsidRDefault="007F247C" w:rsidP="007F247C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AC6880">
                        <w:rPr>
                          <w:rFonts w:ascii="Arial" w:hAnsi="Arial" w:cs="Arial"/>
                        </w:rPr>
                        <w:t>Ich kann die Nährwerttabelle auf der Verpackung deuten</w:t>
                      </w:r>
                      <w:r>
                        <w:rPr>
                          <w:rFonts w:ascii="Arial" w:hAnsi="Arial" w:cs="Arial"/>
                        </w:rPr>
                        <w:t>.</w:t>
                      </w:r>
                    </w:p>
                  </w:txbxContent>
                </v:textbox>
              </v:oval>
            </w:pict>
          </mc:Fallback>
        </mc:AlternateContent>
      </w:r>
    </w:p>
    <w:p w:rsidR="007F247C" w:rsidRDefault="007F247C" w:rsidP="007F247C"/>
    <w:p w:rsidR="007F247C" w:rsidRDefault="007F247C" w:rsidP="007F247C"/>
    <w:p w:rsidR="007F247C" w:rsidRDefault="007F247C" w:rsidP="007F247C"/>
    <w:p w:rsidR="007F247C" w:rsidRDefault="002B10E2" w:rsidP="007F247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4457065</wp:posOffset>
                </wp:positionH>
                <wp:positionV relativeFrom="paragraph">
                  <wp:posOffset>1950720</wp:posOffset>
                </wp:positionV>
                <wp:extent cx="1943735" cy="1371600"/>
                <wp:effectExtent l="8890" t="7620" r="9525" b="11430"/>
                <wp:wrapNone/>
                <wp:docPr id="79" name="Oval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1371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F247C" w:rsidRPr="00AC6880" w:rsidRDefault="007F247C" w:rsidP="007F247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C6880">
                              <w:rPr>
                                <w:rFonts w:ascii="Arial" w:hAnsi="Arial" w:cs="Arial"/>
                              </w:rPr>
                              <w:t xml:space="preserve">Ich </w:t>
                            </w:r>
                            <w:r>
                              <w:rPr>
                                <w:rFonts w:ascii="Arial" w:hAnsi="Arial" w:cs="Arial"/>
                              </w:rPr>
                              <w:t>kann den Sinn der</w:t>
                            </w:r>
                            <w:r w:rsidRPr="00AC688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C6880">
                              <w:rPr>
                                <w:rFonts w:ascii="Arial" w:hAnsi="Arial" w:cs="Arial"/>
                              </w:rPr>
                              <w:t>Quengelzone</w:t>
                            </w:r>
                            <w:proofErr w:type="spellEnd"/>
                            <w:r w:rsidRPr="00AC6880">
                              <w:rPr>
                                <w:rFonts w:ascii="Arial" w:hAnsi="Arial" w:cs="Arial"/>
                              </w:rPr>
                              <w:t xml:space="preserve">  im Supermarkt </w:t>
                            </w:r>
                            <w:r>
                              <w:rPr>
                                <w:rFonts w:ascii="Arial" w:hAnsi="Arial" w:cs="Arial"/>
                              </w:rPr>
                              <w:t>erläutern.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7" o:spid="_x0000_s1062" style="position:absolute;left:0;text-align:left;margin-left:350.95pt;margin-top:153.6pt;width:153.05pt;height:10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">
                <v:textbox>
                  <w:txbxContent>
                    <w:p w:rsidR="007F247C" w:rsidRPr="00AC6880" w:rsidRDefault="007F247C" w:rsidP="007F247C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AC6880">
                        <w:rPr>
                          <w:rFonts w:ascii="Arial" w:hAnsi="Arial" w:cs="Arial"/>
                        </w:rPr>
                        <w:t xml:space="preserve">Ich </w:t>
                      </w:r>
                      <w:r>
                        <w:rPr>
                          <w:rFonts w:ascii="Arial" w:hAnsi="Arial" w:cs="Arial"/>
                        </w:rPr>
                        <w:t>kann den Sinn der</w:t>
                      </w:r>
                      <w:r w:rsidRPr="00AC6880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AC6880">
                        <w:rPr>
                          <w:rFonts w:ascii="Arial" w:hAnsi="Arial" w:cs="Arial"/>
                        </w:rPr>
                        <w:t>Quengelzone</w:t>
                      </w:r>
                      <w:proofErr w:type="spellEnd"/>
                      <w:r w:rsidRPr="00AC6880">
                        <w:rPr>
                          <w:rFonts w:ascii="Arial" w:hAnsi="Arial" w:cs="Arial"/>
                        </w:rPr>
                        <w:t xml:space="preserve">  im Supermarkt </w:t>
                      </w:r>
                      <w:r>
                        <w:rPr>
                          <w:rFonts w:ascii="Arial" w:hAnsi="Arial" w:cs="Arial"/>
                        </w:rPr>
                        <w:t>erläutern.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1904365</wp:posOffset>
                </wp:positionH>
                <wp:positionV relativeFrom="paragraph">
                  <wp:posOffset>2152015</wp:posOffset>
                </wp:positionV>
                <wp:extent cx="2396490" cy="1519555"/>
                <wp:effectExtent l="8890" t="8890" r="13970" b="5080"/>
                <wp:wrapNone/>
                <wp:docPr id="76" name="Oval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6490" cy="15195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F247C" w:rsidRPr="004919A5" w:rsidRDefault="007F247C" w:rsidP="007F247C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4919A5">
                              <w:rPr>
                                <w:rFonts w:ascii="Arial" w:hAnsi="Arial" w:cs="Arial"/>
                                <w:sz w:val="22"/>
                              </w:rPr>
                              <w:t>Ich kann aus der Reihenfolge der Zutaten innerhalb einer Zutatenliste Aussagen zum Gesundheitswert machen.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4" o:spid="_x0000_s1063" style="position:absolute;left:0;text-align:left;margin-left:149.95pt;margin-top:169.45pt;width:188.7pt;height:119.6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">
                <v:textbox>
                  <w:txbxContent>
                    <w:p w:rsidR="007F247C" w:rsidRPr="004919A5" w:rsidRDefault="007F247C" w:rsidP="007F247C">
                      <w:pPr>
                        <w:jc w:val="center"/>
                        <w:rPr>
                          <w:rFonts w:ascii="Arial" w:hAnsi="Arial" w:cs="Arial"/>
                          <w:sz w:val="22"/>
                        </w:rPr>
                      </w:pPr>
                      <w:r w:rsidRPr="004919A5">
                        <w:rPr>
                          <w:rFonts w:ascii="Arial" w:hAnsi="Arial" w:cs="Arial"/>
                          <w:sz w:val="22"/>
                        </w:rPr>
                        <w:t>Ich kann aus der Reihenfolge der Zutaten innerhalb einer Zutatenliste Aussagen zum Gesundheitswert machen.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-229235</wp:posOffset>
                </wp:positionH>
                <wp:positionV relativeFrom="paragraph">
                  <wp:posOffset>2256155</wp:posOffset>
                </wp:positionV>
                <wp:extent cx="1943735" cy="1080770"/>
                <wp:effectExtent l="8890" t="8255" r="9525" b="6350"/>
                <wp:wrapNone/>
                <wp:docPr id="75" name="Oval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10807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F247C" w:rsidRPr="00AC6880" w:rsidRDefault="007F247C" w:rsidP="007F247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C6880">
                              <w:rPr>
                                <w:rFonts w:ascii="Arial" w:hAnsi="Arial" w:cs="Arial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ch kann den Begriff </w:t>
                            </w:r>
                            <w:r w:rsidRPr="00AC6880">
                              <w:rPr>
                                <w:rFonts w:ascii="Arial" w:hAnsi="Arial" w:cs="Arial"/>
                              </w:rPr>
                              <w:t>Güte- und Handelsklassen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erklären.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8" o:spid="_x0000_s1064" style="position:absolute;left:0;text-align:left;margin-left:-18.05pt;margin-top:177.65pt;width:153.05pt;height:85.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">
                <v:textbox>
                  <w:txbxContent>
                    <w:p w:rsidR="007F247C" w:rsidRPr="00AC6880" w:rsidRDefault="007F247C" w:rsidP="007F247C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AC6880">
                        <w:rPr>
                          <w:rFonts w:ascii="Arial" w:hAnsi="Arial" w:cs="Arial"/>
                        </w:rPr>
                        <w:t>I</w:t>
                      </w:r>
                      <w:r>
                        <w:rPr>
                          <w:rFonts w:ascii="Arial" w:hAnsi="Arial" w:cs="Arial"/>
                        </w:rPr>
                        <w:t xml:space="preserve">ch kann den Begriff </w:t>
                      </w:r>
                      <w:r w:rsidRPr="00AC6880">
                        <w:rPr>
                          <w:rFonts w:ascii="Arial" w:hAnsi="Arial" w:cs="Arial"/>
                        </w:rPr>
                        <w:t>Güte- und Handelsklassen</w:t>
                      </w:r>
                      <w:r>
                        <w:rPr>
                          <w:rFonts w:ascii="Arial" w:hAnsi="Arial" w:cs="Arial"/>
                        </w:rPr>
                        <w:t xml:space="preserve"> erklären.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813435</wp:posOffset>
                </wp:positionV>
                <wp:extent cx="2172335" cy="1338580"/>
                <wp:effectExtent l="9525" t="13335" r="8890" b="10160"/>
                <wp:wrapNone/>
                <wp:docPr id="69" name="Oval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2335" cy="13385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F247C" w:rsidRPr="00AC6880" w:rsidRDefault="007F247C" w:rsidP="007F247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C6880">
                              <w:rPr>
                                <w:rFonts w:ascii="Arial" w:hAnsi="Arial" w:cs="Arial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</w:rPr>
                              <w:t>ch kann</w:t>
                            </w:r>
                            <w:r w:rsidRPr="00AC6880">
                              <w:rPr>
                                <w:rFonts w:ascii="Arial" w:hAnsi="Arial" w:cs="Arial"/>
                              </w:rPr>
                              <w:t xml:space="preserve"> den </w:t>
                            </w:r>
                            <w:r w:rsidRPr="00AC6880">
                              <w:rPr>
                                <w:rFonts w:ascii="Arial" w:hAnsi="Arial" w:cs="Arial"/>
                                <w:color w:val="000000"/>
                              </w:rPr>
                              <w:t>Unterschied</w:t>
                            </w:r>
                            <w:r w:rsidRPr="00AC6880">
                              <w:rPr>
                                <w:rFonts w:ascii="Arial" w:hAnsi="Arial" w:cs="Arial"/>
                              </w:rPr>
                              <w:t xml:space="preserve"> zwischen regionalen und saisonalen Produkten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erklären</w:t>
                            </w:r>
                            <w:r w:rsidRPr="00AC6880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3" o:spid="_x0000_s1065" style="position:absolute;left:0;text-align:left;margin-left:-27pt;margin-top:64.05pt;width:171.05pt;height:105.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">
                <v:textbox>
                  <w:txbxContent>
                    <w:p w:rsidR="007F247C" w:rsidRPr="00AC6880" w:rsidRDefault="007F247C" w:rsidP="007F247C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AC6880">
                        <w:rPr>
                          <w:rFonts w:ascii="Arial" w:hAnsi="Arial" w:cs="Arial"/>
                        </w:rPr>
                        <w:t>I</w:t>
                      </w:r>
                      <w:r>
                        <w:rPr>
                          <w:rFonts w:ascii="Arial" w:hAnsi="Arial" w:cs="Arial"/>
                        </w:rPr>
                        <w:t>ch kann</w:t>
                      </w:r>
                      <w:r w:rsidRPr="00AC6880">
                        <w:rPr>
                          <w:rFonts w:ascii="Arial" w:hAnsi="Arial" w:cs="Arial"/>
                        </w:rPr>
                        <w:t xml:space="preserve"> den </w:t>
                      </w:r>
                      <w:r w:rsidRPr="00AC6880">
                        <w:rPr>
                          <w:rFonts w:ascii="Arial" w:hAnsi="Arial" w:cs="Arial"/>
                          <w:color w:val="000000"/>
                        </w:rPr>
                        <w:t>Unterschied</w:t>
                      </w:r>
                      <w:r w:rsidRPr="00AC6880">
                        <w:rPr>
                          <w:rFonts w:ascii="Arial" w:hAnsi="Arial" w:cs="Arial"/>
                        </w:rPr>
                        <w:t xml:space="preserve"> zwischen regionalen und saisonalen Produkten</w:t>
                      </w:r>
                      <w:r>
                        <w:rPr>
                          <w:rFonts w:ascii="Arial" w:hAnsi="Arial" w:cs="Arial"/>
                        </w:rPr>
                        <w:t xml:space="preserve"> erklären</w:t>
                      </w:r>
                      <w:r w:rsidRPr="00AC6880">
                        <w:rPr>
                          <w:rFonts w:ascii="Arial" w:hAnsi="Arial" w:cs="Arial"/>
                        </w:rPr>
                        <w:t>.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708025</wp:posOffset>
                </wp:positionV>
                <wp:extent cx="1943735" cy="1135380"/>
                <wp:effectExtent l="9525" t="12700" r="8890" b="13970"/>
                <wp:wrapNone/>
                <wp:docPr id="66" name="Oval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11353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F247C" w:rsidRPr="00AC6880" w:rsidRDefault="007F247C" w:rsidP="007F247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C6880">
                              <w:rPr>
                                <w:rFonts w:ascii="Arial" w:hAnsi="Arial" w:cs="Arial"/>
                              </w:rPr>
                              <w:t>Ich  finde mich in jedem Supermarkt zurecht</w:t>
                            </w:r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9" o:spid="_x0000_s1066" style="position:absolute;left:0;text-align:left;margin-left:315pt;margin-top:55.75pt;width:153.05pt;height:89.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">
                <v:textbox>
                  <w:txbxContent>
                    <w:p w:rsidR="007F247C" w:rsidRPr="00AC6880" w:rsidRDefault="007F247C" w:rsidP="007F247C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AC6880">
                        <w:rPr>
                          <w:rFonts w:ascii="Arial" w:hAnsi="Arial" w:cs="Arial"/>
                        </w:rPr>
                        <w:t>Ich  finde mich in jedem Supermarkt zurecht</w:t>
                      </w:r>
                      <w:r>
                        <w:rPr>
                          <w:rFonts w:ascii="Arial" w:hAnsi="Arial" w:cs="Arial"/>
                        </w:rPr>
                        <w:t>.</w:t>
                      </w:r>
                    </w:p>
                  </w:txbxContent>
                </v:textbox>
              </v:oval>
            </w:pict>
          </mc:Fallback>
        </mc:AlternateContent>
      </w:r>
    </w:p>
    <w:p w:rsidR="00250CAE" w:rsidRPr="00250CAE" w:rsidRDefault="00250CAE" w:rsidP="00250CAE">
      <w:pPr>
        <w:spacing w:line="276" w:lineRule="auto"/>
        <w:jc w:val="right"/>
        <w:rPr>
          <w:rFonts w:ascii="Arial" w:hAnsi="Arial" w:cs="Arial"/>
          <w:sz w:val="28"/>
          <w:szCs w:val="28"/>
        </w:rPr>
      </w:pPr>
    </w:p>
    <w:p w:rsidR="00250CAE" w:rsidRDefault="00250CAE" w:rsidP="00250CAE">
      <w:pPr>
        <w:pStyle w:val="berschrift4"/>
        <w:rPr>
          <w:rFonts w:cs="Arial"/>
        </w:rPr>
      </w:pPr>
    </w:p>
    <w:p w:rsidR="00250CAE" w:rsidRDefault="00250CAE" w:rsidP="00250CAE">
      <w:pPr>
        <w:pStyle w:val="berschrift4"/>
        <w:spacing w:line="276" w:lineRule="auto"/>
        <w:rPr>
          <w:rFonts w:cs="Arial"/>
          <w:sz w:val="28"/>
          <w:szCs w:val="28"/>
        </w:rPr>
      </w:pPr>
    </w:p>
    <w:p w:rsidR="007F247C" w:rsidRDefault="007F247C" w:rsidP="007F247C"/>
    <w:p w:rsidR="007F247C" w:rsidRDefault="007F247C" w:rsidP="007F247C"/>
    <w:p w:rsidR="007F247C" w:rsidRDefault="007F247C" w:rsidP="007F247C"/>
    <w:p w:rsidR="007F247C" w:rsidRDefault="007F247C" w:rsidP="007F247C"/>
    <w:p w:rsidR="007F247C" w:rsidRDefault="007F247C" w:rsidP="007F247C"/>
    <w:p w:rsidR="007F247C" w:rsidRDefault="007F247C" w:rsidP="007F247C"/>
    <w:p w:rsidR="007F247C" w:rsidRDefault="007F247C" w:rsidP="007F247C"/>
    <w:p w:rsidR="007F247C" w:rsidRDefault="007F247C" w:rsidP="007F247C"/>
    <w:p w:rsidR="007F247C" w:rsidRDefault="007F247C" w:rsidP="007F247C"/>
    <w:p w:rsidR="007F247C" w:rsidRDefault="007F247C" w:rsidP="007F247C"/>
    <w:p w:rsidR="007F247C" w:rsidRDefault="007F247C" w:rsidP="007F247C"/>
    <w:p w:rsidR="007F247C" w:rsidRDefault="007F247C" w:rsidP="007F247C"/>
    <w:p w:rsidR="007F247C" w:rsidRDefault="007F247C" w:rsidP="007F247C"/>
    <w:p w:rsidR="007F247C" w:rsidRDefault="00C2435B" w:rsidP="007F247C">
      <w:r>
        <w:t xml:space="preserve">                                                                                                                        Buckel</w:t>
      </w:r>
    </w:p>
    <w:p w:rsidR="007F247C" w:rsidRDefault="007F247C" w:rsidP="007F247C"/>
    <w:p w:rsidR="008C5FAD" w:rsidRPr="00ED0697" w:rsidRDefault="008C5FAD" w:rsidP="008C5FAD">
      <w:pPr>
        <w:rPr>
          <w:rFonts w:ascii="Arial" w:hAnsi="Arial" w:cs="Arial"/>
        </w:rPr>
      </w:pPr>
      <w:r w:rsidRPr="00ED0697">
        <w:rPr>
          <w:rFonts w:ascii="Arial" w:hAnsi="Arial" w:cs="Arial"/>
        </w:rPr>
        <w:lastRenderedPageBreak/>
        <w:t>Name des Beobachter: ____________</w:t>
      </w:r>
      <w:r>
        <w:rPr>
          <w:rFonts w:ascii="Arial" w:hAnsi="Arial" w:cs="Arial"/>
        </w:rPr>
        <w:t>____________      Datum: _______________</w:t>
      </w:r>
    </w:p>
    <w:p w:rsidR="008C5FAD" w:rsidRDefault="008C5FAD" w:rsidP="008C5FAD"/>
    <w:p w:rsidR="008C5FAD" w:rsidRPr="00FF3C26" w:rsidRDefault="008C5FAD" w:rsidP="008C5FAD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 xml:space="preserve">   </w:t>
      </w:r>
      <w:r w:rsidRPr="001D0E6A">
        <w:rPr>
          <w:rFonts w:ascii="Comic Sans MS" w:hAnsi="Comic Sans MS"/>
          <w:sz w:val="36"/>
          <w:szCs w:val="36"/>
        </w:rPr>
        <w:t>Beobachte und vergleiche:</w:t>
      </w:r>
      <w:r>
        <w:rPr>
          <w:rFonts w:ascii="Comic Sans MS" w:hAnsi="Comic Sans MS"/>
          <w:sz w:val="36"/>
          <w:szCs w:val="36"/>
        </w:rPr>
        <w:t xml:space="preserve">    </w:t>
      </w:r>
      <w:r w:rsidRPr="001D0E6A">
        <w:rPr>
          <w:rFonts w:ascii="Comic Sans MS" w:hAnsi="Comic Sans MS"/>
          <w:b/>
          <w:sz w:val="36"/>
          <w:szCs w:val="36"/>
        </w:rPr>
        <w:t>Der Arbeitsplatz</w:t>
      </w:r>
    </w:p>
    <w:p w:rsidR="008C5FAD" w:rsidRDefault="002B10E2" w:rsidP="008C5FAD"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16510</wp:posOffset>
                </wp:positionV>
                <wp:extent cx="456565" cy="342900"/>
                <wp:effectExtent l="28575" t="26035" r="29210" b="21590"/>
                <wp:wrapNone/>
                <wp:docPr id="65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6565" cy="342900"/>
                        </a:xfrm>
                        <a:prstGeom prst="star5">
                          <a:avLst/>
                        </a:prstGeom>
                        <a:solidFill>
                          <a:srgbClr val="FF99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1" o:spid="_x0000_s1026" style="position:absolute;margin-left:423pt;margin-top:1.3pt;width:35.95pt;height:27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656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" path="m,130976r174393,1l228283,r53889,130977l456565,130976,315477,211923r53892,130976l228283,261950,87196,342899,141088,211923,,130976xe" fillcolor="#f90">
                <v:stroke joinstyle="miter"/>
                <v:path o:connecttype="custom" o:connectlocs="0,130976;174393,130977;228283,0;282172,130977;456565,130976;315477,211923;369369,342899;228283,261950;87196,342899;141088,211923;0,130976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16510</wp:posOffset>
                </wp:positionV>
                <wp:extent cx="1145540" cy="1015365"/>
                <wp:effectExtent l="9525" t="6985" r="8255" b="8255"/>
                <wp:wrapNone/>
                <wp:docPr id="64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5540" cy="1015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5FAD" w:rsidRDefault="008C5FAD" w:rsidP="008C5FA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29640" cy="914400"/>
                                  <wp:effectExtent l="19050" t="0" r="3810" b="0"/>
                                  <wp:docPr id="34" name="Bild 34" descr="http://www.vianova-company.de/wp-content/uploads/2011/01/Social-Media-Monitoring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 descr="http://www.vianova-company.de/wp-content/uploads/2011/01/Social-Media-Monitoring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964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067" type="#_x0000_t202" style="position:absolute;margin-left:-9pt;margin-top:1.3pt;width:90.2pt;height:79.95pt;z-index:251752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" strokecolor="white">
                <v:textbox style="mso-fit-shape-to-text:t">
                  <w:txbxContent>
                    <w:p w:rsidR="008C5FAD" w:rsidRDefault="008C5FAD" w:rsidP="008C5FA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29640" cy="914400"/>
                            <wp:effectExtent l="19050" t="0" r="3810" b="0"/>
                            <wp:docPr id="34" name="Bild 34" descr="http://www.vianova-company.de/wp-content/uploads/2011/01/Social-Media-Monitoring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 descr="http://www.vianova-company.de/wp-content/uploads/2011/01/Social-Media-Monitoring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9640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C5FAD" w:rsidRPr="00ED0697" w:rsidRDefault="002B10E2" w:rsidP="008C5FAD">
      <w:pPr>
        <w:numPr>
          <w:ilvl w:val="0"/>
          <w:numId w:val="17"/>
        </w:numPr>
        <w:tabs>
          <w:tab w:val="clear" w:pos="720"/>
          <w:tab w:val="num" w:pos="2136"/>
        </w:tabs>
        <w:ind w:left="2136"/>
        <w:rPr>
          <w:rFonts w:ascii="Arial" w:hAnsi="Arial" w:cs="Arial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69850</wp:posOffset>
                </wp:positionV>
                <wp:extent cx="456565" cy="342900"/>
                <wp:effectExtent l="28575" t="22225" r="29210" b="15875"/>
                <wp:wrapNone/>
                <wp:docPr id="287" name="Auto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6565" cy="342900"/>
                        </a:xfrm>
                        <a:prstGeom prst="star5">
                          <a:avLst/>
                        </a:prstGeom>
                        <a:solidFill>
                          <a:srgbClr val="FF99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0" o:spid="_x0000_s1026" style="position:absolute;margin-left:387pt;margin-top:5.5pt;width:35.95pt;height:27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656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" path="m,130976r174393,1l228283,r53889,130977l456565,130976,315477,211923r53892,130976l228283,261950,87196,342899,141088,211923,,130976xe" fillcolor="#f90">
                <v:stroke joinstyle="miter"/>
                <v:path o:connecttype="custom" o:connectlocs="0,130976;174393,130977;228283,0;282172,130977;456565,130976;315477,211923;369369,342899;228283,261950;87196,342899;141088,211923;0,130976" o:connectangles="0,0,0,0,0,0,0,0,0,0,0"/>
              </v:shape>
            </w:pict>
          </mc:Fallback>
        </mc:AlternateContent>
      </w:r>
      <w:r w:rsidR="008C5FAD" w:rsidRPr="00ED0697">
        <w:rPr>
          <w:rFonts w:ascii="Arial" w:hAnsi="Arial" w:cs="Arial"/>
        </w:rPr>
        <w:t>Beobachte sorgfältig</w:t>
      </w:r>
      <w:r w:rsidR="008C5FAD">
        <w:rPr>
          <w:rFonts w:ascii="Arial" w:hAnsi="Arial" w:cs="Arial"/>
        </w:rPr>
        <w:t>.</w:t>
      </w:r>
    </w:p>
    <w:p w:rsidR="008C5FAD" w:rsidRPr="00ED0697" w:rsidRDefault="008C5FAD" w:rsidP="008C5FAD">
      <w:pPr>
        <w:ind w:left="1776"/>
        <w:rPr>
          <w:rFonts w:ascii="Arial" w:hAnsi="Arial" w:cs="Arial"/>
          <w:sz w:val="16"/>
          <w:szCs w:val="16"/>
        </w:rPr>
      </w:pPr>
    </w:p>
    <w:p w:rsidR="008C5FAD" w:rsidRPr="00ED0697" w:rsidRDefault="002B10E2" w:rsidP="008C5FAD">
      <w:pPr>
        <w:numPr>
          <w:ilvl w:val="0"/>
          <w:numId w:val="17"/>
        </w:numPr>
        <w:tabs>
          <w:tab w:val="clear" w:pos="720"/>
          <w:tab w:val="num" w:pos="2136"/>
        </w:tabs>
        <w:ind w:left="2136"/>
        <w:rPr>
          <w:rFonts w:ascii="Arial" w:hAnsi="Arial" w:cs="Arial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120650</wp:posOffset>
                </wp:positionV>
                <wp:extent cx="456565" cy="342900"/>
                <wp:effectExtent l="28575" t="25400" r="29210" b="22225"/>
                <wp:wrapNone/>
                <wp:docPr id="286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6565" cy="342900"/>
                        </a:xfrm>
                        <a:prstGeom prst="star5">
                          <a:avLst/>
                        </a:prstGeom>
                        <a:solidFill>
                          <a:srgbClr val="FF99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9" o:spid="_x0000_s1026" style="position:absolute;margin-left:351pt;margin-top:9.5pt;width:35.95pt;height:27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656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" path="m,130976r174393,1l228283,r53889,130977l456565,130976,315477,211923r53892,130976l228283,261950,87196,342899,141088,211923,,130976xe" fillcolor="#f90">
                <v:stroke joinstyle="miter"/>
                <v:path o:connecttype="custom" o:connectlocs="0,130976;174393,130977;228283,0;282172,130977;456565,130976;315477,211923;369369,342899;228283,261950;87196,342899;141088,211923;0,130976" o:connectangles="0,0,0,0,0,0,0,0,0,0,0"/>
              </v:shape>
            </w:pict>
          </mc:Fallback>
        </mc:AlternateContent>
      </w:r>
      <w:r w:rsidR="008C5FAD" w:rsidRPr="00ED0697">
        <w:rPr>
          <w:rFonts w:ascii="Arial" w:hAnsi="Arial" w:cs="Arial"/>
        </w:rPr>
        <w:t>Berücksichtige alle Schüler gleichermaßen</w:t>
      </w:r>
      <w:r w:rsidR="008C5FAD">
        <w:rPr>
          <w:rFonts w:ascii="Arial" w:hAnsi="Arial" w:cs="Arial"/>
        </w:rPr>
        <w:t>.</w:t>
      </w:r>
    </w:p>
    <w:p w:rsidR="008C5FAD" w:rsidRPr="00ED0697" w:rsidRDefault="008C5FAD" w:rsidP="008C5FAD">
      <w:pPr>
        <w:ind w:left="1776"/>
        <w:rPr>
          <w:rFonts w:ascii="Arial" w:hAnsi="Arial" w:cs="Arial"/>
          <w:sz w:val="16"/>
          <w:szCs w:val="16"/>
        </w:rPr>
      </w:pPr>
    </w:p>
    <w:p w:rsidR="008C5FAD" w:rsidRPr="00ED0697" w:rsidRDefault="008C5FAD" w:rsidP="008C5FAD">
      <w:pPr>
        <w:numPr>
          <w:ilvl w:val="0"/>
          <w:numId w:val="17"/>
        </w:numPr>
        <w:tabs>
          <w:tab w:val="clear" w:pos="720"/>
          <w:tab w:val="num" w:pos="2136"/>
        </w:tabs>
        <w:ind w:left="2136"/>
        <w:rPr>
          <w:rFonts w:ascii="Arial" w:hAnsi="Arial" w:cs="Arial"/>
        </w:rPr>
      </w:pPr>
      <w:r w:rsidRPr="00ED0697">
        <w:rPr>
          <w:rFonts w:ascii="Arial" w:hAnsi="Arial" w:cs="Arial"/>
        </w:rPr>
        <w:t xml:space="preserve">Notiere Stichpunktartig mit  +  und  </w:t>
      </w:r>
      <w:r w:rsidRPr="00ED0697">
        <w:rPr>
          <w:rFonts w:ascii="Arial" w:hAnsi="Arial" w:cs="Arial"/>
          <w:b/>
        </w:rPr>
        <w:t xml:space="preserve">- </w:t>
      </w:r>
      <w:r>
        <w:rPr>
          <w:rFonts w:ascii="Arial" w:hAnsi="Arial" w:cs="Arial"/>
          <w:b/>
        </w:rPr>
        <w:t>.</w:t>
      </w:r>
      <w:r w:rsidRPr="00ED0697">
        <w:rPr>
          <w:rFonts w:ascii="Arial" w:hAnsi="Arial" w:cs="Arial"/>
          <w:b/>
        </w:rPr>
        <w:t xml:space="preserve">    </w:t>
      </w:r>
    </w:p>
    <w:p w:rsidR="008C5FAD" w:rsidRPr="00ED0697" w:rsidRDefault="008C5FAD" w:rsidP="008C5FAD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0"/>
        <w:gridCol w:w="1598"/>
        <w:gridCol w:w="1683"/>
        <w:gridCol w:w="1720"/>
        <w:gridCol w:w="1751"/>
        <w:gridCol w:w="1154"/>
      </w:tblGrid>
      <w:tr w:rsidR="008C5FAD" w:rsidRPr="005E2B77" w:rsidTr="00B82731">
        <w:tc>
          <w:tcPr>
            <w:tcW w:w="1494" w:type="dxa"/>
          </w:tcPr>
          <w:p w:rsidR="008C5FAD" w:rsidRPr="005E2B77" w:rsidRDefault="008C5FAD" w:rsidP="00B8273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C5FAD" w:rsidRPr="005E2B77" w:rsidRDefault="008C5FAD" w:rsidP="00B8273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E2B77">
              <w:rPr>
                <w:rFonts w:ascii="Arial" w:hAnsi="Arial" w:cs="Arial"/>
                <w:sz w:val="28"/>
                <w:szCs w:val="28"/>
              </w:rPr>
              <w:t>Name:</w:t>
            </w:r>
          </w:p>
        </w:tc>
        <w:tc>
          <w:tcPr>
            <w:tcW w:w="1674" w:type="dxa"/>
          </w:tcPr>
          <w:p w:rsidR="008C5FAD" w:rsidRPr="005E2B77" w:rsidRDefault="008C5FAD" w:rsidP="00B8273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8C5FAD" w:rsidRPr="005E2B77" w:rsidRDefault="008C5FAD" w:rsidP="00B8273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E2B77">
              <w:rPr>
                <w:rFonts w:ascii="Arial" w:hAnsi="Arial" w:cs="Arial"/>
                <w:b/>
                <w:sz w:val="20"/>
                <w:szCs w:val="20"/>
              </w:rPr>
              <w:t>Arbeitsplatz</w:t>
            </w:r>
          </w:p>
          <w:p w:rsidR="008C5FAD" w:rsidRPr="005E2B77" w:rsidRDefault="008C5FAD" w:rsidP="00B8273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E2B77">
              <w:rPr>
                <w:rFonts w:ascii="Arial" w:hAnsi="Arial" w:cs="Arial"/>
                <w:b/>
                <w:sz w:val="20"/>
                <w:szCs w:val="20"/>
              </w:rPr>
              <w:t>vorbereitet?</w:t>
            </w:r>
          </w:p>
        </w:tc>
        <w:tc>
          <w:tcPr>
            <w:tcW w:w="1620" w:type="dxa"/>
          </w:tcPr>
          <w:p w:rsidR="008C5FAD" w:rsidRPr="005E2B77" w:rsidRDefault="008C5FAD" w:rsidP="00B8273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8C5FAD" w:rsidRPr="005E2B77" w:rsidRDefault="008C5FAD" w:rsidP="00B8273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E2B77">
              <w:rPr>
                <w:rFonts w:ascii="Arial" w:hAnsi="Arial" w:cs="Arial"/>
                <w:b/>
                <w:sz w:val="20"/>
                <w:szCs w:val="20"/>
              </w:rPr>
              <w:t>Arbeitszentrum erkennbar?</w:t>
            </w:r>
          </w:p>
        </w:tc>
        <w:tc>
          <w:tcPr>
            <w:tcW w:w="1800" w:type="dxa"/>
          </w:tcPr>
          <w:p w:rsidR="008C5FAD" w:rsidRPr="005E2B77" w:rsidRDefault="008C5FAD" w:rsidP="00B8273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8C5FAD" w:rsidRPr="005E2B77" w:rsidRDefault="008C5FAD" w:rsidP="00B8273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E2B77">
              <w:rPr>
                <w:rFonts w:ascii="Arial" w:hAnsi="Arial" w:cs="Arial"/>
                <w:b/>
                <w:sz w:val="20"/>
                <w:szCs w:val="20"/>
              </w:rPr>
              <w:t>Arbeitsfläche</w:t>
            </w:r>
          </w:p>
          <w:p w:rsidR="008C5FAD" w:rsidRPr="005E2B77" w:rsidRDefault="008C5FAD" w:rsidP="00B8273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E2B77">
              <w:rPr>
                <w:rFonts w:ascii="Arial" w:hAnsi="Arial" w:cs="Arial"/>
                <w:b/>
                <w:sz w:val="20"/>
                <w:szCs w:val="20"/>
              </w:rPr>
              <w:t>ist sauber?</w:t>
            </w:r>
          </w:p>
        </w:tc>
        <w:tc>
          <w:tcPr>
            <w:tcW w:w="1800" w:type="dxa"/>
          </w:tcPr>
          <w:p w:rsidR="008C5FAD" w:rsidRPr="005E2B77" w:rsidRDefault="008C5FAD" w:rsidP="00B8273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8C5FAD" w:rsidRPr="005E2B77" w:rsidRDefault="008C5FAD" w:rsidP="00B8273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E2B77">
              <w:rPr>
                <w:rFonts w:ascii="Arial" w:hAnsi="Arial" w:cs="Arial"/>
                <w:b/>
                <w:sz w:val="20"/>
                <w:szCs w:val="20"/>
              </w:rPr>
              <w:t>Abfälle auf der Arbeitsfläche?</w:t>
            </w:r>
          </w:p>
        </w:tc>
        <w:tc>
          <w:tcPr>
            <w:tcW w:w="1260" w:type="dxa"/>
          </w:tcPr>
          <w:p w:rsidR="008C5FAD" w:rsidRPr="005E2B77" w:rsidRDefault="008C5FAD" w:rsidP="00B8273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8C5FAD" w:rsidRPr="005E2B77" w:rsidRDefault="008C5FAD" w:rsidP="00B8273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E2B77">
              <w:rPr>
                <w:rFonts w:ascii="Arial" w:hAnsi="Arial" w:cs="Arial"/>
                <w:b/>
                <w:sz w:val="20"/>
                <w:szCs w:val="20"/>
              </w:rPr>
              <w:t>Sterne</w:t>
            </w:r>
          </w:p>
          <w:p w:rsidR="008C5FAD" w:rsidRPr="005E2B77" w:rsidRDefault="008C5FAD" w:rsidP="00B8273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E2B77">
              <w:rPr>
                <w:rFonts w:ascii="Arial" w:hAnsi="Arial" w:cs="Arial"/>
                <w:b/>
                <w:sz w:val="20"/>
                <w:szCs w:val="20"/>
              </w:rPr>
              <w:t>0-3</w:t>
            </w:r>
          </w:p>
        </w:tc>
      </w:tr>
      <w:tr w:rsidR="008C5FAD" w:rsidTr="00B82731">
        <w:tc>
          <w:tcPr>
            <w:tcW w:w="1494" w:type="dxa"/>
          </w:tcPr>
          <w:p w:rsidR="008C5FAD" w:rsidRPr="00C2435B" w:rsidRDefault="008C5FAD" w:rsidP="00B82731"/>
          <w:p w:rsidR="008C5FAD" w:rsidRPr="00C2435B" w:rsidRDefault="008C5FAD" w:rsidP="00B82731"/>
          <w:p w:rsidR="008C5FAD" w:rsidRPr="00C2435B" w:rsidRDefault="008C5FAD" w:rsidP="00B82731"/>
        </w:tc>
        <w:tc>
          <w:tcPr>
            <w:tcW w:w="1674" w:type="dxa"/>
          </w:tcPr>
          <w:p w:rsidR="008C5FAD" w:rsidRPr="00C2435B" w:rsidRDefault="008C5FAD" w:rsidP="00B82731">
            <w:pPr>
              <w:jc w:val="center"/>
            </w:pPr>
          </w:p>
        </w:tc>
        <w:tc>
          <w:tcPr>
            <w:tcW w:w="1620" w:type="dxa"/>
          </w:tcPr>
          <w:p w:rsidR="008C5FAD" w:rsidRPr="00C2435B" w:rsidRDefault="008C5FAD" w:rsidP="00B82731">
            <w:pPr>
              <w:jc w:val="center"/>
            </w:pPr>
          </w:p>
        </w:tc>
        <w:tc>
          <w:tcPr>
            <w:tcW w:w="1800" w:type="dxa"/>
          </w:tcPr>
          <w:p w:rsidR="008C5FAD" w:rsidRPr="00C2435B" w:rsidRDefault="008C5FAD" w:rsidP="00B82731">
            <w:pPr>
              <w:jc w:val="center"/>
            </w:pPr>
          </w:p>
        </w:tc>
        <w:tc>
          <w:tcPr>
            <w:tcW w:w="1800" w:type="dxa"/>
          </w:tcPr>
          <w:p w:rsidR="008C5FAD" w:rsidRPr="00C2435B" w:rsidRDefault="008C5FAD" w:rsidP="00B82731">
            <w:pPr>
              <w:jc w:val="center"/>
            </w:pPr>
          </w:p>
        </w:tc>
        <w:tc>
          <w:tcPr>
            <w:tcW w:w="1260" w:type="dxa"/>
          </w:tcPr>
          <w:p w:rsidR="008C5FAD" w:rsidRPr="00C2435B" w:rsidRDefault="008C5FAD" w:rsidP="00B82731">
            <w:pPr>
              <w:jc w:val="center"/>
            </w:pPr>
          </w:p>
        </w:tc>
      </w:tr>
      <w:tr w:rsidR="008C5FAD" w:rsidTr="00B82731">
        <w:tc>
          <w:tcPr>
            <w:tcW w:w="1494" w:type="dxa"/>
          </w:tcPr>
          <w:p w:rsidR="008C5FAD" w:rsidRPr="00C2435B" w:rsidRDefault="008C5FAD" w:rsidP="00B82731"/>
          <w:p w:rsidR="008C5FAD" w:rsidRPr="00C2435B" w:rsidRDefault="008C5FAD" w:rsidP="00B82731"/>
          <w:p w:rsidR="008C5FAD" w:rsidRPr="00C2435B" w:rsidRDefault="008C5FAD" w:rsidP="00B82731"/>
        </w:tc>
        <w:tc>
          <w:tcPr>
            <w:tcW w:w="1674" w:type="dxa"/>
          </w:tcPr>
          <w:p w:rsidR="008C5FAD" w:rsidRPr="00C2435B" w:rsidRDefault="008C5FAD" w:rsidP="00B82731">
            <w:pPr>
              <w:jc w:val="center"/>
            </w:pPr>
          </w:p>
        </w:tc>
        <w:tc>
          <w:tcPr>
            <w:tcW w:w="1620" w:type="dxa"/>
          </w:tcPr>
          <w:p w:rsidR="008C5FAD" w:rsidRPr="00C2435B" w:rsidRDefault="008C5FAD" w:rsidP="00B82731">
            <w:pPr>
              <w:jc w:val="center"/>
            </w:pPr>
          </w:p>
        </w:tc>
        <w:tc>
          <w:tcPr>
            <w:tcW w:w="1800" w:type="dxa"/>
          </w:tcPr>
          <w:p w:rsidR="008C5FAD" w:rsidRPr="00C2435B" w:rsidRDefault="008C5FAD" w:rsidP="00B82731">
            <w:pPr>
              <w:jc w:val="center"/>
            </w:pPr>
          </w:p>
        </w:tc>
        <w:tc>
          <w:tcPr>
            <w:tcW w:w="1800" w:type="dxa"/>
          </w:tcPr>
          <w:p w:rsidR="008C5FAD" w:rsidRPr="00C2435B" w:rsidRDefault="008C5FAD" w:rsidP="00B82731">
            <w:pPr>
              <w:jc w:val="center"/>
            </w:pPr>
          </w:p>
        </w:tc>
        <w:tc>
          <w:tcPr>
            <w:tcW w:w="1260" w:type="dxa"/>
          </w:tcPr>
          <w:p w:rsidR="008C5FAD" w:rsidRPr="00C2435B" w:rsidRDefault="008C5FAD" w:rsidP="00B82731">
            <w:pPr>
              <w:jc w:val="center"/>
            </w:pPr>
          </w:p>
        </w:tc>
      </w:tr>
      <w:tr w:rsidR="008C5FAD" w:rsidTr="00B82731">
        <w:tc>
          <w:tcPr>
            <w:tcW w:w="1494" w:type="dxa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</w:tcPr>
          <w:p w:rsidR="008C5FAD" w:rsidRPr="00C2435B" w:rsidRDefault="008C5FAD" w:rsidP="00B82731"/>
          <w:p w:rsidR="008C5FAD" w:rsidRPr="00C2435B" w:rsidRDefault="008C5FAD" w:rsidP="00B82731"/>
          <w:p w:rsidR="008C5FAD" w:rsidRPr="00C2435B" w:rsidRDefault="008C5FAD" w:rsidP="00B82731"/>
        </w:tc>
        <w:tc>
          <w:tcPr>
            <w:tcW w:w="1674" w:type="dxa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</w:tcPr>
          <w:p w:rsidR="008C5FAD" w:rsidRPr="00C2435B" w:rsidRDefault="008C5FAD" w:rsidP="00B82731">
            <w:pPr>
              <w:jc w:val="center"/>
            </w:pP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</w:tcPr>
          <w:p w:rsidR="008C5FAD" w:rsidRPr="00C2435B" w:rsidRDefault="008C5FAD" w:rsidP="00B82731">
            <w:pPr>
              <w:jc w:val="center"/>
            </w:pPr>
          </w:p>
        </w:tc>
        <w:tc>
          <w:tcPr>
            <w:tcW w:w="1800" w:type="dxa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</w:tcPr>
          <w:p w:rsidR="008C5FAD" w:rsidRPr="00C2435B" w:rsidRDefault="008C5FAD" w:rsidP="00B82731">
            <w:pPr>
              <w:jc w:val="center"/>
            </w:pPr>
          </w:p>
        </w:tc>
        <w:tc>
          <w:tcPr>
            <w:tcW w:w="1800" w:type="dxa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</w:tcPr>
          <w:p w:rsidR="008C5FAD" w:rsidRPr="00C2435B" w:rsidRDefault="008C5FAD" w:rsidP="00B82731">
            <w:pPr>
              <w:jc w:val="center"/>
            </w:pP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</w:tcPr>
          <w:p w:rsidR="008C5FAD" w:rsidRPr="00C2435B" w:rsidRDefault="008C5FAD" w:rsidP="00B82731">
            <w:pPr>
              <w:jc w:val="center"/>
            </w:pPr>
          </w:p>
        </w:tc>
      </w:tr>
      <w:tr w:rsidR="008C5FAD" w:rsidTr="00B82731">
        <w:tc>
          <w:tcPr>
            <w:tcW w:w="1494" w:type="dxa"/>
            <w:tcBorders>
              <w:top w:val="single" w:sz="24" w:space="0" w:color="auto"/>
            </w:tcBorders>
          </w:tcPr>
          <w:p w:rsidR="008C5FAD" w:rsidRPr="00C2435B" w:rsidRDefault="008C5FAD" w:rsidP="00B82731"/>
          <w:p w:rsidR="008C5FAD" w:rsidRPr="00C2435B" w:rsidRDefault="008C5FAD" w:rsidP="00B82731"/>
          <w:p w:rsidR="008C5FAD" w:rsidRPr="00C2435B" w:rsidRDefault="008C5FAD" w:rsidP="00B82731"/>
        </w:tc>
        <w:tc>
          <w:tcPr>
            <w:tcW w:w="1674" w:type="dxa"/>
            <w:tcBorders>
              <w:top w:val="single" w:sz="24" w:space="0" w:color="auto"/>
            </w:tcBorders>
          </w:tcPr>
          <w:p w:rsidR="008C5FAD" w:rsidRPr="00C2435B" w:rsidRDefault="008C5FAD" w:rsidP="00B82731">
            <w:pPr>
              <w:jc w:val="center"/>
            </w:pPr>
          </w:p>
        </w:tc>
        <w:tc>
          <w:tcPr>
            <w:tcW w:w="1620" w:type="dxa"/>
            <w:tcBorders>
              <w:top w:val="single" w:sz="24" w:space="0" w:color="auto"/>
            </w:tcBorders>
          </w:tcPr>
          <w:p w:rsidR="008C5FAD" w:rsidRPr="00C2435B" w:rsidRDefault="008C5FAD" w:rsidP="00B82731">
            <w:pPr>
              <w:jc w:val="center"/>
            </w:pPr>
          </w:p>
        </w:tc>
        <w:tc>
          <w:tcPr>
            <w:tcW w:w="1800" w:type="dxa"/>
            <w:tcBorders>
              <w:top w:val="single" w:sz="24" w:space="0" w:color="auto"/>
            </w:tcBorders>
          </w:tcPr>
          <w:p w:rsidR="008C5FAD" w:rsidRPr="00C2435B" w:rsidRDefault="008C5FAD" w:rsidP="00B82731">
            <w:pPr>
              <w:jc w:val="center"/>
            </w:pPr>
          </w:p>
        </w:tc>
        <w:tc>
          <w:tcPr>
            <w:tcW w:w="1800" w:type="dxa"/>
            <w:tcBorders>
              <w:top w:val="single" w:sz="24" w:space="0" w:color="auto"/>
            </w:tcBorders>
          </w:tcPr>
          <w:p w:rsidR="008C5FAD" w:rsidRPr="00C2435B" w:rsidRDefault="008C5FAD" w:rsidP="00B82731">
            <w:pPr>
              <w:jc w:val="center"/>
            </w:pPr>
          </w:p>
        </w:tc>
        <w:tc>
          <w:tcPr>
            <w:tcW w:w="1260" w:type="dxa"/>
            <w:tcBorders>
              <w:top w:val="single" w:sz="24" w:space="0" w:color="auto"/>
            </w:tcBorders>
          </w:tcPr>
          <w:p w:rsidR="008C5FAD" w:rsidRPr="00C2435B" w:rsidRDefault="008C5FAD" w:rsidP="00B82731">
            <w:pPr>
              <w:jc w:val="center"/>
            </w:pPr>
          </w:p>
        </w:tc>
      </w:tr>
      <w:tr w:rsidR="008C5FAD" w:rsidTr="00B82731">
        <w:tc>
          <w:tcPr>
            <w:tcW w:w="1494" w:type="dxa"/>
          </w:tcPr>
          <w:p w:rsidR="008C5FAD" w:rsidRPr="00C2435B" w:rsidRDefault="008C5FAD" w:rsidP="00B82731"/>
          <w:p w:rsidR="008C5FAD" w:rsidRPr="00C2435B" w:rsidRDefault="008C5FAD" w:rsidP="00B82731"/>
          <w:p w:rsidR="008C5FAD" w:rsidRPr="00C2435B" w:rsidRDefault="008C5FAD" w:rsidP="00B82731"/>
        </w:tc>
        <w:tc>
          <w:tcPr>
            <w:tcW w:w="1674" w:type="dxa"/>
          </w:tcPr>
          <w:p w:rsidR="008C5FAD" w:rsidRPr="00C2435B" w:rsidRDefault="008C5FAD" w:rsidP="00B82731">
            <w:pPr>
              <w:jc w:val="center"/>
            </w:pPr>
          </w:p>
        </w:tc>
        <w:tc>
          <w:tcPr>
            <w:tcW w:w="1620" w:type="dxa"/>
          </w:tcPr>
          <w:p w:rsidR="008C5FAD" w:rsidRPr="00C2435B" w:rsidRDefault="008C5FAD" w:rsidP="00B82731">
            <w:pPr>
              <w:jc w:val="center"/>
            </w:pPr>
          </w:p>
        </w:tc>
        <w:tc>
          <w:tcPr>
            <w:tcW w:w="1800" w:type="dxa"/>
          </w:tcPr>
          <w:p w:rsidR="008C5FAD" w:rsidRPr="00C2435B" w:rsidRDefault="008C5FAD" w:rsidP="00B82731">
            <w:pPr>
              <w:jc w:val="center"/>
            </w:pPr>
          </w:p>
        </w:tc>
        <w:tc>
          <w:tcPr>
            <w:tcW w:w="1800" w:type="dxa"/>
          </w:tcPr>
          <w:p w:rsidR="008C5FAD" w:rsidRPr="00C2435B" w:rsidRDefault="008C5FAD" w:rsidP="00B82731">
            <w:pPr>
              <w:jc w:val="center"/>
            </w:pPr>
          </w:p>
        </w:tc>
        <w:tc>
          <w:tcPr>
            <w:tcW w:w="1260" w:type="dxa"/>
          </w:tcPr>
          <w:p w:rsidR="008C5FAD" w:rsidRPr="00C2435B" w:rsidRDefault="008C5FAD" w:rsidP="00B82731">
            <w:pPr>
              <w:jc w:val="center"/>
            </w:pPr>
          </w:p>
        </w:tc>
      </w:tr>
      <w:tr w:rsidR="008C5FAD" w:rsidTr="00B82731">
        <w:tc>
          <w:tcPr>
            <w:tcW w:w="1494" w:type="dxa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</w:tcPr>
          <w:p w:rsidR="008C5FAD" w:rsidRPr="00C2435B" w:rsidRDefault="008C5FAD" w:rsidP="00B82731"/>
          <w:p w:rsidR="008C5FAD" w:rsidRPr="00C2435B" w:rsidRDefault="008C5FAD" w:rsidP="00B82731"/>
          <w:p w:rsidR="008C5FAD" w:rsidRPr="00C2435B" w:rsidRDefault="008C5FAD" w:rsidP="00B82731"/>
        </w:tc>
        <w:tc>
          <w:tcPr>
            <w:tcW w:w="1674" w:type="dxa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</w:tcPr>
          <w:p w:rsidR="008C5FAD" w:rsidRPr="00C2435B" w:rsidRDefault="008C5FAD" w:rsidP="00B82731">
            <w:pPr>
              <w:jc w:val="center"/>
            </w:pP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</w:tcPr>
          <w:p w:rsidR="008C5FAD" w:rsidRPr="00C2435B" w:rsidRDefault="008C5FAD" w:rsidP="00B82731">
            <w:pPr>
              <w:jc w:val="center"/>
            </w:pPr>
          </w:p>
        </w:tc>
        <w:tc>
          <w:tcPr>
            <w:tcW w:w="1800" w:type="dxa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</w:tcPr>
          <w:p w:rsidR="008C5FAD" w:rsidRPr="00C2435B" w:rsidRDefault="008C5FAD" w:rsidP="00B82731">
            <w:pPr>
              <w:jc w:val="center"/>
            </w:pPr>
          </w:p>
        </w:tc>
        <w:tc>
          <w:tcPr>
            <w:tcW w:w="1800" w:type="dxa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</w:tcPr>
          <w:p w:rsidR="008C5FAD" w:rsidRPr="00C2435B" w:rsidRDefault="008C5FAD" w:rsidP="00B82731">
            <w:pPr>
              <w:jc w:val="center"/>
            </w:pP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</w:tcPr>
          <w:p w:rsidR="008C5FAD" w:rsidRPr="00C2435B" w:rsidRDefault="008C5FAD" w:rsidP="00B82731">
            <w:pPr>
              <w:jc w:val="center"/>
            </w:pPr>
          </w:p>
        </w:tc>
      </w:tr>
      <w:tr w:rsidR="008C5FAD" w:rsidTr="00B82731">
        <w:tc>
          <w:tcPr>
            <w:tcW w:w="1494" w:type="dxa"/>
            <w:tcBorders>
              <w:top w:val="single" w:sz="24" w:space="0" w:color="auto"/>
            </w:tcBorders>
          </w:tcPr>
          <w:p w:rsidR="008C5FAD" w:rsidRPr="00C2435B" w:rsidRDefault="008C5FAD" w:rsidP="00B82731"/>
          <w:p w:rsidR="008C5FAD" w:rsidRPr="00C2435B" w:rsidRDefault="008C5FAD" w:rsidP="00B82731"/>
          <w:p w:rsidR="008C5FAD" w:rsidRPr="00C2435B" w:rsidRDefault="008C5FAD" w:rsidP="00B82731"/>
        </w:tc>
        <w:tc>
          <w:tcPr>
            <w:tcW w:w="1674" w:type="dxa"/>
            <w:tcBorders>
              <w:top w:val="single" w:sz="24" w:space="0" w:color="auto"/>
            </w:tcBorders>
          </w:tcPr>
          <w:p w:rsidR="008C5FAD" w:rsidRPr="00C2435B" w:rsidRDefault="008C5FAD" w:rsidP="00B82731">
            <w:pPr>
              <w:jc w:val="center"/>
            </w:pPr>
          </w:p>
        </w:tc>
        <w:tc>
          <w:tcPr>
            <w:tcW w:w="1620" w:type="dxa"/>
            <w:tcBorders>
              <w:top w:val="single" w:sz="24" w:space="0" w:color="auto"/>
            </w:tcBorders>
          </w:tcPr>
          <w:p w:rsidR="008C5FAD" w:rsidRPr="00C2435B" w:rsidRDefault="008C5FAD" w:rsidP="00B82731">
            <w:pPr>
              <w:jc w:val="center"/>
            </w:pPr>
          </w:p>
        </w:tc>
        <w:tc>
          <w:tcPr>
            <w:tcW w:w="1800" w:type="dxa"/>
            <w:tcBorders>
              <w:top w:val="single" w:sz="24" w:space="0" w:color="auto"/>
            </w:tcBorders>
          </w:tcPr>
          <w:p w:rsidR="008C5FAD" w:rsidRPr="00C2435B" w:rsidRDefault="008C5FAD" w:rsidP="00B82731">
            <w:pPr>
              <w:jc w:val="center"/>
            </w:pPr>
          </w:p>
        </w:tc>
        <w:tc>
          <w:tcPr>
            <w:tcW w:w="1800" w:type="dxa"/>
            <w:tcBorders>
              <w:top w:val="single" w:sz="24" w:space="0" w:color="auto"/>
            </w:tcBorders>
          </w:tcPr>
          <w:p w:rsidR="008C5FAD" w:rsidRPr="00C2435B" w:rsidRDefault="008C5FAD" w:rsidP="00B82731">
            <w:pPr>
              <w:jc w:val="center"/>
            </w:pPr>
          </w:p>
        </w:tc>
        <w:tc>
          <w:tcPr>
            <w:tcW w:w="1260" w:type="dxa"/>
            <w:tcBorders>
              <w:top w:val="single" w:sz="24" w:space="0" w:color="auto"/>
            </w:tcBorders>
          </w:tcPr>
          <w:p w:rsidR="008C5FAD" w:rsidRPr="00C2435B" w:rsidRDefault="008C5FAD" w:rsidP="00B82731">
            <w:pPr>
              <w:jc w:val="center"/>
            </w:pPr>
          </w:p>
        </w:tc>
      </w:tr>
      <w:tr w:rsidR="008C5FAD" w:rsidTr="00B82731">
        <w:tc>
          <w:tcPr>
            <w:tcW w:w="1494" w:type="dxa"/>
          </w:tcPr>
          <w:p w:rsidR="008C5FAD" w:rsidRPr="00C2435B" w:rsidRDefault="008C5FAD" w:rsidP="00B82731"/>
          <w:p w:rsidR="008C5FAD" w:rsidRPr="00C2435B" w:rsidRDefault="008C5FAD" w:rsidP="00B82731"/>
          <w:p w:rsidR="008C5FAD" w:rsidRPr="00C2435B" w:rsidRDefault="008C5FAD" w:rsidP="00B82731"/>
        </w:tc>
        <w:tc>
          <w:tcPr>
            <w:tcW w:w="1674" w:type="dxa"/>
          </w:tcPr>
          <w:p w:rsidR="008C5FAD" w:rsidRPr="00C2435B" w:rsidRDefault="008C5FAD" w:rsidP="00B82731">
            <w:pPr>
              <w:jc w:val="center"/>
            </w:pPr>
          </w:p>
        </w:tc>
        <w:tc>
          <w:tcPr>
            <w:tcW w:w="1620" w:type="dxa"/>
          </w:tcPr>
          <w:p w:rsidR="008C5FAD" w:rsidRPr="00C2435B" w:rsidRDefault="008C5FAD" w:rsidP="00B82731">
            <w:pPr>
              <w:jc w:val="center"/>
            </w:pPr>
          </w:p>
        </w:tc>
        <w:tc>
          <w:tcPr>
            <w:tcW w:w="1800" w:type="dxa"/>
          </w:tcPr>
          <w:p w:rsidR="008C5FAD" w:rsidRPr="00C2435B" w:rsidRDefault="008C5FAD" w:rsidP="00B82731">
            <w:pPr>
              <w:jc w:val="center"/>
            </w:pPr>
          </w:p>
        </w:tc>
        <w:tc>
          <w:tcPr>
            <w:tcW w:w="1800" w:type="dxa"/>
          </w:tcPr>
          <w:p w:rsidR="008C5FAD" w:rsidRPr="00C2435B" w:rsidRDefault="008C5FAD" w:rsidP="00B82731">
            <w:pPr>
              <w:jc w:val="center"/>
            </w:pPr>
          </w:p>
        </w:tc>
        <w:tc>
          <w:tcPr>
            <w:tcW w:w="1260" w:type="dxa"/>
          </w:tcPr>
          <w:p w:rsidR="008C5FAD" w:rsidRPr="00C2435B" w:rsidRDefault="008C5FAD" w:rsidP="00B82731">
            <w:pPr>
              <w:jc w:val="center"/>
            </w:pPr>
          </w:p>
        </w:tc>
      </w:tr>
      <w:tr w:rsidR="008C5FAD" w:rsidTr="00B82731">
        <w:tc>
          <w:tcPr>
            <w:tcW w:w="1494" w:type="dxa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</w:tcPr>
          <w:p w:rsidR="008C5FAD" w:rsidRPr="00C2435B" w:rsidRDefault="008C5FAD" w:rsidP="00B82731"/>
        </w:tc>
        <w:tc>
          <w:tcPr>
            <w:tcW w:w="1674" w:type="dxa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</w:tcPr>
          <w:p w:rsidR="008C5FAD" w:rsidRPr="00C2435B" w:rsidRDefault="008C5FAD" w:rsidP="00B82731">
            <w:pPr>
              <w:jc w:val="center"/>
            </w:pP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</w:tcPr>
          <w:p w:rsidR="008C5FAD" w:rsidRPr="00C2435B" w:rsidRDefault="008C5FAD" w:rsidP="00B82731">
            <w:pPr>
              <w:jc w:val="center"/>
            </w:pPr>
          </w:p>
          <w:p w:rsidR="008C5FAD" w:rsidRPr="00C2435B" w:rsidRDefault="008C5FAD" w:rsidP="00B82731">
            <w:pPr>
              <w:jc w:val="center"/>
            </w:pPr>
          </w:p>
          <w:p w:rsidR="008C5FAD" w:rsidRPr="00C2435B" w:rsidRDefault="008C5FAD" w:rsidP="00B82731">
            <w:pPr>
              <w:jc w:val="center"/>
            </w:pPr>
          </w:p>
        </w:tc>
        <w:tc>
          <w:tcPr>
            <w:tcW w:w="1800" w:type="dxa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</w:tcPr>
          <w:p w:rsidR="008C5FAD" w:rsidRPr="00C2435B" w:rsidRDefault="008C5FAD" w:rsidP="00B82731">
            <w:pPr>
              <w:jc w:val="center"/>
            </w:pPr>
          </w:p>
        </w:tc>
        <w:tc>
          <w:tcPr>
            <w:tcW w:w="1800" w:type="dxa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</w:tcPr>
          <w:p w:rsidR="008C5FAD" w:rsidRPr="00C2435B" w:rsidRDefault="008C5FAD" w:rsidP="00B82731">
            <w:pPr>
              <w:jc w:val="center"/>
            </w:pP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</w:tcPr>
          <w:p w:rsidR="008C5FAD" w:rsidRPr="00C2435B" w:rsidRDefault="008C5FAD" w:rsidP="00B82731">
            <w:pPr>
              <w:jc w:val="center"/>
            </w:pPr>
          </w:p>
        </w:tc>
      </w:tr>
      <w:tr w:rsidR="008C5FAD" w:rsidTr="00B82731">
        <w:tc>
          <w:tcPr>
            <w:tcW w:w="1494" w:type="dxa"/>
            <w:tcBorders>
              <w:top w:val="single" w:sz="24" w:space="0" w:color="auto"/>
            </w:tcBorders>
          </w:tcPr>
          <w:p w:rsidR="008C5FAD" w:rsidRPr="00C2435B" w:rsidRDefault="008C5FAD" w:rsidP="00B82731"/>
        </w:tc>
        <w:tc>
          <w:tcPr>
            <w:tcW w:w="1674" w:type="dxa"/>
            <w:tcBorders>
              <w:top w:val="single" w:sz="24" w:space="0" w:color="auto"/>
            </w:tcBorders>
          </w:tcPr>
          <w:p w:rsidR="008C5FAD" w:rsidRPr="00C2435B" w:rsidRDefault="008C5FAD" w:rsidP="00B82731">
            <w:pPr>
              <w:jc w:val="center"/>
            </w:pPr>
          </w:p>
        </w:tc>
        <w:tc>
          <w:tcPr>
            <w:tcW w:w="1620" w:type="dxa"/>
            <w:tcBorders>
              <w:top w:val="single" w:sz="24" w:space="0" w:color="auto"/>
            </w:tcBorders>
          </w:tcPr>
          <w:p w:rsidR="008C5FAD" w:rsidRPr="00C2435B" w:rsidRDefault="008C5FAD" w:rsidP="00B82731">
            <w:pPr>
              <w:jc w:val="center"/>
            </w:pPr>
          </w:p>
          <w:p w:rsidR="008C5FAD" w:rsidRPr="00C2435B" w:rsidRDefault="008C5FAD" w:rsidP="00B82731">
            <w:pPr>
              <w:jc w:val="center"/>
            </w:pPr>
          </w:p>
          <w:p w:rsidR="008C5FAD" w:rsidRPr="00C2435B" w:rsidRDefault="008C5FAD" w:rsidP="00B82731">
            <w:pPr>
              <w:jc w:val="center"/>
            </w:pPr>
          </w:p>
        </w:tc>
        <w:tc>
          <w:tcPr>
            <w:tcW w:w="1800" w:type="dxa"/>
            <w:tcBorders>
              <w:top w:val="single" w:sz="24" w:space="0" w:color="auto"/>
            </w:tcBorders>
          </w:tcPr>
          <w:p w:rsidR="008C5FAD" w:rsidRPr="00C2435B" w:rsidRDefault="008C5FAD" w:rsidP="00B82731">
            <w:pPr>
              <w:jc w:val="center"/>
            </w:pPr>
          </w:p>
        </w:tc>
        <w:tc>
          <w:tcPr>
            <w:tcW w:w="1800" w:type="dxa"/>
            <w:tcBorders>
              <w:top w:val="single" w:sz="24" w:space="0" w:color="auto"/>
            </w:tcBorders>
          </w:tcPr>
          <w:p w:rsidR="008C5FAD" w:rsidRPr="00C2435B" w:rsidRDefault="008C5FAD" w:rsidP="00B82731">
            <w:pPr>
              <w:jc w:val="center"/>
            </w:pPr>
          </w:p>
        </w:tc>
        <w:tc>
          <w:tcPr>
            <w:tcW w:w="1260" w:type="dxa"/>
            <w:tcBorders>
              <w:top w:val="single" w:sz="24" w:space="0" w:color="auto"/>
            </w:tcBorders>
          </w:tcPr>
          <w:p w:rsidR="008C5FAD" w:rsidRPr="00C2435B" w:rsidRDefault="008C5FAD" w:rsidP="00B82731">
            <w:pPr>
              <w:jc w:val="center"/>
            </w:pPr>
          </w:p>
        </w:tc>
      </w:tr>
      <w:tr w:rsidR="008C5FAD" w:rsidTr="00B82731">
        <w:tc>
          <w:tcPr>
            <w:tcW w:w="1494" w:type="dxa"/>
          </w:tcPr>
          <w:p w:rsidR="008C5FAD" w:rsidRPr="00C2435B" w:rsidRDefault="008C5FAD" w:rsidP="00B82731"/>
        </w:tc>
        <w:tc>
          <w:tcPr>
            <w:tcW w:w="1674" w:type="dxa"/>
          </w:tcPr>
          <w:p w:rsidR="008C5FAD" w:rsidRPr="00C2435B" w:rsidRDefault="008C5FAD" w:rsidP="00B82731">
            <w:pPr>
              <w:jc w:val="center"/>
            </w:pPr>
          </w:p>
        </w:tc>
        <w:tc>
          <w:tcPr>
            <w:tcW w:w="1620" w:type="dxa"/>
          </w:tcPr>
          <w:p w:rsidR="008C5FAD" w:rsidRPr="00C2435B" w:rsidRDefault="008C5FAD" w:rsidP="00B82731">
            <w:pPr>
              <w:jc w:val="center"/>
            </w:pPr>
          </w:p>
        </w:tc>
        <w:tc>
          <w:tcPr>
            <w:tcW w:w="1800" w:type="dxa"/>
          </w:tcPr>
          <w:p w:rsidR="008C5FAD" w:rsidRPr="00C2435B" w:rsidRDefault="008C5FAD" w:rsidP="00B82731">
            <w:pPr>
              <w:jc w:val="center"/>
            </w:pPr>
          </w:p>
          <w:p w:rsidR="008C5FAD" w:rsidRPr="00C2435B" w:rsidRDefault="008C5FAD" w:rsidP="00B82731">
            <w:pPr>
              <w:jc w:val="center"/>
            </w:pPr>
          </w:p>
          <w:p w:rsidR="008C5FAD" w:rsidRPr="00C2435B" w:rsidRDefault="008C5FAD" w:rsidP="00B82731">
            <w:pPr>
              <w:jc w:val="center"/>
            </w:pPr>
          </w:p>
        </w:tc>
        <w:tc>
          <w:tcPr>
            <w:tcW w:w="1800" w:type="dxa"/>
          </w:tcPr>
          <w:p w:rsidR="008C5FAD" w:rsidRPr="00C2435B" w:rsidRDefault="008C5FAD" w:rsidP="00B82731">
            <w:pPr>
              <w:jc w:val="center"/>
            </w:pPr>
          </w:p>
        </w:tc>
        <w:tc>
          <w:tcPr>
            <w:tcW w:w="1260" w:type="dxa"/>
          </w:tcPr>
          <w:p w:rsidR="008C5FAD" w:rsidRPr="00C2435B" w:rsidRDefault="008C5FAD" w:rsidP="00B82731">
            <w:pPr>
              <w:jc w:val="center"/>
            </w:pPr>
          </w:p>
        </w:tc>
      </w:tr>
      <w:tr w:rsidR="008C5FAD" w:rsidTr="00B82731">
        <w:tc>
          <w:tcPr>
            <w:tcW w:w="1494" w:type="dxa"/>
          </w:tcPr>
          <w:p w:rsidR="008C5FAD" w:rsidRPr="00C2435B" w:rsidRDefault="008C5FAD" w:rsidP="00B82731"/>
        </w:tc>
        <w:tc>
          <w:tcPr>
            <w:tcW w:w="1674" w:type="dxa"/>
          </w:tcPr>
          <w:p w:rsidR="008C5FAD" w:rsidRPr="00C2435B" w:rsidRDefault="008C5FAD" w:rsidP="00B82731">
            <w:pPr>
              <w:jc w:val="center"/>
            </w:pPr>
          </w:p>
        </w:tc>
        <w:tc>
          <w:tcPr>
            <w:tcW w:w="1620" w:type="dxa"/>
          </w:tcPr>
          <w:p w:rsidR="008C5FAD" w:rsidRPr="00C2435B" w:rsidRDefault="008C5FAD" w:rsidP="00B82731">
            <w:pPr>
              <w:jc w:val="center"/>
            </w:pPr>
          </w:p>
          <w:p w:rsidR="008C5FAD" w:rsidRPr="00C2435B" w:rsidRDefault="008C5FAD" w:rsidP="00B82731">
            <w:pPr>
              <w:jc w:val="center"/>
            </w:pPr>
          </w:p>
          <w:p w:rsidR="008C5FAD" w:rsidRPr="00C2435B" w:rsidRDefault="008C5FAD" w:rsidP="00B82731">
            <w:pPr>
              <w:jc w:val="center"/>
            </w:pPr>
          </w:p>
        </w:tc>
        <w:tc>
          <w:tcPr>
            <w:tcW w:w="1800" w:type="dxa"/>
          </w:tcPr>
          <w:p w:rsidR="008C5FAD" w:rsidRPr="00C2435B" w:rsidRDefault="008C5FAD" w:rsidP="00B82731">
            <w:pPr>
              <w:jc w:val="center"/>
            </w:pPr>
          </w:p>
        </w:tc>
        <w:tc>
          <w:tcPr>
            <w:tcW w:w="1800" w:type="dxa"/>
          </w:tcPr>
          <w:p w:rsidR="008C5FAD" w:rsidRPr="00C2435B" w:rsidRDefault="008C5FAD" w:rsidP="00B82731">
            <w:pPr>
              <w:jc w:val="center"/>
            </w:pPr>
          </w:p>
        </w:tc>
        <w:tc>
          <w:tcPr>
            <w:tcW w:w="1260" w:type="dxa"/>
          </w:tcPr>
          <w:p w:rsidR="008C5FAD" w:rsidRPr="00C2435B" w:rsidRDefault="008C5FAD" w:rsidP="00B82731">
            <w:pPr>
              <w:jc w:val="center"/>
            </w:pPr>
          </w:p>
        </w:tc>
      </w:tr>
    </w:tbl>
    <w:p w:rsidR="008C5FAD" w:rsidRPr="00C2435B" w:rsidRDefault="002B10E2" w:rsidP="0038038E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166370</wp:posOffset>
                </wp:positionV>
                <wp:extent cx="6103620" cy="1143000"/>
                <wp:effectExtent l="9525" t="13970" r="11430" b="5080"/>
                <wp:wrapNone/>
                <wp:docPr id="285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0362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C5FAD" w:rsidRDefault="008C5FAD" w:rsidP="008C5FA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14400" cy="868680"/>
                                  <wp:effectExtent l="19050" t="0" r="0" b="0"/>
                                  <wp:docPr id="35" name="Bild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868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D0697">
                              <w:rPr>
                                <w:rFonts w:ascii="Arial" w:hAnsi="Arial" w:cs="Arial"/>
                              </w:rPr>
                              <w:t>Mir hat gut gefallen.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8" o:spid="_x0000_s1068" style="position:absolute;margin-left:-9pt;margin-top:13.1pt;width:480.6pt;height:90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">
                <v:textbox>
                  <w:txbxContent>
                    <w:p w:rsidR="008C5FAD" w:rsidRDefault="008C5FAD" w:rsidP="008C5FA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14400" cy="868680"/>
                            <wp:effectExtent l="19050" t="0" r="0" b="0"/>
                            <wp:docPr id="35" name="Bild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868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D0697">
                        <w:rPr>
                          <w:rFonts w:ascii="Arial" w:hAnsi="Arial" w:cs="Arial"/>
                        </w:rPr>
                        <w:t>Mir hat gut gefallen.</w:t>
                      </w:r>
                    </w:p>
                  </w:txbxContent>
                </v:textbox>
              </v:roundrect>
            </w:pict>
          </mc:Fallback>
        </mc:AlternateContent>
      </w:r>
      <w:r w:rsidR="008C5FAD">
        <w:rPr>
          <w:sz w:val="16"/>
          <w:szCs w:val="16"/>
        </w:rPr>
        <w:t xml:space="preserve">    </w:t>
      </w:r>
      <w:r w:rsidR="0038038E">
        <w:rPr>
          <w:sz w:val="16"/>
          <w:szCs w:val="16"/>
        </w:rPr>
        <w:t xml:space="preserve">                          </w:t>
      </w:r>
      <w:r w:rsidR="008C5FAD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</w:t>
      </w:r>
      <w:r w:rsidR="00C2435B">
        <w:rPr>
          <w:sz w:val="16"/>
          <w:szCs w:val="16"/>
        </w:rPr>
        <w:t xml:space="preserve">                       </w:t>
      </w:r>
      <w:r w:rsidR="00C2435B" w:rsidRPr="00C2435B">
        <w:t>Buckel</w:t>
      </w:r>
    </w:p>
    <w:p w:rsidR="008C5FAD" w:rsidRDefault="008C5FAD" w:rsidP="008C5FAD"/>
    <w:p w:rsidR="008C5FAD" w:rsidRDefault="008C5FAD" w:rsidP="008C5FAD"/>
    <w:p w:rsidR="008C5FAD" w:rsidRDefault="008C5FAD" w:rsidP="008C5FAD"/>
    <w:p w:rsidR="008C5FAD" w:rsidRDefault="008C5FAD" w:rsidP="008C5FAD"/>
    <w:p w:rsidR="008C5FAD" w:rsidRDefault="008C5FAD" w:rsidP="008C5FAD"/>
    <w:p w:rsidR="008C5FAD" w:rsidRDefault="008C5FAD" w:rsidP="008C5FAD"/>
    <w:p w:rsidR="00AF6C98" w:rsidRPr="00712D63" w:rsidRDefault="00AF6C98" w:rsidP="00AF6C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</w:p>
    <w:p w:rsidR="00AF6C98" w:rsidRPr="002F1C5C" w:rsidRDefault="00AF6C98" w:rsidP="00AF6C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2F1C5C">
        <w:rPr>
          <w:rFonts w:ascii="Arial" w:hAnsi="Arial" w:cs="Arial"/>
        </w:rPr>
        <w:t>Name des Beobachter</w:t>
      </w:r>
      <w:r>
        <w:rPr>
          <w:rFonts w:ascii="Arial" w:hAnsi="Arial" w:cs="Arial"/>
        </w:rPr>
        <w:t>s</w:t>
      </w:r>
      <w:r w:rsidRPr="002F1C5C">
        <w:rPr>
          <w:rFonts w:ascii="Arial" w:hAnsi="Arial" w:cs="Arial"/>
        </w:rPr>
        <w:t>: _____________</w:t>
      </w:r>
      <w:r>
        <w:rPr>
          <w:rFonts w:ascii="Arial" w:hAnsi="Arial" w:cs="Arial"/>
        </w:rPr>
        <w:t>___________                   Datum: ______________</w:t>
      </w:r>
    </w:p>
    <w:p w:rsidR="00AF6C98" w:rsidRDefault="00AF6C98" w:rsidP="00AF6C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AF6C98" w:rsidRPr="002F1C5C" w:rsidRDefault="00AF6C98" w:rsidP="00AF6C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2F1C5C">
        <w:rPr>
          <w:rFonts w:ascii="Arial" w:hAnsi="Arial" w:cs="Arial"/>
        </w:rPr>
        <w:t>Name des beobachteten Schülers: ___________________</w:t>
      </w:r>
      <w:r>
        <w:rPr>
          <w:rFonts w:ascii="Arial" w:hAnsi="Arial" w:cs="Arial"/>
        </w:rPr>
        <w:t>__________________________</w:t>
      </w:r>
    </w:p>
    <w:p w:rsidR="00AF6C98" w:rsidRPr="00712D63" w:rsidRDefault="00AF6C98" w:rsidP="00AF6C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</w:p>
    <w:p w:rsidR="00AF6C98" w:rsidRDefault="00AF6C98" w:rsidP="00AF6C98"/>
    <w:p w:rsidR="00AF6C98" w:rsidRPr="0022297E" w:rsidRDefault="00AF6C98" w:rsidP="00AF6C98">
      <w:pPr>
        <w:jc w:val="center"/>
        <w:rPr>
          <w:rFonts w:ascii="Arial" w:hAnsi="Arial" w:cs="Arial"/>
          <w:b/>
          <w:sz w:val="32"/>
          <w:szCs w:val="32"/>
        </w:rPr>
      </w:pPr>
      <w:r w:rsidRPr="0022297E">
        <w:rPr>
          <w:rFonts w:ascii="Arial" w:hAnsi="Arial" w:cs="Arial"/>
          <w:b/>
          <w:sz w:val="32"/>
          <w:szCs w:val="32"/>
        </w:rPr>
        <w:t>An einem schön gedeckten Tisch nimmt jeder gerne Platz!</w:t>
      </w:r>
    </w:p>
    <w:p w:rsidR="00AF6C98" w:rsidRDefault="00AF6C98" w:rsidP="00AF6C98"/>
    <w:p w:rsidR="00AF6C98" w:rsidRDefault="00AF6C98" w:rsidP="00AF6C98">
      <w:r>
        <w:rPr>
          <w:noProof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1054100" cy="1082040"/>
            <wp:effectExtent l="19050" t="0" r="0" b="0"/>
            <wp:wrapNone/>
            <wp:docPr id="139" name="Bild 139" descr="http://www.vianova-company.de/wp-content/uploads/2011/01/Social-Media-Monitorin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://www.vianova-company.de/wp-content/uploads/2011/01/Social-Media-Monitoring1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10E2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115570</wp:posOffset>
                </wp:positionV>
                <wp:extent cx="327025" cy="329565"/>
                <wp:effectExtent l="19050" t="29845" r="25400" b="21590"/>
                <wp:wrapNone/>
                <wp:docPr id="284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025" cy="329565"/>
                        </a:xfrm>
                        <a:prstGeom prst="star5">
                          <a:avLst/>
                        </a:prstGeom>
                        <a:solidFill>
                          <a:srgbClr val="FFCC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8" o:spid="_x0000_s1026" style="position:absolute;margin-left:459pt;margin-top:9.1pt;width:25.75pt;height:25.9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7025,329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" path="m,125882r124913,1l163513,r38599,125883l327025,125882,225968,203682r38601,125882l163513,251764,62456,329564,101057,203682,,125882xe" fillcolor="#fc0">
                <v:stroke joinstyle="miter"/>
                <v:path o:connecttype="custom" o:connectlocs="0,125882;124913,125883;163513,0;202112,125883;327025,125882;225968,203682;264569,329564;163513,251764;62456,329564;101057,203682;0,125882" o:connectangles="0,0,0,0,0,0,0,0,0,0,0"/>
              </v:shape>
            </w:pict>
          </mc:Fallback>
        </mc:AlternateContent>
      </w:r>
    </w:p>
    <w:p w:rsidR="00AF6C98" w:rsidRDefault="00AF6C98" w:rsidP="00AF6C98">
      <w:pPr>
        <w:numPr>
          <w:ilvl w:val="0"/>
          <w:numId w:val="17"/>
        </w:numPr>
        <w:tabs>
          <w:tab w:val="clear" w:pos="720"/>
          <w:tab w:val="num" w:pos="2136"/>
        </w:tabs>
        <w:ind w:left="213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Beurteile sorgfältig.</w:t>
      </w:r>
    </w:p>
    <w:p w:rsidR="00AF6C98" w:rsidRPr="009C6208" w:rsidRDefault="002B10E2" w:rsidP="00AF6C98">
      <w:pPr>
        <w:ind w:left="177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78740</wp:posOffset>
                </wp:positionV>
                <wp:extent cx="327025" cy="329565"/>
                <wp:effectExtent l="19050" t="21590" r="25400" b="20320"/>
                <wp:wrapNone/>
                <wp:docPr id="283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025" cy="329565"/>
                        </a:xfrm>
                        <a:prstGeom prst="star5">
                          <a:avLst/>
                        </a:prstGeom>
                        <a:solidFill>
                          <a:srgbClr val="FFCC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7" o:spid="_x0000_s1026" style="position:absolute;margin-left:423pt;margin-top:6.2pt;width:25.75pt;height:25.9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7025,329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" path="m,125882r124913,1l163513,r38599,125883l327025,125882,225968,203682r38601,125882l163513,251764,62456,329564,101057,203682,,125882xe" fillcolor="#fc0">
                <v:stroke joinstyle="miter"/>
                <v:path o:connecttype="custom" o:connectlocs="0,125882;124913,125883;163513,0;202112,125883;327025,125882;225968,203682;264569,329564;163513,251764;62456,329564;101057,203682;0,125882" o:connectangles="0,0,0,0,0,0,0,0,0,0,0"/>
              </v:shape>
            </w:pict>
          </mc:Fallback>
        </mc:AlternateContent>
      </w:r>
    </w:p>
    <w:p w:rsidR="00AF6C98" w:rsidRDefault="002B10E2" w:rsidP="00AF6C98">
      <w:pPr>
        <w:numPr>
          <w:ilvl w:val="0"/>
          <w:numId w:val="17"/>
        </w:numPr>
        <w:tabs>
          <w:tab w:val="clear" w:pos="720"/>
          <w:tab w:val="num" w:pos="2136"/>
        </w:tabs>
        <w:ind w:left="213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78740</wp:posOffset>
                </wp:positionV>
                <wp:extent cx="327025" cy="329565"/>
                <wp:effectExtent l="19050" t="21590" r="25400" b="20320"/>
                <wp:wrapNone/>
                <wp:docPr id="282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025" cy="329565"/>
                        </a:xfrm>
                        <a:prstGeom prst="star5">
                          <a:avLst/>
                        </a:prstGeom>
                        <a:solidFill>
                          <a:srgbClr val="FFCC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6" o:spid="_x0000_s1026" style="position:absolute;margin-left:378pt;margin-top:6.2pt;width:25.75pt;height:25.9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7025,329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" path="m,125882r124913,1l163513,r38599,125883l327025,125882,225968,203682r38601,125882l163513,251764,62456,329564,101057,203682,,125882xe" fillcolor="#fc0">
                <v:stroke joinstyle="miter"/>
                <v:path o:connecttype="custom" o:connectlocs="0,125882;124913,125883;163513,0;202112,125883;327025,125882;225968,203682;264569,329564;163513,251764;62456,329564;101057,203682;0,125882" o:connectangles="0,0,0,0,0,0,0,0,0,0,0"/>
              </v:shape>
            </w:pict>
          </mc:Fallback>
        </mc:AlternateContent>
      </w:r>
      <w:r w:rsidR="00AF6C98" w:rsidRPr="009C6208">
        <w:rPr>
          <w:rFonts w:ascii="Arial" w:hAnsi="Arial" w:cs="Arial"/>
          <w:sz w:val="28"/>
          <w:szCs w:val="28"/>
        </w:rPr>
        <w:t>Berücksic</w:t>
      </w:r>
      <w:r w:rsidR="00AF6C98">
        <w:rPr>
          <w:rFonts w:ascii="Arial" w:hAnsi="Arial" w:cs="Arial"/>
          <w:sz w:val="28"/>
          <w:szCs w:val="28"/>
        </w:rPr>
        <w:t>htige alle Kriterien.</w:t>
      </w:r>
    </w:p>
    <w:p w:rsidR="00AF6C98" w:rsidRPr="009C6208" w:rsidRDefault="00AF6C98" w:rsidP="00AF6C98">
      <w:pPr>
        <w:ind w:left="1776"/>
        <w:rPr>
          <w:rFonts w:ascii="Arial" w:hAnsi="Arial" w:cs="Arial"/>
          <w:sz w:val="16"/>
          <w:szCs w:val="16"/>
        </w:rPr>
      </w:pPr>
    </w:p>
    <w:p w:rsidR="00AF6C98" w:rsidRPr="009C6208" w:rsidRDefault="00AF6C98" w:rsidP="00AF6C98">
      <w:pPr>
        <w:numPr>
          <w:ilvl w:val="0"/>
          <w:numId w:val="17"/>
        </w:numPr>
        <w:tabs>
          <w:tab w:val="clear" w:pos="720"/>
          <w:tab w:val="num" w:pos="2136"/>
        </w:tabs>
        <w:ind w:left="2136"/>
        <w:rPr>
          <w:rFonts w:ascii="Arial" w:hAnsi="Arial" w:cs="Arial"/>
          <w:sz w:val="28"/>
          <w:szCs w:val="28"/>
        </w:rPr>
      </w:pPr>
      <w:r w:rsidRPr="009C6208">
        <w:rPr>
          <w:rFonts w:ascii="Arial" w:hAnsi="Arial" w:cs="Arial"/>
          <w:sz w:val="28"/>
          <w:szCs w:val="28"/>
        </w:rPr>
        <w:t xml:space="preserve">Notiere Stichpunktartig mit + und </w:t>
      </w:r>
      <w:r w:rsidRPr="009C6208">
        <w:rPr>
          <w:rFonts w:ascii="Arial" w:hAnsi="Arial" w:cs="Arial"/>
          <w:b/>
          <w:sz w:val="28"/>
          <w:szCs w:val="28"/>
        </w:rPr>
        <w:t xml:space="preserve">- </w:t>
      </w:r>
      <w:r>
        <w:rPr>
          <w:rFonts w:ascii="Arial" w:hAnsi="Arial" w:cs="Arial"/>
          <w:b/>
          <w:sz w:val="28"/>
          <w:szCs w:val="28"/>
        </w:rPr>
        <w:t>.</w:t>
      </w:r>
      <w:r w:rsidRPr="009C6208">
        <w:rPr>
          <w:rFonts w:ascii="Arial" w:hAnsi="Arial" w:cs="Arial"/>
          <w:b/>
          <w:sz w:val="28"/>
          <w:szCs w:val="28"/>
        </w:rPr>
        <w:t xml:space="preserve">               </w:t>
      </w:r>
    </w:p>
    <w:p w:rsidR="00AF6C98" w:rsidRDefault="00AF6C98" w:rsidP="00AF6C98">
      <w:pPr>
        <w:rPr>
          <w:rFonts w:ascii="Comic Sans MS" w:hAnsi="Comic Sans MS"/>
          <w:sz w:val="16"/>
          <w:szCs w:val="16"/>
        </w:rPr>
      </w:pPr>
    </w:p>
    <w:p w:rsidR="00AF6C98" w:rsidRPr="009C6208" w:rsidRDefault="00AF6C98" w:rsidP="00AF6C98">
      <w:pPr>
        <w:rPr>
          <w:rFonts w:ascii="Comic Sans MS" w:hAnsi="Comic Sans MS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88"/>
        <w:gridCol w:w="1620"/>
        <w:gridCol w:w="1620"/>
        <w:gridCol w:w="1620"/>
        <w:gridCol w:w="1620"/>
        <w:gridCol w:w="1569"/>
      </w:tblGrid>
      <w:tr w:rsidR="00AF6C98" w:rsidRPr="00A80EF2" w:rsidTr="00B82731">
        <w:tc>
          <w:tcPr>
            <w:tcW w:w="2088" w:type="dxa"/>
          </w:tcPr>
          <w:p w:rsidR="00AF6C98" w:rsidRPr="00A80EF2" w:rsidRDefault="00AF6C98" w:rsidP="00B82731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A80EF2">
              <w:rPr>
                <w:rFonts w:ascii="Arial" w:hAnsi="Arial" w:cs="Arial"/>
                <w:b/>
                <w:sz w:val="28"/>
                <w:szCs w:val="28"/>
              </w:rPr>
              <w:t>Thema</w:t>
            </w:r>
          </w:p>
        </w:tc>
        <w:tc>
          <w:tcPr>
            <w:tcW w:w="8049" w:type="dxa"/>
            <w:gridSpan w:val="5"/>
          </w:tcPr>
          <w:p w:rsidR="00AF6C98" w:rsidRPr="00A80EF2" w:rsidRDefault="00AF6C98" w:rsidP="00B82731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A80EF2">
              <w:rPr>
                <w:rFonts w:ascii="Arial" w:hAnsi="Arial" w:cs="Arial"/>
                <w:b/>
                <w:sz w:val="28"/>
                <w:szCs w:val="28"/>
              </w:rPr>
              <w:t>Beurteilungskriterien (je 0-3 Pkt.)</w:t>
            </w:r>
          </w:p>
        </w:tc>
      </w:tr>
      <w:tr w:rsidR="00AF6C98" w:rsidRPr="00A80EF2" w:rsidTr="00B82731">
        <w:tc>
          <w:tcPr>
            <w:tcW w:w="2088" w:type="dxa"/>
          </w:tcPr>
          <w:p w:rsidR="00AF6C98" w:rsidRPr="00A80EF2" w:rsidRDefault="00AF6C98" w:rsidP="00B82731">
            <w:pPr>
              <w:jc w:val="center"/>
              <w:rPr>
                <w:rFonts w:ascii="Arial" w:hAnsi="Arial" w:cs="Arial"/>
              </w:rPr>
            </w:pPr>
          </w:p>
          <w:p w:rsidR="00AF6C98" w:rsidRPr="00A80EF2" w:rsidRDefault="00AF6C98" w:rsidP="00B82731">
            <w:pPr>
              <w:jc w:val="center"/>
              <w:rPr>
                <w:rFonts w:ascii="Arial" w:hAnsi="Arial" w:cs="Arial"/>
              </w:rPr>
            </w:pPr>
            <w:r w:rsidRPr="00A80EF2">
              <w:rPr>
                <w:rFonts w:ascii="Arial" w:hAnsi="Arial" w:cs="Arial"/>
              </w:rPr>
              <w:t>Schüler</w:t>
            </w:r>
          </w:p>
          <w:p w:rsidR="00AF6C98" w:rsidRPr="00A80EF2" w:rsidRDefault="00AF6C98" w:rsidP="00B82731">
            <w:pPr>
              <w:jc w:val="right"/>
              <w:rPr>
                <w:rFonts w:ascii="Arial" w:hAnsi="Arial" w:cs="Arial"/>
                <w:b/>
              </w:rPr>
            </w:pPr>
          </w:p>
        </w:tc>
        <w:tc>
          <w:tcPr>
            <w:tcW w:w="1620" w:type="dxa"/>
          </w:tcPr>
          <w:p w:rsidR="00AF6C98" w:rsidRPr="00A80EF2" w:rsidRDefault="00AF6C98" w:rsidP="00B82731">
            <w:pPr>
              <w:jc w:val="center"/>
              <w:rPr>
                <w:rFonts w:ascii="Arial" w:hAnsi="Arial" w:cs="Arial"/>
              </w:rPr>
            </w:pPr>
            <w:r w:rsidRPr="00A80EF2">
              <w:rPr>
                <w:rFonts w:ascii="Arial" w:hAnsi="Arial" w:cs="Arial"/>
              </w:rPr>
              <w:t>Gesamt-eindruck/</w:t>
            </w:r>
          </w:p>
          <w:p w:rsidR="00AF6C98" w:rsidRPr="00A80EF2" w:rsidRDefault="00AF6C98" w:rsidP="00B82731">
            <w:pPr>
              <w:jc w:val="center"/>
              <w:rPr>
                <w:rFonts w:ascii="Arial" w:hAnsi="Arial" w:cs="Arial"/>
              </w:rPr>
            </w:pPr>
            <w:r w:rsidRPr="00A80EF2">
              <w:rPr>
                <w:rFonts w:ascii="Arial" w:hAnsi="Arial" w:cs="Arial"/>
              </w:rPr>
              <w:t>Dekoration</w:t>
            </w:r>
          </w:p>
        </w:tc>
        <w:tc>
          <w:tcPr>
            <w:tcW w:w="1620" w:type="dxa"/>
          </w:tcPr>
          <w:p w:rsidR="00AF6C98" w:rsidRPr="00A80EF2" w:rsidRDefault="00AF6C98" w:rsidP="00B82731">
            <w:pPr>
              <w:jc w:val="center"/>
              <w:rPr>
                <w:rFonts w:ascii="Arial" w:hAnsi="Arial" w:cs="Arial"/>
              </w:rPr>
            </w:pPr>
          </w:p>
          <w:p w:rsidR="00AF6C98" w:rsidRPr="00A80EF2" w:rsidRDefault="00AF6C98" w:rsidP="00B82731">
            <w:pPr>
              <w:jc w:val="center"/>
              <w:rPr>
                <w:rFonts w:ascii="Arial" w:hAnsi="Arial" w:cs="Arial"/>
              </w:rPr>
            </w:pPr>
            <w:r w:rsidRPr="00A80EF2">
              <w:rPr>
                <w:rFonts w:ascii="Arial" w:hAnsi="Arial" w:cs="Arial"/>
              </w:rPr>
              <w:t>Tafelgeschirr</w:t>
            </w:r>
          </w:p>
          <w:p w:rsidR="00AF6C98" w:rsidRPr="00A80EF2" w:rsidRDefault="00AF6C98" w:rsidP="00B82731">
            <w:pPr>
              <w:jc w:val="center"/>
              <w:rPr>
                <w:rFonts w:ascii="Arial" w:hAnsi="Arial" w:cs="Arial"/>
              </w:rPr>
            </w:pPr>
            <w:r w:rsidRPr="00A80EF2">
              <w:rPr>
                <w:rFonts w:ascii="Arial" w:hAnsi="Arial" w:cs="Arial"/>
              </w:rPr>
              <w:t>Gedeck</w:t>
            </w:r>
          </w:p>
        </w:tc>
        <w:tc>
          <w:tcPr>
            <w:tcW w:w="1620" w:type="dxa"/>
          </w:tcPr>
          <w:p w:rsidR="00AF6C98" w:rsidRPr="00A80EF2" w:rsidRDefault="00AF6C98" w:rsidP="00B82731">
            <w:pPr>
              <w:jc w:val="center"/>
              <w:rPr>
                <w:rFonts w:ascii="Arial" w:hAnsi="Arial" w:cs="Arial"/>
              </w:rPr>
            </w:pPr>
          </w:p>
          <w:p w:rsidR="00AF6C98" w:rsidRPr="00A80EF2" w:rsidRDefault="00AF6C98" w:rsidP="00B82731">
            <w:pPr>
              <w:jc w:val="center"/>
              <w:rPr>
                <w:rFonts w:ascii="Arial" w:hAnsi="Arial" w:cs="Arial"/>
              </w:rPr>
            </w:pPr>
            <w:r w:rsidRPr="00A80EF2">
              <w:rPr>
                <w:rFonts w:ascii="Arial" w:hAnsi="Arial" w:cs="Arial"/>
              </w:rPr>
              <w:t>Tisch- / Menükarten</w:t>
            </w:r>
          </w:p>
        </w:tc>
        <w:tc>
          <w:tcPr>
            <w:tcW w:w="1620" w:type="dxa"/>
          </w:tcPr>
          <w:p w:rsidR="00AF6C98" w:rsidRPr="00A80EF2" w:rsidRDefault="00AF6C98" w:rsidP="00B82731">
            <w:pPr>
              <w:jc w:val="center"/>
              <w:rPr>
                <w:rFonts w:ascii="Arial" w:hAnsi="Arial" w:cs="Arial"/>
              </w:rPr>
            </w:pPr>
          </w:p>
          <w:p w:rsidR="00AF6C98" w:rsidRPr="00A80EF2" w:rsidRDefault="00AF6C98" w:rsidP="00B82731">
            <w:pPr>
              <w:jc w:val="center"/>
              <w:rPr>
                <w:rFonts w:ascii="Arial" w:hAnsi="Arial" w:cs="Arial"/>
              </w:rPr>
            </w:pPr>
            <w:r w:rsidRPr="00A80EF2">
              <w:rPr>
                <w:rFonts w:ascii="Arial" w:hAnsi="Arial" w:cs="Arial"/>
              </w:rPr>
              <w:t>Servietten/</w:t>
            </w:r>
          </w:p>
          <w:p w:rsidR="00AF6C98" w:rsidRPr="00A80EF2" w:rsidRDefault="00AF6C98" w:rsidP="00B82731">
            <w:pPr>
              <w:jc w:val="center"/>
              <w:rPr>
                <w:rFonts w:ascii="Arial" w:hAnsi="Arial" w:cs="Arial"/>
              </w:rPr>
            </w:pPr>
            <w:r w:rsidRPr="00A80EF2">
              <w:rPr>
                <w:rFonts w:ascii="Arial" w:hAnsi="Arial" w:cs="Arial"/>
              </w:rPr>
              <w:t>Tischdecke</w:t>
            </w:r>
          </w:p>
        </w:tc>
        <w:tc>
          <w:tcPr>
            <w:tcW w:w="1569" w:type="dxa"/>
          </w:tcPr>
          <w:p w:rsidR="00AF6C98" w:rsidRPr="00A80EF2" w:rsidRDefault="00AF6C98" w:rsidP="00B82731">
            <w:pPr>
              <w:jc w:val="center"/>
              <w:rPr>
                <w:rFonts w:ascii="Arial" w:hAnsi="Arial" w:cs="Arial"/>
              </w:rPr>
            </w:pPr>
          </w:p>
          <w:p w:rsidR="00AF6C98" w:rsidRPr="00A80EF2" w:rsidRDefault="00AF6C98" w:rsidP="00B82731">
            <w:pPr>
              <w:jc w:val="center"/>
              <w:rPr>
                <w:rFonts w:ascii="Arial" w:hAnsi="Arial" w:cs="Arial"/>
              </w:rPr>
            </w:pPr>
            <w:r w:rsidRPr="00A80EF2">
              <w:rPr>
                <w:rFonts w:ascii="Arial" w:hAnsi="Arial" w:cs="Arial"/>
              </w:rPr>
              <w:t>Farb-harmonie</w:t>
            </w:r>
          </w:p>
        </w:tc>
      </w:tr>
      <w:tr w:rsidR="00AF6C98" w:rsidRPr="00F133CA" w:rsidTr="00B82731">
        <w:trPr>
          <w:trHeight w:val="2088"/>
        </w:trPr>
        <w:tc>
          <w:tcPr>
            <w:tcW w:w="2088" w:type="dxa"/>
            <w:vMerge w:val="restart"/>
          </w:tcPr>
          <w:p w:rsidR="00AF6C98" w:rsidRDefault="00AF6C98" w:rsidP="00B82731"/>
          <w:p w:rsidR="00AF6C98" w:rsidRPr="00A80EF2" w:rsidRDefault="00AF6C98" w:rsidP="00B82731">
            <w:pPr>
              <w:rPr>
                <w:rFonts w:ascii="Arial" w:hAnsi="Arial" w:cs="Arial"/>
              </w:rPr>
            </w:pPr>
            <w:r w:rsidRPr="00A80EF2">
              <w:rPr>
                <w:rFonts w:ascii="Arial" w:hAnsi="Arial" w:cs="Arial"/>
              </w:rPr>
              <w:t>Name:</w:t>
            </w:r>
          </w:p>
          <w:p w:rsidR="00AF6C98" w:rsidRPr="00A80EF2" w:rsidRDefault="00AF6C98" w:rsidP="00B82731">
            <w:pPr>
              <w:rPr>
                <w:rFonts w:ascii="Arial" w:hAnsi="Arial" w:cs="Arial"/>
              </w:rPr>
            </w:pPr>
          </w:p>
          <w:p w:rsidR="00AF6C98" w:rsidRPr="00A80EF2" w:rsidRDefault="00AF6C98" w:rsidP="00B82731">
            <w:pPr>
              <w:rPr>
                <w:rFonts w:ascii="Arial" w:hAnsi="Arial" w:cs="Arial"/>
              </w:rPr>
            </w:pPr>
          </w:p>
          <w:p w:rsidR="00AF6C98" w:rsidRPr="00A80EF2" w:rsidRDefault="00AF6C98" w:rsidP="00B82731">
            <w:pPr>
              <w:rPr>
                <w:rFonts w:ascii="Arial" w:hAnsi="Arial" w:cs="Arial"/>
              </w:rPr>
            </w:pPr>
          </w:p>
          <w:p w:rsidR="00AF6C98" w:rsidRPr="00A80EF2" w:rsidRDefault="00AF6C98" w:rsidP="00B82731">
            <w:pPr>
              <w:rPr>
                <w:rFonts w:ascii="Arial" w:hAnsi="Arial" w:cs="Arial"/>
              </w:rPr>
            </w:pPr>
            <w:r w:rsidRPr="00A80EF2">
              <w:rPr>
                <w:rFonts w:ascii="Arial" w:hAnsi="Arial" w:cs="Arial"/>
              </w:rPr>
              <w:t>Thema:</w:t>
            </w:r>
          </w:p>
          <w:p w:rsidR="00AF6C98" w:rsidRDefault="00AF6C98" w:rsidP="00B82731"/>
          <w:p w:rsidR="00AF6C98" w:rsidRDefault="00AF6C98" w:rsidP="00B82731"/>
          <w:p w:rsidR="00AF6C98" w:rsidRDefault="00AF6C98" w:rsidP="00B82731"/>
          <w:p w:rsidR="00AF6C98" w:rsidRDefault="00AF6C98" w:rsidP="00B82731"/>
          <w:p w:rsidR="00AF6C98" w:rsidRDefault="00AF6C98" w:rsidP="00B82731"/>
          <w:p w:rsidR="00AF6C98" w:rsidRPr="00F133CA" w:rsidRDefault="00AF6C98" w:rsidP="00B82731"/>
        </w:tc>
        <w:tc>
          <w:tcPr>
            <w:tcW w:w="1620" w:type="dxa"/>
            <w:vMerge w:val="restart"/>
          </w:tcPr>
          <w:p w:rsidR="00AF6C98" w:rsidRPr="00F133CA" w:rsidRDefault="00AF6C98" w:rsidP="00B82731">
            <w:pPr>
              <w:jc w:val="center"/>
            </w:pPr>
          </w:p>
        </w:tc>
        <w:tc>
          <w:tcPr>
            <w:tcW w:w="1620" w:type="dxa"/>
            <w:vMerge w:val="restart"/>
          </w:tcPr>
          <w:p w:rsidR="00AF6C98" w:rsidRPr="00F133CA" w:rsidRDefault="00AF6C98" w:rsidP="00B82731">
            <w:pPr>
              <w:jc w:val="center"/>
            </w:pPr>
          </w:p>
        </w:tc>
        <w:tc>
          <w:tcPr>
            <w:tcW w:w="1620" w:type="dxa"/>
            <w:shd w:val="clear" w:color="auto" w:fill="auto"/>
          </w:tcPr>
          <w:p w:rsidR="00AF6C98" w:rsidRPr="00F133CA" w:rsidRDefault="00AF6C98" w:rsidP="00B82731">
            <w:pPr>
              <w:jc w:val="center"/>
            </w:pPr>
          </w:p>
        </w:tc>
        <w:tc>
          <w:tcPr>
            <w:tcW w:w="1620" w:type="dxa"/>
          </w:tcPr>
          <w:p w:rsidR="00AF6C98" w:rsidRDefault="00AF6C98" w:rsidP="00B82731">
            <w:pPr>
              <w:jc w:val="center"/>
            </w:pPr>
          </w:p>
          <w:p w:rsidR="00AF6C98" w:rsidRDefault="00AF6C98" w:rsidP="00B82731">
            <w:pPr>
              <w:jc w:val="center"/>
            </w:pPr>
          </w:p>
          <w:p w:rsidR="00AF6C98" w:rsidRDefault="00AF6C98" w:rsidP="00B82731">
            <w:pPr>
              <w:jc w:val="center"/>
            </w:pPr>
          </w:p>
          <w:p w:rsidR="00AF6C98" w:rsidRDefault="00AF6C98" w:rsidP="00B82731">
            <w:pPr>
              <w:jc w:val="center"/>
            </w:pPr>
          </w:p>
          <w:p w:rsidR="00AF6C98" w:rsidRDefault="00AF6C98" w:rsidP="00B82731">
            <w:pPr>
              <w:jc w:val="center"/>
            </w:pPr>
          </w:p>
          <w:p w:rsidR="00AF6C98" w:rsidRDefault="00AF6C98" w:rsidP="00B82731">
            <w:pPr>
              <w:jc w:val="center"/>
            </w:pPr>
          </w:p>
          <w:p w:rsidR="00AF6C98" w:rsidRDefault="00AF6C98" w:rsidP="00B82731">
            <w:pPr>
              <w:jc w:val="center"/>
            </w:pPr>
          </w:p>
          <w:p w:rsidR="00AF6C98" w:rsidRDefault="00AF6C98" w:rsidP="00B82731">
            <w:pPr>
              <w:jc w:val="center"/>
            </w:pPr>
          </w:p>
          <w:p w:rsidR="00AF6C98" w:rsidRDefault="00AF6C98" w:rsidP="00B82731">
            <w:pPr>
              <w:jc w:val="center"/>
            </w:pPr>
          </w:p>
          <w:p w:rsidR="00AF6C98" w:rsidRPr="00F133CA" w:rsidRDefault="00AF6C98" w:rsidP="00B82731">
            <w:pPr>
              <w:jc w:val="center"/>
            </w:pPr>
          </w:p>
        </w:tc>
        <w:tc>
          <w:tcPr>
            <w:tcW w:w="1569" w:type="dxa"/>
            <w:vMerge w:val="restart"/>
          </w:tcPr>
          <w:p w:rsidR="00AF6C98" w:rsidRPr="00F133CA" w:rsidRDefault="00AF6C98" w:rsidP="00B82731">
            <w:pPr>
              <w:jc w:val="center"/>
            </w:pPr>
          </w:p>
        </w:tc>
      </w:tr>
      <w:tr w:rsidR="00AF6C98" w:rsidRPr="00F133CA" w:rsidTr="00B82731">
        <w:trPr>
          <w:trHeight w:val="1658"/>
        </w:trPr>
        <w:tc>
          <w:tcPr>
            <w:tcW w:w="2088" w:type="dxa"/>
            <w:vMerge/>
          </w:tcPr>
          <w:p w:rsidR="00AF6C98" w:rsidRDefault="00AF6C98" w:rsidP="00B82731"/>
        </w:tc>
        <w:tc>
          <w:tcPr>
            <w:tcW w:w="1620" w:type="dxa"/>
            <w:vMerge/>
          </w:tcPr>
          <w:p w:rsidR="00AF6C98" w:rsidRPr="00F133CA" w:rsidRDefault="00AF6C98" w:rsidP="00B82731">
            <w:pPr>
              <w:jc w:val="center"/>
            </w:pPr>
          </w:p>
        </w:tc>
        <w:tc>
          <w:tcPr>
            <w:tcW w:w="1620" w:type="dxa"/>
            <w:vMerge/>
          </w:tcPr>
          <w:p w:rsidR="00AF6C98" w:rsidRPr="00F133CA" w:rsidRDefault="00AF6C98" w:rsidP="00B82731">
            <w:pPr>
              <w:jc w:val="center"/>
            </w:pPr>
          </w:p>
        </w:tc>
        <w:tc>
          <w:tcPr>
            <w:tcW w:w="1620" w:type="dxa"/>
            <w:shd w:val="clear" w:color="auto" w:fill="auto"/>
          </w:tcPr>
          <w:p w:rsidR="00AF6C98" w:rsidRDefault="00AF6C98" w:rsidP="00B82731">
            <w:pPr>
              <w:jc w:val="center"/>
            </w:pPr>
          </w:p>
          <w:p w:rsidR="00AF6C98" w:rsidRDefault="00AF6C98" w:rsidP="00B82731">
            <w:pPr>
              <w:jc w:val="center"/>
            </w:pPr>
          </w:p>
          <w:p w:rsidR="00AF6C98" w:rsidRDefault="00AF6C98" w:rsidP="00B82731">
            <w:pPr>
              <w:jc w:val="center"/>
            </w:pPr>
          </w:p>
          <w:p w:rsidR="00AF6C98" w:rsidRDefault="00AF6C98" w:rsidP="00B82731">
            <w:pPr>
              <w:jc w:val="center"/>
            </w:pPr>
          </w:p>
          <w:p w:rsidR="00AF6C98" w:rsidRDefault="00AF6C98" w:rsidP="00B82731">
            <w:pPr>
              <w:jc w:val="center"/>
            </w:pPr>
          </w:p>
          <w:p w:rsidR="00AF6C98" w:rsidRDefault="00AF6C98" w:rsidP="00B82731">
            <w:pPr>
              <w:jc w:val="center"/>
            </w:pPr>
          </w:p>
          <w:p w:rsidR="00AF6C98" w:rsidRDefault="00AF6C98" w:rsidP="00B82731">
            <w:pPr>
              <w:jc w:val="center"/>
            </w:pPr>
          </w:p>
          <w:p w:rsidR="00AF6C98" w:rsidRDefault="00AF6C98" w:rsidP="00B82731">
            <w:pPr>
              <w:jc w:val="center"/>
            </w:pPr>
          </w:p>
          <w:p w:rsidR="00AF6C98" w:rsidRPr="00F133CA" w:rsidRDefault="00AF6C98" w:rsidP="00B82731">
            <w:pPr>
              <w:jc w:val="center"/>
            </w:pPr>
          </w:p>
        </w:tc>
        <w:tc>
          <w:tcPr>
            <w:tcW w:w="1620" w:type="dxa"/>
          </w:tcPr>
          <w:p w:rsidR="00AF6C98" w:rsidRPr="00F133CA" w:rsidRDefault="00AF6C98" w:rsidP="00B82731">
            <w:pPr>
              <w:jc w:val="center"/>
            </w:pPr>
          </w:p>
        </w:tc>
        <w:tc>
          <w:tcPr>
            <w:tcW w:w="1569" w:type="dxa"/>
            <w:vMerge/>
          </w:tcPr>
          <w:p w:rsidR="00AF6C98" w:rsidRPr="00F133CA" w:rsidRDefault="00AF6C98" w:rsidP="00B82731">
            <w:pPr>
              <w:jc w:val="center"/>
            </w:pPr>
          </w:p>
        </w:tc>
      </w:tr>
      <w:tr w:rsidR="00AF6C98" w:rsidRPr="00F133CA" w:rsidTr="00B82731">
        <w:trPr>
          <w:trHeight w:val="1009"/>
        </w:trPr>
        <w:tc>
          <w:tcPr>
            <w:tcW w:w="2088" w:type="dxa"/>
          </w:tcPr>
          <w:p w:rsidR="00AF6C98" w:rsidRDefault="00AF6C98" w:rsidP="00B82731"/>
          <w:p w:rsidR="00AF6C98" w:rsidRPr="00A80EF2" w:rsidRDefault="00AF6C98" w:rsidP="00AF6C98">
            <w:pPr>
              <w:numPr>
                <w:ilvl w:val="0"/>
                <w:numId w:val="19"/>
              </w:numPr>
              <w:rPr>
                <w:rFonts w:ascii="Arial" w:hAnsi="Arial" w:cs="Arial"/>
              </w:rPr>
            </w:pPr>
            <w:r w:rsidRPr="00A80EF2">
              <w:rPr>
                <w:rFonts w:ascii="Arial" w:hAnsi="Arial" w:cs="Arial"/>
              </w:rPr>
              <w:t>Punkte</w:t>
            </w:r>
          </w:p>
          <w:p w:rsidR="00AF6C98" w:rsidRDefault="00AF6C98" w:rsidP="00B82731"/>
        </w:tc>
        <w:tc>
          <w:tcPr>
            <w:tcW w:w="1620" w:type="dxa"/>
          </w:tcPr>
          <w:p w:rsidR="00AF6C98" w:rsidRPr="00F133CA" w:rsidRDefault="00AF6C98" w:rsidP="00B82731">
            <w:pPr>
              <w:jc w:val="center"/>
            </w:pPr>
          </w:p>
        </w:tc>
        <w:tc>
          <w:tcPr>
            <w:tcW w:w="1620" w:type="dxa"/>
          </w:tcPr>
          <w:p w:rsidR="00AF6C98" w:rsidRPr="00F133CA" w:rsidRDefault="00AF6C98" w:rsidP="00B82731">
            <w:pPr>
              <w:jc w:val="center"/>
            </w:pPr>
          </w:p>
        </w:tc>
        <w:tc>
          <w:tcPr>
            <w:tcW w:w="1620" w:type="dxa"/>
            <w:shd w:val="clear" w:color="auto" w:fill="auto"/>
          </w:tcPr>
          <w:p w:rsidR="00AF6C98" w:rsidRPr="00F133CA" w:rsidRDefault="00AF6C98" w:rsidP="00B82731">
            <w:pPr>
              <w:jc w:val="center"/>
            </w:pPr>
          </w:p>
        </w:tc>
        <w:tc>
          <w:tcPr>
            <w:tcW w:w="1620" w:type="dxa"/>
          </w:tcPr>
          <w:p w:rsidR="00AF6C98" w:rsidRPr="00F133CA" w:rsidRDefault="00AF6C98" w:rsidP="00B82731">
            <w:pPr>
              <w:jc w:val="center"/>
            </w:pPr>
          </w:p>
        </w:tc>
        <w:tc>
          <w:tcPr>
            <w:tcW w:w="1569" w:type="dxa"/>
          </w:tcPr>
          <w:p w:rsidR="00AF6C98" w:rsidRPr="00F133CA" w:rsidRDefault="00AF6C98" w:rsidP="00B82731">
            <w:pPr>
              <w:jc w:val="center"/>
            </w:pPr>
          </w:p>
        </w:tc>
      </w:tr>
    </w:tbl>
    <w:p w:rsidR="00AF6C98" w:rsidRDefault="00AF6C98" w:rsidP="00A903FE"/>
    <w:p w:rsidR="00AF6C98" w:rsidRPr="00A80EF2" w:rsidRDefault="00AF6C98" w:rsidP="00AF6C98">
      <w:pPr>
        <w:numPr>
          <w:ilvl w:val="0"/>
          <w:numId w:val="18"/>
        </w:numPr>
        <w:rPr>
          <w:rFonts w:ascii="Arial" w:hAnsi="Arial" w:cs="Arial"/>
        </w:rPr>
      </w:pPr>
      <w:r w:rsidRPr="00A80EF2">
        <w:rPr>
          <w:rFonts w:ascii="Arial" w:hAnsi="Arial" w:cs="Arial"/>
        </w:rPr>
        <w:t>Was ich noch sagen wollte:</w:t>
      </w:r>
    </w:p>
    <w:p w:rsidR="00AF6C98" w:rsidRDefault="002B10E2" w:rsidP="00AF6C98"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118745</wp:posOffset>
                </wp:positionV>
                <wp:extent cx="6400800" cy="1319530"/>
                <wp:effectExtent l="9525" t="13970" r="9525" b="11430"/>
                <wp:wrapNone/>
                <wp:docPr id="281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13195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F6C98" w:rsidRDefault="00AF6C98" w:rsidP="00AF6C9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43000" cy="1066800"/>
                                  <wp:effectExtent l="19050" t="0" r="0" b="0"/>
                                  <wp:docPr id="58" name="Bild 58" descr="PE02742_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8" descr="PE02742_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0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80EF2">
                              <w:rPr>
                                <w:rFonts w:ascii="Arial" w:hAnsi="Arial" w:cs="Arial"/>
                              </w:rPr>
                              <w:t>Mir hat gut gefallen….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5" o:spid="_x0000_s1069" style="position:absolute;margin-left:0;margin-top:9.35pt;width:7in;height:103.9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">
                <v:textbox style="mso-fit-shape-to-text:t">
                  <w:txbxContent>
                    <w:p w:rsidR="00AF6C98" w:rsidRDefault="00AF6C98" w:rsidP="00AF6C9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43000" cy="1066800"/>
                            <wp:effectExtent l="19050" t="0" r="0" b="0"/>
                            <wp:docPr id="58" name="Bild 58" descr="PE02742_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8" descr="PE02742_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000" cy="106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80EF2">
                        <w:rPr>
                          <w:rFonts w:ascii="Arial" w:hAnsi="Arial" w:cs="Arial"/>
                        </w:rPr>
                        <w:t>Mir hat gut gefallen….</w:t>
                      </w:r>
                    </w:p>
                  </w:txbxContent>
                </v:textbox>
              </v:roundrect>
            </w:pict>
          </mc:Fallback>
        </mc:AlternateContent>
      </w:r>
    </w:p>
    <w:p w:rsidR="00AF6C98" w:rsidRDefault="00AF6C98" w:rsidP="00AF6C98"/>
    <w:p w:rsidR="00AF6C98" w:rsidRDefault="00AF6C98" w:rsidP="00AF6C98"/>
    <w:p w:rsidR="00AF6C98" w:rsidRDefault="00AF6C98" w:rsidP="00AF6C98"/>
    <w:p w:rsidR="00AF6C98" w:rsidRDefault="00AF6C98" w:rsidP="00AF6C98"/>
    <w:p w:rsidR="00AF6C98" w:rsidRDefault="00AF6C98" w:rsidP="00AF6C98"/>
    <w:p w:rsidR="00AF6C98" w:rsidRDefault="00AF6C98" w:rsidP="00AF6C98"/>
    <w:p w:rsidR="00A903FE" w:rsidRDefault="00AF6C98" w:rsidP="00AF6C98">
      <w:pPr>
        <w:rPr>
          <w:sz w:val="16"/>
          <w:szCs w:val="16"/>
        </w:rPr>
      </w:pPr>
      <w:r w:rsidRPr="00130E81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</w:t>
      </w:r>
      <w:r>
        <w:rPr>
          <w:sz w:val="16"/>
          <w:szCs w:val="16"/>
        </w:rPr>
        <w:t xml:space="preserve">                                                 </w:t>
      </w:r>
      <w:r w:rsidRPr="00130E81">
        <w:rPr>
          <w:sz w:val="16"/>
          <w:szCs w:val="16"/>
        </w:rPr>
        <w:t xml:space="preserve"> </w:t>
      </w:r>
    </w:p>
    <w:p w:rsidR="00A903FE" w:rsidRDefault="00A903FE" w:rsidP="00AF6C98">
      <w:pPr>
        <w:rPr>
          <w:sz w:val="16"/>
          <w:szCs w:val="16"/>
        </w:rPr>
      </w:pPr>
    </w:p>
    <w:p w:rsidR="00AF6C98" w:rsidRPr="00C2435B" w:rsidRDefault="00C2435B" w:rsidP="00A903FE">
      <w:pPr>
        <w:jc w:val="right"/>
      </w:pPr>
      <w:r w:rsidRPr="00C2435B">
        <w:t>Buckel</w:t>
      </w:r>
    </w:p>
    <w:p w:rsidR="00AF6C98" w:rsidRDefault="00AF6C98" w:rsidP="00AF6C98">
      <w:pPr>
        <w:pStyle w:val="Tite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lastRenderedPageBreak/>
        <w:t>Test für zukünftige Küchenprofis</w:t>
      </w:r>
    </w:p>
    <w:p w:rsidR="00AF6C98" w:rsidRDefault="00AF6C98" w:rsidP="00AF6C98">
      <w:pPr>
        <w:jc w:val="center"/>
        <w:rPr>
          <w:rFonts w:ascii="Arial" w:hAnsi="Arial" w:cs="Arial"/>
          <w:b/>
          <w:bCs/>
        </w:rPr>
      </w:pPr>
    </w:p>
    <w:p w:rsidR="00AF6C98" w:rsidRDefault="00AF6C98" w:rsidP="00AF6C98">
      <w:pPr>
        <w:jc w:val="center"/>
        <w:rPr>
          <w:rFonts w:ascii="Arial" w:hAnsi="Arial" w:cs="Arial"/>
          <w:b/>
          <w:bCs/>
        </w:rPr>
      </w:pPr>
    </w:p>
    <w:p w:rsidR="00AF6C98" w:rsidRDefault="00AF6C98" w:rsidP="00AF6C98">
      <w:pPr>
        <w:rPr>
          <w:rFonts w:ascii="Arial" w:hAnsi="Arial" w:cs="Arial"/>
          <w:b/>
          <w:bCs/>
          <w:sz w:val="28"/>
        </w:rPr>
      </w:pPr>
      <w:r>
        <w:rPr>
          <w:rFonts w:ascii="Arial" w:hAnsi="Arial" w:cs="Arial"/>
          <w:b/>
          <w:bCs/>
          <w:sz w:val="28"/>
        </w:rPr>
        <w:t>Aufgabenübersicht:</w:t>
      </w:r>
    </w:p>
    <w:p w:rsidR="00AF6C98" w:rsidRDefault="00AF6C98" w:rsidP="00AF6C98">
      <w:pPr>
        <w:rPr>
          <w:rFonts w:ascii="Arial" w:hAnsi="Arial" w:cs="Arial"/>
          <w:b/>
          <w:bCs/>
          <w:sz w:val="28"/>
        </w:rPr>
      </w:pPr>
    </w:p>
    <w:p w:rsidR="00AF6C98" w:rsidRDefault="00AF6C98" w:rsidP="00AF6C98">
      <w:pPr>
        <w:numPr>
          <w:ilvl w:val="0"/>
          <w:numId w:val="20"/>
        </w:num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Schneide die Banane in </w:t>
      </w:r>
      <w:r>
        <w:rPr>
          <w:rFonts w:ascii="Arial" w:hAnsi="Arial" w:cs="Arial"/>
          <w:b/>
          <w:bCs/>
          <w:sz w:val="28"/>
        </w:rPr>
        <w:t>mundgerechte Scheiben.</w:t>
      </w:r>
    </w:p>
    <w:p w:rsidR="00AF6C98" w:rsidRDefault="00AF6C98" w:rsidP="00AF6C98">
      <w:pPr>
        <w:ind w:left="720"/>
        <w:rPr>
          <w:rFonts w:ascii="Arial" w:hAnsi="Arial" w:cs="Arial"/>
          <w:b/>
          <w:bCs/>
          <w:sz w:val="28"/>
        </w:rPr>
      </w:pPr>
      <w:r>
        <w:rPr>
          <w:noProof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4990465</wp:posOffset>
            </wp:positionH>
            <wp:positionV relativeFrom="paragraph">
              <wp:posOffset>113030</wp:posOffset>
            </wp:positionV>
            <wp:extent cx="1428115" cy="1548765"/>
            <wp:effectExtent l="19050" t="0" r="635" b="0"/>
            <wp:wrapNone/>
            <wp:docPr id="152" name="Bild 152" descr="http://www.angelhill-tours.de/images/koch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://www.angelhill-tours.de/images/koch2011.jpg"/>
                    <pic:cNvPicPr>
                      <a:picLocks noChangeAspect="1" noChangeArrowheads="1"/>
                    </pic:cNvPicPr>
                  </pic:nvPicPr>
                  <pic:blipFill>
                    <a:blip r:embed="rId33" r:link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5" cy="154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sz w:val="28"/>
        </w:rPr>
        <w:t>Presse eine halbe Zitrone aus.</w:t>
      </w:r>
      <w:r w:rsidRPr="009E0FF0">
        <w:t xml:space="preserve"> </w:t>
      </w:r>
    </w:p>
    <w:p w:rsidR="00AF6C98" w:rsidRDefault="00AF6C98" w:rsidP="00AF6C98">
      <w:pPr>
        <w:ind w:left="720"/>
        <w:rPr>
          <w:rFonts w:ascii="Arial" w:hAnsi="Arial" w:cs="Arial"/>
          <w:sz w:val="28"/>
        </w:rPr>
      </w:pPr>
    </w:p>
    <w:p w:rsidR="00AF6C98" w:rsidRDefault="00AF6C98" w:rsidP="00AF6C98">
      <w:pPr>
        <w:numPr>
          <w:ilvl w:val="0"/>
          <w:numId w:val="20"/>
        </w:num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Schneide die Paprikaschote in mun</w:t>
      </w:r>
      <w:r>
        <w:rPr>
          <w:rFonts w:ascii="Arial" w:hAnsi="Arial" w:cs="Arial"/>
          <w:b/>
          <w:bCs/>
          <w:sz w:val="28"/>
        </w:rPr>
        <w:t>dgerechte Streifen.</w:t>
      </w:r>
    </w:p>
    <w:p w:rsidR="00AF6C98" w:rsidRDefault="00AF6C98" w:rsidP="00AF6C98">
      <w:pPr>
        <w:ind w:left="360"/>
        <w:rPr>
          <w:rFonts w:ascii="Arial" w:hAnsi="Arial" w:cs="Arial"/>
          <w:sz w:val="28"/>
        </w:rPr>
      </w:pPr>
    </w:p>
    <w:p w:rsidR="00AF6C98" w:rsidRDefault="00AF6C98" w:rsidP="00AF6C98">
      <w:pPr>
        <w:numPr>
          <w:ilvl w:val="0"/>
          <w:numId w:val="20"/>
        </w:num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Schneide die Gurke in</w:t>
      </w:r>
      <w:r>
        <w:rPr>
          <w:rFonts w:ascii="Arial" w:hAnsi="Arial" w:cs="Arial"/>
          <w:b/>
          <w:bCs/>
          <w:sz w:val="28"/>
        </w:rPr>
        <w:t xml:space="preserve"> mundgerechte Stücke</w:t>
      </w:r>
    </w:p>
    <w:p w:rsidR="00AF6C98" w:rsidRDefault="00AF6C98" w:rsidP="00AF6C98">
      <w:pPr>
        <w:ind w:left="360"/>
        <w:rPr>
          <w:rFonts w:ascii="Arial" w:hAnsi="Arial" w:cs="Arial"/>
          <w:sz w:val="28"/>
        </w:rPr>
      </w:pPr>
    </w:p>
    <w:p w:rsidR="00AF6C98" w:rsidRDefault="00AF6C98" w:rsidP="00AF6C98">
      <w:pPr>
        <w:numPr>
          <w:ilvl w:val="0"/>
          <w:numId w:val="20"/>
        </w:num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Schneide die Tomate in</w:t>
      </w:r>
      <w:r>
        <w:rPr>
          <w:rFonts w:ascii="Arial" w:hAnsi="Arial" w:cs="Arial"/>
          <w:b/>
          <w:bCs/>
          <w:sz w:val="28"/>
        </w:rPr>
        <w:t xml:space="preserve"> Achtel.</w:t>
      </w:r>
    </w:p>
    <w:p w:rsidR="00AF6C98" w:rsidRDefault="00AF6C98" w:rsidP="00AF6C98">
      <w:pPr>
        <w:rPr>
          <w:rFonts w:ascii="Arial" w:hAnsi="Arial" w:cs="Arial"/>
          <w:sz w:val="28"/>
        </w:rPr>
      </w:pPr>
    </w:p>
    <w:p w:rsidR="00AF6C98" w:rsidRDefault="00AF6C98" w:rsidP="00AF6C98">
      <w:pPr>
        <w:numPr>
          <w:ilvl w:val="0"/>
          <w:numId w:val="20"/>
        </w:num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Schneide den Apfel in</w:t>
      </w:r>
      <w:r>
        <w:rPr>
          <w:rFonts w:ascii="Arial" w:hAnsi="Arial" w:cs="Arial"/>
          <w:b/>
          <w:bCs/>
          <w:sz w:val="28"/>
        </w:rPr>
        <w:t xml:space="preserve"> mundgerechte Stücke.</w:t>
      </w:r>
    </w:p>
    <w:p w:rsidR="00AF6C98" w:rsidRDefault="00AF6C98" w:rsidP="00AF6C98">
      <w:pPr>
        <w:rPr>
          <w:rFonts w:ascii="Arial" w:hAnsi="Arial" w:cs="Arial"/>
          <w:sz w:val="28"/>
        </w:rPr>
      </w:pPr>
    </w:p>
    <w:p w:rsidR="00AF6C98" w:rsidRDefault="00AF6C98" w:rsidP="00AF6C98">
      <w:pPr>
        <w:numPr>
          <w:ilvl w:val="0"/>
          <w:numId w:val="20"/>
        </w:num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Bereite die </w:t>
      </w:r>
      <w:r w:rsidRPr="00892EF1">
        <w:rPr>
          <w:rFonts w:ascii="Arial" w:hAnsi="Arial" w:cs="Arial"/>
          <w:b/>
          <w:sz w:val="28"/>
        </w:rPr>
        <w:t>Trauben (blau und weiß)</w:t>
      </w:r>
      <w:r>
        <w:rPr>
          <w:rFonts w:ascii="Arial" w:hAnsi="Arial" w:cs="Arial"/>
          <w:sz w:val="28"/>
        </w:rPr>
        <w:t xml:space="preserve"> für einen Obstsalat vor.</w:t>
      </w:r>
    </w:p>
    <w:p w:rsidR="00AF6C98" w:rsidRDefault="00AF6C98" w:rsidP="00AF6C98">
      <w:pPr>
        <w:rPr>
          <w:rFonts w:ascii="Arial" w:hAnsi="Arial" w:cs="Arial"/>
          <w:sz w:val="28"/>
        </w:rPr>
      </w:pPr>
    </w:p>
    <w:p w:rsidR="00AF6C98" w:rsidRDefault="00AF6C98" w:rsidP="00AF6C98">
      <w:pPr>
        <w:numPr>
          <w:ilvl w:val="0"/>
          <w:numId w:val="20"/>
        </w:num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Schneide die </w:t>
      </w:r>
      <w:r w:rsidRPr="00892EF1">
        <w:rPr>
          <w:rFonts w:ascii="Arial" w:hAnsi="Arial" w:cs="Arial"/>
          <w:b/>
          <w:sz w:val="28"/>
        </w:rPr>
        <w:t>Petersilie/Schnittlauch</w:t>
      </w:r>
      <w:r>
        <w:rPr>
          <w:rFonts w:ascii="Arial" w:hAnsi="Arial" w:cs="Arial"/>
          <w:sz w:val="28"/>
        </w:rPr>
        <w:t xml:space="preserve">. </w:t>
      </w:r>
    </w:p>
    <w:p w:rsidR="00AF6C98" w:rsidRDefault="00AF6C98" w:rsidP="00AF6C98">
      <w:pPr>
        <w:rPr>
          <w:rFonts w:ascii="Arial" w:hAnsi="Arial" w:cs="Arial"/>
          <w:sz w:val="28"/>
        </w:rPr>
      </w:pPr>
    </w:p>
    <w:p w:rsidR="00AF6C98" w:rsidRDefault="00AF6C98" w:rsidP="00AF6C98">
      <w:pPr>
        <w:numPr>
          <w:ilvl w:val="0"/>
          <w:numId w:val="20"/>
        </w:num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Bereite das </w:t>
      </w:r>
      <w:r w:rsidRPr="00892EF1">
        <w:rPr>
          <w:rFonts w:ascii="Arial" w:hAnsi="Arial" w:cs="Arial"/>
          <w:b/>
          <w:sz w:val="28"/>
        </w:rPr>
        <w:t>Rezept Salatsoße (salzig)</w:t>
      </w:r>
      <w:r>
        <w:rPr>
          <w:rFonts w:ascii="Arial" w:hAnsi="Arial" w:cs="Arial"/>
          <w:sz w:val="28"/>
        </w:rPr>
        <w:t xml:space="preserve"> für „Bunten Salat“ zu.</w:t>
      </w:r>
    </w:p>
    <w:p w:rsidR="00AF6C98" w:rsidRDefault="00AF6C98" w:rsidP="00AF6C98">
      <w:pPr>
        <w:rPr>
          <w:rFonts w:ascii="Arial" w:hAnsi="Arial" w:cs="Arial"/>
          <w:sz w:val="28"/>
        </w:rPr>
      </w:pPr>
    </w:p>
    <w:p w:rsidR="00AF6C98" w:rsidRDefault="00AF6C98" w:rsidP="00AF6C98">
      <w:pPr>
        <w:numPr>
          <w:ilvl w:val="0"/>
          <w:numId w:val="20"/>
        </w:num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Bereite das </w:t>
      </w:r>
      <w:r w:rsidRPr="00892EF1">
        <w:rPr>
          <w:rFonts w:ascii="Arial" w:hAnsi="Arial" w:cs="Arial"/>
          <w:b/>
          <w:sz w:val="28"/>
        </w:rPr>
        <w:t>Rezept Salatsoße (süß)</w:t>
      </w:r>
      <w:r>
        <w:rPr>
          <w:rFonts w:ascii="Arial" w:hAnsi="Arial" w:cs="Arial"/>
          <w:sz w:val="28"/>
        </w:rPr>
        <w:t xml:space="preserve"> für „Obstsalat“ zu.</w:t>
      </w:r>
    </w:p>
    <w:p w:rsidR="00AF6C98" w:rsidRDefault="00AF6C98" w:rsidP="00AF6C98">
      <w:pPr>
        <w:rPr>
          <w:rFonts w:ascii="Arial" w:hAnsi="Arial" w:cs="Arial"/>
          <w:sz w:val="28"/>
        </w:rPr>
      </w:pPr>
    </w:p>
    <w:p w:rsidR="00AF6C98" w:rsidRDefault="00AF6C98" w:rsidP="00AF6C98">
      <w:pPr>
        <w:rPr>
          <w:rFonts w:ascii="Arial" w:hAnsi="Arial" w:cs="Arial"/>
          <w:sz w:val="28"/>
        </w:rPr>
      </w:pPr>
    </w:p>
    <w:p w:rsidR="00AF6C98" w:rsidRDefault="00AF6C98" w:rsidP="00AF6C98">
      <w:pPr>
        <w:ind w:left="360"/>
        <w:rPr>
          <w:rFonts w:ascii="Arial" w:hAnsi="Arial" w:cs="Arial"/>
          <w:sz w:val="28"/>
        </w:rPr>
      </w:pPr>
    </w:p>
    <w:p w:rsidR="00AF6C98" w:rsidRDefault="00AF6C98" w:rsidP="00AF6C98">
      <w:pPr>
        <w:spacing w:line="360" w:lineRule="auto"/>
        <w:ind w:left="360"/>
        <w:rPr>
          <w:rFonts w:ascii="Arial" w:hAnsi="Arial" w:cs="Arial"/>
          <w:b/>
          <w:bCs/>
          <w:sz w:val="28"/>
        </w:rPr>
      </w:pPr>
      <w:r>
        <w:rPr>
          <w:rFonts w:ascii="Arial" w:hAnsi="Arial" w:cs="Arial"/>
          <w:b/>
          <w:bCs/>
          <w:sz w:val="28"/>
        </w:rPr>
        <w:t>Lebensmittel und Arbeitsmaterialien:</w:t>
      </w:r>
    </w:p>
    <w:p w:rsidR="00AF6C98" w:rsidRDefault="00AF6C98" w:rsidP="00AF6C98">
      <w:pPr>
        <w:numPr>
          <w:ilvl w:val="1"/>
          <w:numId w:val="20"/>
        </w:num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2 Bananen, 1 Zitrone</w:t>
      </w:r>
    </w:p>
    <w:p w:rsidR="00AF6C98" w:rsidRDefault="00AF6C98" w:rsidP="00AF6C98">
      <w:pPr>
        <w:numPr>
          <w:ilvl w:val="1"/>
          <w:numId w:val="20"/>
        </w:num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2 Äpfel</w:t>
      </w:r>
    </w:p>
    <w:p w:rsidR="00AF6C98" w:rsidRDefault="00AF6C98" w:rsidP="00AF6C98">
      <w:pPr>
        <w:numPr>
          <w:ilvl w:val="1"/>
          <w:numId w:val="20"/>
        </w:num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je 200 g  helle und blaue Trauben</w:t>
      </w:r>
    </w:p>
    <w:p w:rsidR="00AF6C98" w:rsidRDefault="00AF6C98" w:rsidP="00AF6C98">
      <w:pPr>
        <w:numPr>
          <w:ilvl w:val="1"/>
          <w:numId w:val="20"/>
        </w:num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4 Tomaten</w:t>
      </w:r>
    </w:p>
    <w:p w:rsidR="00AF6C98" w:rsidRDefault="00AF6C98" w:rsidP="00AF6C98">
      <w:pPr>
        <w:numPr>
          <w:ilvl w:val="1"/>
          <w:numId w:val="20"/>
        </w:num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1 Gurke</w:t>
      </w:r>
    </w:p>
    <w:p w:rsidR="00AF6C98" w:rsidRDefault="00AF6C98" w:rsidP="00AF6C98">
      <w:pPr>
        <w:numPr>
          <w:ilvl w:val="1"/>
          <w:numId w:val="20"/>
        </w:num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1 gelbe Paprika</w:t>
      </w:r>
    </w:p>
    <w:p w:rsidR="00AF6C98" w:rsidRDefault="00AF6C98" w:rsidP="00AF6C98">
      <w:pPr>
        <w:numPr>
          <w:ilvl w:val="1"/>
          <w:numId w:val="20"/>
        </w:num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1 Bd. Petersilie oder Schnittlauch </w:t>
      </w:r>
    </w:p>
    <w:p w:rsidR="00AF6C98" w:rsidRDefault="00AF6C98" w:rsidP="00AF6C98">
      <w:pPr>
        <w:spacing w:line="360" w:lineRule="auto"/>
        <w:rPr>
          <w:rFonts w:ascii="Arial" w:hAnsi="Arial" w:cs="Arial"/>
          <w:sz w:val="28"/>
        </w:rPr>
      </w:pPr>
    </w:p>
    <w:p w:rsidR="00AF6C98" w:rsidRDefault="00AF6C98" w:rsidP="00AF6C98">
      <w:pPr>
        <w:numPr>
          <w:ilvl w:val="1"/>
          <w:numId w:val="20"/>
        </w:num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2 Schneidebretter</w:t>
      </w:r>
    </w:p>
    <w:p w:rsidR="00AF6C98" w:rsidRDefault="00AF6C98" w:rsidP="00AF6C98">
      <w:pPr>
        <w:numPr>
          <w:ilvl w:val="1"/>
          <w:numId w:val="20"/>
        </w:num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Messer zur Auswahl</w:t>
      </w:r>
    </w:p>
    <w:p w:rsidR="00AF6C98" w:rsidRDefault="00AF6C98" w:rsidP="00AF6C98">
      <w:pPr>
        <w:numPr>
          <w:ilvl w:val="1"/>
          <w:numId w:val="20"/>
        </w:num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2 Schüsseln mit Salatbesteck</w:t>
      </w:r>
    </w:p>
    <w:p w:rsidR="00AF6C98" w:rsidRPr="00AF6C98" w:rsidRDefault="00AF6C98" w:rsidP="008C5FAD">
      <w:pPr>
        <w:numPr>
          <w:ilvl w:val="1"/>
          <w:numId w:val="20"/>
        </w:numPr>
        <w:spacing w:line="360" w:lineRule="auto"/>
        <w:rPr>
          <w:rFonts w:ascii="Arial" w:hAnsi="Arial" w:cs="Arial"/>
          <w:sz w:val="28"/>
        </w:rPr>
        <w:sectPr w:rsidR="00AF6C98" w:rsidRPr="00AF6C98" w:rsidSect="00AF6C98">
          <w:pgSz w:w="11906" w:h="16838"/>
          <w:pgMar w:top="851" w:right="1418" w:bottom="284" w:left="1418" w:header="709" w:footer="709" w:gutter="0"/>
          <w:cols w:space="708"/>
          <w:docGrid w:linePitch="360"/>
        </w:sectPr>
      </w:pPr>
      <w:r>
        <w:rPr>
          <w:rFonts w:ascii="Arial" w:hAnsi="Arial" w:cs="Arial"/>
          <w:sz w:val="28"/>
        </w:rPr>
        <w:t xml:space="preserve">EL, TL, </w:t>
      </w:r>
      <w:proofErr w:type="spellStart"/>
      <w:r>
        <w:rPr>
          <w:rFonts w:ascii="Arial" w:hAnsi="Arial" w:cs="Arial"/>
          <w:sz w:val="28"/>
        </w:rPr>
        <w:t>gr.</w:t>
      </w:r>
      <w:proofErr w:type="spellEnd"/>
      <w:r>
        <w:rPr>
          <w:rFonts w:ascii="Arial" w:hAnsi="Arial" w:cs="Arial"/>
          <w:sz w:val="28"/>
        </w:rPr>
        <w:t xml:space="preserve">/kl. Schneebesen, </w:t>
      </w:r>
      <w:proofErr w:type="spellStart"/>
      <w:r>
        <w:rPr>
          <w:rFonts w:ascii="Arial" w:hAnsi="Arial" w:cs="Arial"/>
          <w:sz w:val="28"/>
        </w:rPr>
        <w:t>gr.</w:t>
      </w:r>
      <w:proofErr w:type="spellEnd"/>
      <w:r>
        <w:rPr>
          <w:rFonts w:ascii="Arial" w:hAnsi="Arial" w:cs="Arial"/>
          <w:sz w:val="28"/>
        </w:rPr>
        <w:t>/kl. Schüsse</w:t>
      </w:r>
    </w:p>
    <w:p w:rsidR="00AF6C98" w:rsidRDefault="00AF6C98" w:rsidP="00AF6C98">
      <w:pPr>
        <w:rPr>
          <w:sz w:val="36"/>
        </w:rPr>
      </w:pPr>
      <w:r>
        <w:rPr>
          <w:noProof/>
          <w:sz w:val="36"/>
        </w:rPr>
        <w:lastRenderedPageBreak/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1398905</wp:posOffset>
            </wp:positionH>
            <wp:positionV relativeFrom="paragraph">
              <wp:posOffset>-403225</wp:posOffset>
            </wp:positionV>
            <wp:extent cx="1059180" cy="1143000"/>
            <wp:effectExtent l="19050" t="0" r="7620" b="0"/>
            <wp:wrapNone/>
            <wp:docPr id="153" name="Bild 153" descr="http://www.angelhill-tours.de/images/koch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://www.angelhill-tours.de/images/koch2011.jpg"/>
                    <pic:cNvPicPr>
                      <a:picLocks noChangeAspect="1" noChangeArrowheads="1"/>
                    </pic:cNvPicPr>
                  </pic:nvPicPr>
                  <pic:blipFill>
                    <a:blip r:embed="rId33" r:link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6C98" w:rsidRPr="00AF6C98" w:rsidRDefault="00AF6C98" w:rsidP="00AF6C98">
      <w:pPr>
        <w:pStyle w:val="berschrift2"/>
        <w:rPr>
          <w:rFonts w:ascii="Comic Sans MS" w:hAnsi="Comic Sans MS"/>
          <w:u w:val="none"/>
        </w:rPr>
      </w:pPr>
      <w:r w:rsidRPr="00AF6C98">
        <w:rPr>
          <w:rFonts w:ascii="Comic Sans MS" w:hAnsi="Comic Sans MS"/>
          <w:sz w:val="36"/>
          <w:u w:val="none"/>
          <w:bdr w:val="single" w:sz="4" w:space="0" w:color="auto"/>
        </w:rPr>
        <w:t>Test für zukünftige Küchenprofis</w:t>
      </w:r>
    </w:p>
    <w:p w:rsidR="00AF6C98" w:rsidRDefault="00AF6C98" w:rsidP="00AF6C98"/>
    <w:p w:rsidR="00AF6C98" w:rsidRDefault="00AF6C98" w:rsidP="00AF6C9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89"/>
        <w:gridCol w:w="2290"/>
        <w:gridCol w:w="2291"/>
        <w:gridCol w:w="2291"/>
        <w:gridCol w:w="2291"/>
        <w:gridCol w:w="2291"/>
      </w:tblGrid>
      <w:tr w:rsidR="00AF6C98" w:rsidTr="00B82731">
        <w:trPr>
          <w:cantSplit/>
        </w:trPr>
        <w:tc>
          <w:tcPr>
            <w:tcW w:w="439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D9D9D9"/>
          </w:tcPr>
          <w:p w:rsidR="00AF6C98" w:rsidRPr="00CF3614" w:rsidRDefault="00AF6C98" w:rsidP="00B82731">
            <w:pPr>
              <w:rPr>
                <w:rFonts w:ascii="Arial" w:hAnsi="Arial" w:cs="Arial"/>
                <w:b/>
                <w:bCs/>
              </w:rPr>
            </w:pPr>
          </w:p>
          <w:p w:rsidR="00AF6C98" w:rsidRDefault="00AF6C98" w:rsidP="00B82731">
            <w:pPr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Aufgabe</w:t>
            </w:r>
          </w:p>
        </w:tc>
        <w:tc>
          <w:tcPr>
            <w:tcW w:w="229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</w:tcPr>
          <w:p w:rsidR="00AF6C98" w:rsidRPr="00CF3614" w:rsidRDefault="00AF6C98" w:rsidP="00B82731">
            <w:pPr>
              <w:ind w:left="360"/>
              <w:rPr>
                <w:rFonts w:ascii="Arial" w:hAnsi="Arial" w:cs="Arial"/>
                <w:b/>
                <w:bCs/>
              </w:rPr>
            </w:pPr>
          </w:p>
          <w:p w:rsidR="00AF6C98" w:rsidRDefault="00AF6C98" w:rsidP="00B82731">
            <w:pPr>
              <w:ind w:left="360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Schüler</w:t>
            </w:r>
          </w:p>
        </w:tc>
        <w:tc>
          <w:tcPr>
            <w:tcW w:w="2291" w:type="dxa"/>
            <w:tcBorders>
              <w:left w:val="double" w:sz="4" w:space="0" w:color="auto"/>
              <w:bottom w:val="double" w:sz="4" w:space="0" w:color="auto"/>
            </w:tcBorders>
            <w:shd w:val="clear" w:color="auto" w:fill="D9D9D9"/>
          </w:tcPr>
          <w:p w:rsidR="00AF6C98" w:rsidRPr="00CF3614" w:rsidRDefault="00AF6C98" w:rsidP="00B82731">
            <w:pPr>
              <w:ind w:left="360"/>
              <w:jc w:val="center"/>
              <w:rPr>
                <w:rFonts w:ascii="Arial" w:hAnsi="Arial" w:cs="Arial"/>
                <w:b/>
                <w:bCs/>
              </w:rPr>
            </w:pPr>
          </w:p>
          <w:p w:rsidR="00AF6C98" w:rsidRDefault="00AF6C98" w:rsidP="00B82731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 xml:space="preserve">Arbeitsgeräte </w:t>
            </w:r>
          </w:p>
          <w:p w:rsidR="00AF6C98" w:rsidRDefault="00AF6C98" w:rsidP="00B82731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3 P.</w:t>
            </w:r>
          </w:p>
        </w:tc>
        <w:tc>
          <w:tcPr>
            <w:tcW w:w="2291" w:type="dxa"/>
            <w:tcBorders>
              <w:bottom w:val="double" w:sz="4" w:space="0" w:color="auto"/>
            </w:tcBorders>
            <w:shd w:val="clear" w:color="auto" w:fill="D9D9D9"/>
          </w:tcPr>
          <w:p w:rsidR="00AF6C98" w:rsidRPr="00CF3614" w:rsidRDefault="00AF6C98" w:rsidP="00B82731">
            <w:pPr>
              <w:ind w:left="360"/>
              <w:jc w:val="center"/>
              <w:rPr>
                <w:rFonts w:ascii="Arial" w:hAnsi="Arial" w:cs="Arial"/>
                <w:b/>
                <w:bCs/>
              </w:rPr>
            </w:pPr>
          </w:p>
          <w:p w:rsidR="00AF6C98" w:rsidRDefault="00AF6C98" w:rsidP="00B82731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Arbeitstechnik 5 P.</w:t>
            </w:r>
          </w:p>
        </w:tc>
        <w:tc>
          <w:tcPr>
            <w:tcW w:w="2291" w:type="dxa"/>
            <w:tcBorders>
              <w:bottom w:val="double" w:sz="4" w:space="0" w:color="auto"/>
            </w:tcBorders>
            <w:shd w:val="clear" w:color="auto" w:fill="D9D9D9"/>
          </w:tcPr>
          <w:p w:rsidR="00AF6C98" w:rsidRPr="00CF3614" w:rsidRDefault="00AF6C98" w:rsidP="00B82731">
            <w:pPr>
              <w:ind w:left="360"/>
              <w:jc w:val="center"/>
              <w:rPr>
                <w:rFonts w:ascii="Arial" w:hAnsi="Arial" w:cs="Arial"/>
                <w:b/>
                <w:bCs/>
              </w:rPr>
            </w:pPr>
          </w:p>
          <w:p w:rsidR="00AF6C98" w:rsidRDefault="00AF6C98" w:rsidP="00B82731">
            <w:pPr>
              <w:ind w:left="360"/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Aufräumen</w:t>
            </w:r>
          </w:p>
          <w:p w:rsidR="00AF6C98" w:rsidRDefault="00AF6C98" w:rsidP="00B82731">
            <w:pPr>
              <w:ind w:left="360"/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2 P.</w:t>
            </w:r>
          </w:p>
        </w:tc>
        <w:tc>
          <w:tcPr>
            <w:tcW w:w="2291" w:type="dxa"/>
            <w:tcBorders>
              <w:bottom w:val="double" w:sz="4" w:space="0" w:color="auto"/>
            </w:tcBorders>
            <w:shd w:val="clear" w:color="auto" w:fill="D9D9D9"/>
          </w:tcPr>
          <w:p w:rsidR="00AF6C98" w:rsidRPr="00CF3614" w:rsidRDefault="00AF6C98" w:rsidP="00B82731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:rsidR="00AF6C98" w:rsidRDefault="00AF6C98" w:rsidP="00B82731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Gesamtpunkte</w:t>
            </w:r>
          </w:p>
          <w:p w:rsidR="00AF6C98" w:rsidRDefault="00AF6C98" w:rsidP="00B82731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10 P.</w:t>
            </w:r>
          </w:p>
        </w:tc>
      </w:tr>
      <w:tr w:rsidR="00AF6C98" w:rsidTr="00B82731">
        <w:trPr>
          <w:cantSplit/>
        </w:trPr>
        <w:tc>
          <w:tcPr>
            <w:tcW w:w="4390" w:type="dxa"/>
            <w:tcBorders>
              <w:top w:val="double" w:sz="4" w:space="0" w:color="auto"/>
              <w:right w:val="double" w:sz="4" w:space="0" w:color="auto"/>
            </w:tcBorders>
          </w:tcPr>
          <w:p w:rsidR="00AF6C98" w:rsidRPr="00AF6C98" w:rsidRDefault="00AF6C98" w:rsidP="00B82731">
            <w:pPr>
              <w:ind w:left="360"/>
              <w:rPr>
                <w:rFonts w:ascii="Arial" w:hAnsi="Arial" w:cs="Arial"/>
              </w:rPr>
            </w:pPr>
          </w:p>
          <w:p w:rsidR="00AF6C98" w:rsidRPr="00AF6C98" w:rsidRDefault="00AF6C98" w:rsidP="00B82731">
            <w:pPr>
              <w:rPr>
                <w:rFonts w:ascii="Arial" w:hAnsi="Arial" w:cs="Arial"/>
              </w:rPr>
            </w:pPr>
            <w:r w:rsidRPr="00AF6C98">
              <w:rPr>
                <w:rFonts w:ascii="Arial" w:hAnsi="Arial" w:cs="Arial"/>
              </w:rPr>
              <w:t xml:space="preserve">Schneide die </w:t>
            </w:r>
            <w:r w:rsidRPr="00AF6C98">
              <w:rPr>
                <w:rFonts w:ascii="Arial" w:hAnsi="Arial" w:cs="Arial"/>
                <w:b/>
              </w:rPr>
              <w:t>Banane</w:t>
            </w:r>
            <w:r w:rsidRPr="00AF6C98">
              <w:rPr>
                <w:rFonts w:ascii="Arial" w:hAnsi="Arial" w:cs="Arial"/>
              </w:rPr>
              <w:t xml:space="preserve"> in </w:t>
            </w:r>
            <w:r w:rsidRPr="00AF6C98">
              <w:rPr>
                <w:rFonts w:ascii="Arial" w:hAnsi="Arial" w:cs="Arial"/>
                <w:b/>
                <w:bCs/>
              </w:rPr>
              <w:t>mundgerechte Scheiben.</w:t>
            </w:r>
          </w:p>
          <w:p w:rsidR="00AF6C98" w:rsidRPr="00AF6C98" w:rsidRDefault="00AF6C98" w:rsidP="00B82731">
            <w:pPr>
              <w:rPr>
                <w:rFonts w:ascii="Arial" w:hAnsi="Arial" w:cs="Arial"/>
              </w:rPr>
            </w:pPr>
            <w:r w:rsidRPr="00AF6C98">
              <w:rPr>
                <w:rFonts w:ascii="Arial" w:hAnsi="Arial" w:cs="Arial"/>
                <w:b/>
                <w:bCs/>
              </w:rPr>
              <w:t xml:space="preserve">Presse </w:t>
            </w:r>
            <w:r w:rsidRPr="00AF6C98">
              <w:rPr>
                <w:rFonts w:ascii="Arial" w:hAnsi="Arial" w:cs="Arial"/>
                <w:bCs/>
              </w:rPr>
              <w:t>eine halbe</w:t>
            </w:r>
            <w:r w:rsidRPr="00AF6C98">
              <w:rPr>
                <w:rFonts w:ascii="Arial" w:hAnsi="Arial" w:cs="Arial"/>
                <w:b/>
                <w:bCs/>
              </w:rPr>
              <w:t xml:space="preserve"> Zitrone </w:t>
            </w:r>
            <w:r w:rsidRPr="00AF6C98">
              <w:rPr>
                <w:rFonts w:ascii="Arial" w:hAnsi="Arial" w:cs="Arial"/>
                <w:bCs/>
              </w:rPr>
              <w:t>aus.</w:t>
            </w:r>
          </w:p>
        </w:tc>
        <w:tc>
          <w:tcPr>
            <w:tcW w:w="229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AF6C98" w:rsidRDefault="00AF6C98" w:rsidP="00B82731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2291" w:type="dxa"/>
            <w:tcBorders>
              <w:top w:val="double" w:sz="4" w:space="0" w:color="auto"/>
              <w:left w:val="double" w:sz="4" w:space="0" w:color="auto"/>
            </w:tcBorders>
          </w:tcPr>
          <w:p w:rsidR="00AF6C98" w:rsidRDefault="00AF6C98" w:rsidP="00B82731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2291" w:type="dxa"/>
            <w:tcBorders>
              <w:top w:val="double" w:sz="4" w:space="0" w:color="auto"/>
            </w:tcBorders>
          </w:tcPr>
          <w:p w:rsidR="00AF6C98" w:rsidRDefault="00AF6C98" w:rsidP="00B82731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2291" w:type="dxa"/>
            <w:tcBorders>
              <w:top w:val="double" w:sz="4" w:space="0" w:color="auto"/>
            </w:tcBorders>
          </w:tcPr>
          <w:p w:rsidR="00AF6C98" w:rsidRDefault="00AF6C98" w:rsidP="00B82731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2291" w:type="dxa"/>
            <w:tcBorders>
              <w:top w:val="double" w:sz="4" w:space="0" w:color="auto"/>
            </w:tcBorders>
          </w:tcPr>
          <w:p w:rsidR="00AF6C98" w:rsidRDefault="00AF6C98" w:rsidP="00B82731">
            <w:pPr>
              <w:ind w:left="360"/>
              <w:rPr>
                <w:rFonts w:ascii="Arial" w:hAnsi="Arial" w:cs="Arial"/>
              </w:rPr>
            </w:pPr>
          </w:p>
        </w:tc>
      </w:tr>
      <w:tr w:rsidR="00AF6C98" w:rsidTr="00B82731">
        <w:trPr>
          <w:cantSplit/>
        </w:trPr>
        <w:tc>
          <w:tcPr>
            <w:tcW w:w="4390" w:type="dxa"/>
            <w:tcBorders>
              <w:right w:val="double" w:sz="4" w:space="0" w:color="auto"/>
            </w:tcBorders>
          </w:tcPr>
          <w:p w:rsidR="00AF6C98" w:rsidRPr="00AF6C98" w:rsidRDefault="00AF6C98" w:rsidP="00B82731">
            <w:pPr>
              <w:ind w:left="360"/>
              <w:rPr>
                <w:rFonts w:ascii="Arial" w:hAnsi="Arial" w:cs="Arial"/>
              </w:rPr>
            </w:pPr>
          </w:p>
          <w:p w:rsidR="00AF6C98" w:rsidRPr="00AF6C98" w:rsidRDefault="00AF6C98" w:rsidP="00B82731">
            <w:pPr>
              <w:rPr>
                <w:rFonts w:ascii="Arial" w:hAnsi="Arial" w:cs="Arial"/>
              </w:rPr>
            </w:pPr>
            <w:r w:rsidRPr="00AF6C98">
              <w:rPr>
                <w:rFonts w:ascii="Arial" w:hAnsi="Arial" w:cs="Arial"/>
              </w:rPr>
              <w:t xml:space="preserve">Schneide die </w:t>
            </w:r>
            <w:r w:rsidRPr="00AF6C98">
              <w:rPr>
                <w:rFonts w:ascii="Arial" w:hAnsi="Arial" w:cs="Arial"/>
                <w:b/>
              </w:rPr>
              <w:t>Paprikaschote in</w:t>
            </w:r>
            <w:r w:rsidRPr="00AF6C98">
              <w:rPr>
                <w:rFonts w:ascii="Arial" w:hAnsi="Arial" w:cs="Arial"/>
              </w:rPr>
              <w:t xml:space="preserve"> </w:t>
            </w:r>
            <w:r w:rsidRPr="00AF6C98">
              <w:rPr>
                <w:rFonts w:ascii="Arial" w:hAnsi="Arial" w:cs="Arial"/>
                <w:b/>
              </w:rPr>
              <w:t>mun</w:t>
            </w:r>
            <w:r w:rsidRPr="00AF6C98">
              <w:rPr>
                <w:rFonts w:ascii="Arial" w:hAnsi="Arial" w:cs="Arial"/>
                <w:b/>
                <w:bCs/>
              </w:rPr>
              <w:t>dgerechte Streifen.</w:t>
            </w:r>
          </w:p>
        </w:tc>
        <w:tc>
          <w:tcPr>
            <w:tcW w:w="2290" w:type="dxa"/>
            <w:tcBorders>
              <w:left w:val="double" w:sz="4" w:space="0" w:color="auto"/>
              <w:right w:val="double" w:sz="4" w:space="0" w:color="auto"/>
            </w:tcBorders>
          </w:tcPr>
          <w:p w:rsidR="00AF6C98" w:rsidRDefault="00AF6C98" w:rsidP="00B82731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2291" w:type="dxa"/>
            <w:tcBorders>
              <w:left w:val="double" w:sz="4" w:space="0" w:color="auto"/>
            </w:tcBorders>
          </w:tcPr>
          <w:p w:rsidR="00AF6C98" w:rsidRDefault="00AF6C98" w:rsidP="00B82731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2291" w:type="dxa"/>
          </w:tcPr>
          <w:p w:rsidR="00AF6C98" w:rsidRDefault="00AF6C98" w:rsidP="00B82731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2291" w:type="dxa"/>
          </w:tcPr>
          <w:p w:rsidR="00AF6C98" w:rsidRDefault="00AF6C98" w:rsidP="00B82731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2291" w:type="dxa"/>
          </w:tcPr>
          <w:p w:rsidR="00AF6C98" w:rsidRDefault="00AF6C98" w:rsidP="00B82731">
            <w:pPr>
              <w:ind w:left="360"/>
              <w:rPr>
                <w:rFonts w:ascii="Arial" w:hAnsi="Arial" w:cs="Arial"/>
              </w:rPr>
            </w:pPr>
          </w:p>
        </w:tc>
      </w:tr>
      <w:tr w:rsidR="00AF6C98" w:rsidTr="00B82731">
        <w:trPr>
          <w:cantSplit/>
        </w:trPr>
        <w:tc>
          <w:tcPr>
            <w:tcW w:w="4390" w:type="dxa"/>
            <w:tcBorders>
              <w:right w:val="double" w:sz="4" w:space="0" w:color="auto"/>
            </w:tcBorders>
          </w:tcPr>
          <w:p w:rsidR="00AF6C98" w:rsidRPr="00AF6C98" w:rsidRDefault="00AF6C98" w:rsidP="00B82731">
            <w:pPr>
              <w:ind w:left="360"/>
              <w:rPr>
                <w:rFonts w:ascii="Arial" w:hAnsi="Arial" w:cs="Arial"/>
              </w:rPr>
            </w:pPr>
          </w:p>
          <w:p w:rsidR="00AF6C98" w:rsidRPr="00AF6C98" w:rsidRDefault="00AF6C98" w:rsidP="00B82731">
            <w:pPr>
              <w:rPr>
                <w:rFonts w:ascii="Arial" w:hAnsi="Arial" w:cs="Arial"/>
              </w:rPr>
            </w:pPr>
            <w:r w:rsidRPr="00AF6C98">
              <w:rPr>
                <w:rFonts w:ascii="Arial" w:hAnsi="Arial" w:cs="Arial"/>
              </w:rPr>
              <w:t xml:space="preserve">Schneide die </w:t>
            </w:r>
            <w:r w:rsidRPr="00AF6C98">
              <w:rPr>
                <w:rFonts w:ascii="Arial" w:hAnsi="Arial" w:cs="Arial"/>
                <w:b/>
              </w:rPr>
              <w:t>Gurke in</w:t>
            </w:r>
            <w:r w:rsidRPr="00AF6C98">
              <w:rPr>
                <w:rFonts w:ascii="Arial" w:hAnsi="Arial" w:cs="Arial"/>
                <w:b/>
                <w:bCs/>
              </w:rPr>
              <w:t xml:space="preserve"> mundgerechte Stücke.</w:t>
            </w:r>
          </w:p>
        </w:tc>
        <w:tc>
          <w:tcPr>
            <w:tcW w:w="2290" w:type="dxa"/>
            <w:tcBorders>
              <w:left w:val="double" w:sz="4" w:space="0" w:color="auto"/>
              <w:right w:val="double" w:sz="4" w:space="0" w:color="auto"/>
            </w:tcBorders>
          </w:tcPr>
          <w:p w:rsidR="00AF6C98" w:rsidRDefault="00AF6C98" w:rsidP="00B82731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2291" w:type="dxa"/>
            <w:tcBorders>
              <w:left w:val="double" w:sz="4" w:space="0" w:color="auto"/>
            </w:tcBorders>
          </w:tcPr>
          <w:p w:rsidR="00AF6C98" w:rsidRDefault="00AF6C98" w:rsidP="00B82731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2291" w:type="dxa"/>
          </w:tcPr>
          <w:p w:rsidR="00AF6C98" w:rsidRDefault="00AF6C98" w:rsidP="00B82731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2291" w:type="dxa"/>
          </w:tcPr>
          <w:p w:rsidR="00AF6C98" w:rsidRDefault="00AF6C98" w:rsidP="00B82731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2291" w:type="dxa"/>
          </w:tcPr>
          <w:p w:rsidR="00AF6C98" w:rsidRDefault="00AF6C98" w:rsidP="00B82731">
            <w:pPr>
              <w:ind w:left="360"/>
              <w:rPr>
                <w:rFonts w:ascii="Arial" w:hAnsi="Arial" w:cs="Arial"/>
              </w:rPr>
            </w:pPr>
          </w:p>
        </w:tc>
      </w:tr>
      <w:tr w:rsidR="00AF6C98" w:rsidTr="00B82731">
        <w:trPr>
          <w:cantSplit/>
        </w:trPr>
        <w:tc>
          <w:tcPr>
            <w:tcW w:w="4390" w:type="dxa"/>
            <w:tcBorders>
              <w:right w:val="double" w:sz="4" w:space="0" w:color="auto"/>
            </w:tcBorders>
          </w:tcPr>
          <w:p w:rsidR="00AF6C98" w:rsidRPr="00AF6C98" w:rsidRDefault="00AF6C98" w:rsidP="00B82731">
            <w:pPr>
              <w:ind w:left="360"/>
              <w:rPr>
                <w:rFonts w:ascii="Arial" w:hAnsi="Arial" w:cs="Arial"/>
              </w:rPr>
            </w:pPr>
          </w:p>
          <w:p w:rsidR="00AF6C98" w:rsidRPr="00AF6C98" w:rsidRDefault="00AF6C98" w:rsidP="00B82731">
            <w:pPr>
              <w:rPr>
                <w:rFonts w:ascii="Arial" w:hAnsi="Arial" w:cs="Arial"/>
              </w:rPr>
            </w:pPr>
            <w:r w:rsidRPr="00AF6C98">
              <w:rPr>
                <w:rFonts w:ascii="Arial" w:hAnsi="Arial" w:cs="Arial"/>
              </w:rPr>
              <w:t xml:space="preserve">Schneide die </w:t>
            </w:r>
            <w:r w:rsidRPr="00AF6C98">
              <w:rPr>
                <w:rFonts w:ascii="Arial" w:hAnsi="Arial" w:cs="Arial"/>
                <w:b/>
              </w:rPr>
              <w:t>Tomate in</w:t>
            </w:r>
            <w:r w:rsidRPr="00AF6C98">
              <w:rPr>
                <w:rFonts w:ascii="Arial" w:hAnsi="Arial" w:cs="Arial"/>
                <w:b/>
                <w:bCs/>
              </w:rPr>
              <w:t xml:space="preserve"> Achtel.</w:t>
            </w:r>
          </w:p>
        </w:tc>
        <w:tc>
          <w:tcPr>
            <w:tcW w:w="2290" w:type="dxa"/>
            <w:tcBorders>
              <w:left w:val="double" w:sz="4" w:space="0" w:color="auto"/>
              <w:right w:val="double" w:sz="4" w:space="0" w:color="auto"/>
            </w:tcBorders>
          </w:tcPr>
          <w:p w:rsidR="00AF6C98" w:rsidRDefault="00AF6C98" w:rsidP="00B82731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2291" w:type="dxa"/>
            <w:tcBorders>
              <w:left w:val="double" w:sz="4" w:space="0" w:color="auto"/>
            </w:tcBorders>
          </w:tcPr>
          <w:p w:rsidR="00AF6C98" w:rsidRDefault="00AF6C98" w:rsidP="00B82731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2291" w:type="dxa"/>
          </w:tcPr>
          <w:p w:rsidR="00AF6C98" w:rsidRDefault="00AF6C98" w:rsidP="00B82731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2291" w:type="dxa"/>
          </w:tcPr>
          <w:p w:rsidR="00AF6C98" w:rsidRDefault="00AF6C98" w:rsidP="00B82731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2291" w:type="dxa"/>
          </w:tcPr>
          <w:p w:rsidR="00AF6C98" w:rsidRDefault="00AF6C98" w:rsidP="00B82731">
            <w:pPr>
              <w:ind w:left="360"/>
              <w:rPr>
                <w:rFonts w:ascii="Arial" w:hAnsi="Arial" w:cs="Arial"/>
              </w:rPr>
            </w:pPr>
          </w:p>
        </w:tc>
      </w:tr>
      <w:tr w:rsidR="00AF6C98" w:rsidTr="00B82731">
        <w:trPr>
          <w:cantSplit/>
        </w:trPr>
        <w:tc>
          <w:tcPr>
            <w:tcW w:w="4390" w:type="dxa"/>
            <w:tcBorders>
              <w:right w:val="double" w:sz="4" w:space="0" w:color="auto"/>
            </w:tcBorders>
          </w:tcPr>
          <w:p w:rsidR="00AF6C98" w:rsidRPr="00AF6C98" w:rsidRDefault="00AF6C98" w:rsidP="00B82731">
            <w:pPr>
              <w:ind w:left="360"/>
              <w:rPr>
                <w:rFonts w:ascii="Arial" w:hAnsi="Arial" w:cs="Arial"/>
              </w:rPr>
            </w:pPr>
          </w:p>
          <w:p w:rsidR="00AF6C98" w:rsidRPr="00AF6C98" w:rsidRDefault="00AF6C98" w:rsidP="00B82731">
            <w:pPr>
              <w:rPr>
                <w:rFonts w:ascii="Arial" w:hAnsi="Arial" w:cs="Arial"/>
              </w:rPr>
            </w:pPr>
            <w:r w:rsidRPr="00AF6C98">
              <w:rPr>
                <w:rFonts w:ascii="Arial" w:hAnsi="Arial" w:cs="Arial"/>
              </w:rPr>
              <w:t xml:space="preserve">Schneide den </w:t>
            </w:r>
            <w:r w:rsidRPr="00AF6C98">
              <w:rPr>
                <w:rFonts w:ascii="Arial" w:hAnsi="Arial" w:cs="Arial"/>
                <w:b/>
              </w:rPr>
              <w:t>Apfel in</w:t>
            </w:r>
            <w:r w:rsidRPr="00AF6C98">
              <w:rPr>
                <w:rFonts w:ascii="Arial" w:hAnsi="Arial" w:cs="Arial"/>
                <w:b/>
                <w:bCs/>
              </w:rPr>
              <w:t xml:space="preserve"> mundgerechte Stücke.</w:t>
            </w:r>
          </w:p>
        </w:tc>
        <w:tc>
          <w:tcPr>
            <w:tcW w:w="2290" w:type="dxa"/>
            <w:tcBorders>
              <w:left w:val="double" w:sz="4" w:space="0" w:color="auto"/>
              <w:right w:val="double" w:sz="4" w:space="0" w:color="auto"/>
            </w:tcBorders>
          </w:tcPr>
          <w:p w:rsidR="00AF6C98" w:rsidRDefault="00AF6C98" w:rsidP="00B82731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2291" w:type="dxa"/>
            <w:tcBorders>
              <w:left w:val="double" w:sz="4" w:space="0" w:color="auto"/>
            </w:tcBorders>
          </w:tcPr>
          <w:p w:rsidR="00AF6C98" w:rsidRDefault="00AF6C98" w:rsidP="00B82731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2291" w:type="dxa"/>
          </w:tcPr>
          <w:p w:rsidR="00AF6C98" w:rsidRDefault="00AF6C98" w:rsidP="00B82731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2291" w:type="dxa"/>
          </w:tcPr>
          <w:p w:rsidR="00AF6C98" w:rsidRDefault="00AF6C98" w:rsidP="00B82731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2291" w:type="dxa"/>
          </w:tcPr>
          <w:p w:rsidR="00AF6C98" w:rsidRDefault="00AF6C98" w:rsidP="00B82731">
            <w:pPr>
              <w:ind w:left="360"/>
              <w:rPr>
                <w:rFonts w:ascii="Arial" w:hAnsi="Arial" w:cs="Arial"/>
              </w:rPr>
            </w:pPr>
          </w:p>
        </w:tc>
      </w:tr>
      <w:tr w:rsidR="00AF6C98" w:rsidTr="00B82731">
        <w:trPr>
          <w:cantSplit/>
        </w:trPr>
        <w:tc>
          <w:tcPr>
            <w:tcW w:w="4390" w:type="dxa"/>
            <w:tcBorders>
              <w:right w:val="double" w:sz="4" w:space="0" w:color="auto"/>
            </w:tcBorders>
          </w:tcPr>
          <w:p w:rsidR="00AF6C98" w:rsidRPr="00AF6C98" w:rsidRDefault="00AF6C98" w:rsidP="00B82731">
            <w:pPr>
              <w:ind w:left="360"/>
              <w:rPr>
                <w:rFonts w:ascii="Arial" w:hAnsi="Arial" w:cs="Arial"/>
              </w:rPr>
            </w:pPr>
          </w:p>
          <w:p w:rsidR="00AF6C98" w:rsidRPr="00AF6C98" w:rsidRDefault="00AF6C98" w:rsidP="00B82731">
            <w:pPr>
              <w:rPr>
                <w:rFonts w:ascii="Arial" w:hAnsi="Arial" w:cs="Arial"/>
              </w:rPr>
            </w:pPr>
            <w:r w:rsidRPr="00AF6C98">
              <w:rPr>
                <w:rFonts w:ascii="Arial" w:hAnsi="Arial" w:cs="Arial"/>
              </w:rPr>
              <w:t xml:space="preserve">Bereite die </w:t>
            </w:r>
            <w:r w:rsidRPr="00AF6C98">
              <w:rPr>
                <w:rFonts w:ascii="Arial" w:hAnsi="Arial" w:cs="Arial"/>
                <w:b/>
                <w:bCs/>
              </w:rPr>
              <w:t>Trauben (blau und weiß)</w:t>
            </w:r>
            <w:r w:rsidRPr="00AF6C98">
              <w:rPr>
                <w:rFonts w:ascii="Arial" w:hAnsi="Arial" w:cs="Arial"/>
              </w:rPr>
              <w:t xml:space="preserve"> für einen Obstsalat vor.</w:t>
            </w:r>
          </w:p>
        </w:tc>
        <w:tc>
          <w:tcPr>
            <w:tcW w:w="2290" w:type="dxa"/>
            <w:tcBorders>
              <w:left w:val="double" w:sz="4" w:space="0" w:color="auto"/>
              <w:right w:val="double" w:sz="4" w:space="0" w:color="auto"/>
            </w:tcBorders>
          </w:tcPr>
          <w:p w:rsidR="00AF6C98" w:rsidRDefault="00AF6C98" w:rsidP="00B82731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2291" w:type="dxa"/>
            <w:tcBorders>
              <w:left w:val="double" w:sz="4" w:space="0" w:color="auto"/>
            </w:tcBorders>
          </w:tcPr>
          <w:p w:rsidR="00AF6C98" w:rsidRDefault="00AF6C98" w:rsidP="00B82731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2291" w:type="dxa"/>
          </w:tcPr>
          <w:p w:rsidR="00AF6C98" w:rsidRDefault="00AF6C98" w:rsidP="00B82731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2291" w:type="dxa"/>
          </w:tcPr>
          <w:p w:rsidR="00AF6C98" w:rsidRDefault="00AF6C98" w:rsidP="00B82731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2291" w:type="dxa"/>
          </w:tcPr>
          <w:p w:rsidR="00AF6C98" w:rsidRDefault="00AF6C98" w:rsidP="00B82731">
            <w:pPr>
              <w:ind w:left="360"/>
              <w:rPr>
                <w:rFonts w:ascii="Arial" w:hAnsi="Arial" w:cs="Arial"/>
              </w:rPr>
            </w:pPr>
          </w:p>
        </w:tc>
      </w:tr>
      <w:tr w:rsidR="00AF6C98" w:rsidTr="00B82731">
        <w:trPr>
          <w:cantSplit/>
        </w:trPr>
        <w:tc>
          <w:tcPr>
            <w:tcW w:w="4390" w:type="dxa"/>
            <w:tcBorders>
              <w:right w:val="double" w:sz="4" w:space="0" w:color="auto"/>
            </w:tcBorders>
          </w:tcPr>
          <w:p w:rsidR="00AF6C98" w:rsidRPr="00AF6C98" w:rsidRDefault="00AF6C98" w:rsidP="00B82731">
            <w:pPr>
              <w:ind w:left="360"/>
              <w:rPr>
                <w:rFonts w:ascii="Arial" w:hAnsi="Arial" w:cs="Arial"/>
              </w:rPr>
            </w:pPr>
          </w:p>
          <w:p w:rsidR="00AF6C98" w:rsidRPr="00AF6C98" w:rsidRDefault="00AF6C98" w:rsidP="00B82731">
            <w:pPr>
              <w:pStyle w:val="berschrift1"/>
              <w:rPr>
                <w:rFonts w:ascii="Arial" w:hAnsi="Arial" w:cs="Arial"/>
                <w:b w:val="0"/>
                <w:bCs w:val="0"/>
                <w:sz w:val="24"/>
              </w:rPr>
            </w:pPr>
            <w:r w:rsidRPr="00AF6C98">
              <w:rPr>
                <w:rFonts w:ascii="Arial" w:hAnsi="Arial" w:cs="Arial"/>
                <w:sz w:val="24"/>
              </w:rPr>
              <w:t xml:space="preserve">Schneide die </w:t>
            </w:r>
            <w:r w:rsidRPr="00AF6C98">
              <w:rPr>
                <w:rFonts w:ascii="Arial" w:hAnsi="Arial" w:cs="Arial"/>
                <w:b w:val="0"/>
                <w:bCs w:val="0"/>
                <w:sz w:val="24"/>
              </w:rPr>
              <w:t>Petersilie/Schnittlauch</w:t>
            </w:r>
          </w:p>
          <w:p w:rsidR="00AF6C98" w:rsidRPr="00AF6C98" w:rsidRDefault="00AF6C98" w:rsidP="00B82731">
            <w:pPr>
              <w:rPr>
                <w:rFonts w:ascii="Arial" w:hAnsi="Arial" w:cs="Arial"/>
              </w:rPr>
            </w:pPr>
            <w:r w:rsidRPr="00AF6C98">
              <w:rPr>
                <w:rFonts w:ascii="Arial" w:hAnsi="Arial" w:cs="Arial"/>
                <w:b/>
                <w:bCs/>
              </w:rPr>
              <w:t xml:space="preserve">fein. </w:t>
            </w:r>
          </w:p>
        </w:tc>
        <w:tc>
          <w:tcPr>
            <w:tcW w:w="2290" w:type="dxa"/>
            <w:tcBorders>
              <w:left w:val="double" w:sz="4" w:space="0" w:color="auto"/>
              <w:right w:val="double" w:sz="4" w:space="0" w:color="auto"/>
            </w:tcBorders>
          </w:tcPr>
          <w:p w:rsidR="00AF6C98" w:rsidRDefault="00AF6C98" w:rsidP="00B82731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2291" w:type="dxa"/>
            <w:tcBorders>
              <w:left w:val="double" w:sz="4" w:space="0" w:color="auto"/>
            </w:tcBorders>
          </w:tcPr>
          <w:p w:rsidR="00AF6C98" w:rsidRDefault="00AF6C98" w:rsidP="00B82731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2291" w:type="dxa"/>
          </w:tcPr>
          <w:p w:rsidR="00AF6C98" w:rsidRDefault="00AF6C98" w:rsidP="00B82731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2291" w:type="dxa"/>
          </w:tcPr>
          <w:p w:rsidR="00AF6C98" w:rsidRDefault="00AF6C98" w:rsidP="00B82731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2291" w:type="dxa"/>
          </w:tcPr>
          <w:p w:rsidR="00AF6C98" w:rsidRDefault="00AF6C98" w:rsidP="00B82731">
            <w:pPr>
              <w:ind w:left="360"/>
              <w:rPr>
                <w:rFonts w:ascii="Arial" w:hAnsi="Arial" w:cs="Arial"/>
              </w:rPr>
            </w:pPr>
          </w:p>
        </w:tc>
      </w:tr>
      <w:tr w:rsidR="00AF6C98" w:rsidTr="00B82731">
        <w:trPr>
          <w:cantSplit/>
        </w:trPr>
        <w:tc>
          <w:tcPr>
            <w:tcW w:w="4390" w:type="dxa"/>
            <w:tcBorders>
              <w:right w:val="double" w:sz="4" w:space="0" w:color="auto"/>
            </w:tcBorders>
          </w:tcPr>
          <w:p w:rsidR="00AF6C98" w:rsidRDefault="00AF6C98" w:rsidP="00B82731">
            <w:pPr>
              <w:ind w:left="360"/>
              <w:rPr>
                <w:rFonts w:ascii="Arial" w:hAnsi="Arial" w:cs="Arial"/>
              </w:rPr>
            </w:pPr>
          </w:p>
          <w:p w:rsidR="00AF6C98" w:rsidRDefault="00AF6C98" w:rsidP="00B827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Bereite das </w:t>
            </w:r>
            <w:r>
              <w:rPr>
                <w:rFonts w:ascii="Arial" w:hAnsi="Arial" w:cs="Arial"/>
                <w:b/>
                <w:bCs/>
              </w:rPr>
              <w:t>Rezept Salatsoße (salzig)</w:t>
            </w:r>
            <w:r>
              <w:rPr>
                <w:rFonts w:ascii="Arial" w:hAnsi="Arial" w:cs="Arial"/>
              </w:rPr>
              <w:t xml:space="preserve"> für „Bunten Salat“ zu.</w:t>
            </w:r>
          </w:p>
        </w:tc>
        <w:tc>
          <w:tcPr>
            <w:tcW w:w="2290" w:type="dxa"/>
            <w:tcBorders>
              <w:left w:val="double" w:sz="4" w:space="0" w:color="auto"/>
              <w:right w:val="double" w:sz="4" w:space="0" w:color="auto"/>
            </w:tcBorders>
          </w:tcPr>
          <w:p w:rsidR="00AF6C98" w:rsidRDefault="00AF6C98" w:rsidP="00B82731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2291" w:type="dxa"/>
            <w:tcBorders>
              <w:left w:val="double" w:sz="4" w:space="0" w:color="auto"/>
            </w:tcBorders>
          </w:tcPr>
          <w:p w:rsidR="00AF6C98" w:rsidRDefault="00AF6C98" w:rsidP="00B82731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2291" w:type="dxa"/>
          </w:tcPr>
          <w:p w:rsidR="00AF6C98" w:rsidRDefault="00AF6C98" w:rsidP="00B82731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2291" w:type="dxa"/>
          </w:tcPr>
          <w:p w:rsidR="00AF6C98" w:rsidRDefault="00AF6C98" w:rsidP="00B82731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2291" w:type="dxa"/>
          </w:tcPr>
          <w:p w:rsidR="00AF6C98" w:rsidRDefault="00AF6C98" w:rsidP="00B82731">
            <w:pPr>
              <w:ind w:left="360"/>
              <w:rPr>
                <w:rFonts w:ascii="Arial" w:hAnsi="Arial" w:cs="Arial"/>
              </w:rPr>
            </w:pPr>
          </w:p>
        </w:tc>
      </w:tr>
      <w:tr w:rsidR="00AF6C98" w:rsidTr="00B82731">
        <w:trPr>
          <w:cantSplit/>
        </w:trPr>
        <w:tc>
          <w:tcPr>
            <w:tcW w:w="4390" w:type="dxa"/>
            <w:tcBorders>
              <w:right w:val="double" w:sz="4" w:space="0" w:color="auto"/>
            </w:tcBorders>
          </w:tcPr>
          <w:p w:rsidR="00AF6C98" w:rsidRDefault="00AF6C98" w:rsidP="00B82731">
            <w:pPr>
              <w:ind w:left="360"/>
              <w:rPr>
                <w:rFonts w:ascii="Arial" w:hAnsi="Arial" w:cs="Arial"/>
              </w:rPr>
            </w:pPr>
          </w:p>
          <w:p w:rsidR="00AF6C98" w:rsidRDefault="00AF6C98" w:rsidP="00B827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Bereite das </w:t>
            </w:r>
            <w:r>
              <w:rPr>
                <w:rFonts w:ascii="Arial" w:hAnsi="Arial" w:cs="Arial"/>
                <w:b/>
                <w:bCs/>
              </w:rPr>
              <w:t>Rezept Salatsoße (süß)</w:t>
            </w:r>
            <w:r>
              <w:rPr>
                <w:rFonts w:ascii="Arial" w:hAnsi="Arial" w:cs="Arial"/>
              </w:rPr>
              <w:t xml:space="preserve"> für „Obstsalat“ zu.</w:t>
            </w:r>
          </w:p>
        </w:tc>
        <w:tc>
          <w:tcPr>
            <w:tcW w:w="2290" w:type="dxa"/>
            <w:tcBorders>
              <w:left w:val="double" w:sz="4" w:space="0" w:color="auto"/>
              <w:right w:val="double" w:sz="4" w:space="0" w:color="auto"/>
            </w:tcBorders>
          </w:tcPr>
          <w:p w:rsidR="00AF6C98" w:rsidRDefault="00AF6C98" w:rsidP="00B82731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2291" w:type="dxa"/>
            <w:tcBorders>
              <w:left w:val="double" w:sz="4" w:space="0" w:color="auto"/>
            </w:tcBorders>
          </w:tcPr>
          <w:p w:rsidR="00AF6C98" w:rsidRDefault="00AF6C98" w:rsidP="00B82731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2291" w:type="dxa"/>
          </w:tcPr>
          <w:p w:rsidR="00AF6C98" w:rsidRDefault="00AF6C98" w:rsidP="00B82731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2291" w:type="dxa"/>
          </w:tcPr>
          <w:p w:rsidR="00AF6C98" w:rsidRDefault="00AF6C98" w:rsidP="00B82731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2291" w:type="dxa"/>
          </w:tcPr>
          <w:p w:rsidR="00AF6C98" w:rsidRDefault="00AF6C98" w:rsidP="00B82731">
            <w:pPr>
              <w:ind w:left="360"/>
              <w:rPr>
                <w:rFonts w:ascii="Arial" w:hAnsi="Arial" w:cs="Arial"/>
              </w:rPr>
            </w:pPr>
          </w:p>
        </w:tc>
      </w:tr>
    </w:tbl>
    <w:p w:rsidR="00AF6C98" w:rsidRDefault="00AF6C98" w:rsidP="00AF6C98">
      <w:pPr>
        <w:rPr>
          <w:rFonts w:ascii="Arial" w:hAnsi="Arial" w:cs="Arial"/>
        </w:rPr>
      </w:pPr>
    </w:p>
    <w:p w:rsidR="00720684" w:rsidRDefault="00720684" w:rsidP="008C5FAD">
      <w:pPr>
        <w:sectPr w:rsidR="00720684" w:rsidSect="00AF6C98">
          <w:pgSz w:w="16838" w:h="11906" w:orient="landscape"/>
          <w:pgMar w:top="851" w:right="284" w:bottom="284" w:left="851" w:header="709" w:footer="709" w:gutter="0"/>
          <w:cols w:space="708"/>
          <w:docGrid w:linePitch="360"/>
        </w:sectPr>
      </w:pPr>
    </w:p>
    <w:tbl>
      <w:tblPr>
        <w:tblW w:w="0" w:type="auto"/>
        <w:tblInd w:w="1416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 w:firstRow="1" w:lastRow="1" w:firstColumn="1" w:lastColumn="1" w:noHBand="0" w:noVBand="0"/>
      </w:tblPr>
      <w:tblGrid>
        <w:gridCol w:w="9210"/>
      </w:tblGrid>
      <w:tr w:rsidR="00720684" w:rsidTr="00720684">
        <w:trPr>
          <w:trHeight w:val="1610"/>
        </w:trPr>
        <w:tc>
          <w:tcPr>
            <w:tcW w:w="9210" w:type="dxa"/>
          </w:tcPr>
          <w:p w:rsidR="00720684" w:rsidRDefault="00720684" w:rsidP="00720684">
            <w:r w:rsidRPr="00F63EE0">
              <w:rPr>
                <w:rFonts w:ascii="Comic Sans MS" w:hAnsi="Comic Sans MS"/>
                <w:b/>
                <w:sz w:val="36"/>
                <w:szCs w:val="36"/>
              </w:rPr>
              <w:lastRenderedPageBreak/>
              <w:t>Dein</w:t>
            </w:r>
            <w:r>
              <w:t xml:space="preserve"> </w:t>
            </w:r>
            <w:r w:rsidRPr="00F63EE0">
              <w:rPr>
                <w:rFonts w:ascii="Comic Sans MS" w:hAnsi="Comic Sans MS"/>
                <w:b/>
                <w:sz w:val="36"/>
                <w:szCs w:val="36"/>
              </w:rPr>
              <w:t>persönlicher</w:t>
            </w:r>
            <w:r w:rsidRPr="00F63EE0">
              <w:rPr>
                <w:rFonts w:ascii="Comic Sans MS" w:hAnsi="Comic Sans MS"/>
              </w:rPr>
              <w:t xml:space="preserve"> </w:t>
            </w:r>
            <w:r>
              <w:t xml:space="preserve">              </w:t>
            </w:r>
            <w:r w:rsidR="000F763E">
              <w:pict>
                <v:shapetype id="_x0000_t152" coordsize="21600,21600" o:spt="152" adj="9931" path="m0@0c7200@2,14400@1,21600,m0@5c7200@6,14400@6,21600@5e">
                  <v:formulas>
                    <v:f eqn="val #0"/>
                    <v:f eqn="prod #0 3 4"/>
                    <v:f eqn="prod #0 5 4"/>
                    <v:f eqn="prod #0 3 8"/>
                    <v:f eqn="prod #0 1 8"/>
                    <v:f eqn="sum 21600 0 @3"/>
                    <v:f eqn="sum @4 21600 0"/>
                    <v:f eqn="prod #0 1 2"/>
                    <v:f eqn="prod @5 1 2"/>
                    <v:f eqn="sum @7 @8 0"/>
                    <v:f eqn="prod #0 7 8"/>
                    <v:f eqn="prod @5 1 3"/>
                    <v:f eqn="sum @1 @2 0"/>
                    <v:f eqn="sum @12 @0 0"/>
                    <v:f eqn="prod @13 1 4"/>
                    <v:f eqn="sum @11 14400 @14"/>
                  </v:formulas>
                  <v:path textpathok="t" o:connecttype="custom" o:connectlocs="10800,@10;0,@9;10800,21600;21600,@8" o:connectangles="270,180,90,0"/>
                  <v:textpath on="t" fitshape="t" xscale="t"/>
                  <v:handles>
                    <v:h position="topLeft,#0" yrange="0,12169"/>
                  </v:handles>
                  <o:lock v:ext="edit" text="t" shapetype="t"/>
                </v:shapetype>
                <v:shape id="_x0000_i1025" type="#_x0000_t152" style="width:404.05pt;height:73.05pt" adj="8717" fillcolor="#f60" strokeweight="1pt">
                  <v:fill r:id="rId35" o:title="Diagonal dunkel nach oben" color2="blue" type="pattern"/>
                  <v:shadow on="t" opacity="52429f" offset="3pt"/>
                  <v:textpath style="font-family:&quot;Arial Black&quot;;v-text-kern:t" trim="t" fitpath="t" xscale="f" string="&quot;Walk of fame&quot;"/>
                </v:shape>
              </w:pict>
            </w:r>
          </w:p>
          <w:p w:rsidR="00720684" w:rsidRDefault="00720684" w:rsidP="00720684"/>
        </w:tc>
      </w:tr>
    </w:tbl>
    <w:p w:rsidR="00720684" w:rsidRPr="00BD6D15" w:rsidRDefault="00720684" w:rsidP="00720684">
      <w:pPr>
        <w:ind w:left="1416"/>
        <w:rPr>
          <w:sz w:val="16"/>
          <w:szCs w:val="16"/>
        </w:rPr>
      </w:pPr>
    </w:p>
    <w:p w:rsidR="00720684" w:rsidRDefault="002B10E2" w:rsidP="00720684">
      <w:pPr>
        <w:ind w:left="141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99060</wp:posOffset>
                </wp:positionV>
                <wp:extent cx="685800" cy="423545"/>
                <wp:effectExtent l="28575" t="22860" r="28575" b="20320"/>
                <wp:wrapNone/>
                <wp:docPr id="280" name="Auto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423545"/>
                        </a:xfrm>
                        <a:prstGeom prst="star5">
                          <a:avLst/>
                        </a:prstGeom>
                        <a:solidFill>
                          <a:srgbClr val="FFCC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7" o:spid="_x0000_s1026" style="position:absolute;margin-left:369pt;margin-top:7.8pt;width:54pt;height:33.3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85800,423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" path="m1,161779r261953,2l342900,r80946,161781l685799,161779,473874,261764r80949,161780l342900,323557,130977,423544,211926,261764,1,161779xe" fillcolor="#fc0">
                <v:stroke joinstyle="miter"/>
                <v:path o:connecttype="custom" o:connectlocs="1,161779;261954,161781;342900,0;423846,161781;685799,161779;473874,261764;554823,423544;342900,323557;130977,423544;211926,261764;1,161779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99060</wp:posOffset>
                </wp:positionV>
                <wp:extent cx="685800" cy="423545"/>
                <wp:effectExtent l="28575" t="22860" r="28575" b="20320"/>
                <wp:wrapNone/>
                <wp:docPr id="279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423545"/>
                        </a:xfrm>
                        <a:prstGeom prst="star5">
                          <a:avLst/>
                        </a:prstGeom>
                        <a:solidFill>
                          <a:srgbClr val="FFCC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6" o:spid="_x0000_s1026" style="position:absolute;margin-left:4in;margin-top:7.8pt;width:54pt;height:33.3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85800,423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" path="m1,161779r261953,2l342900,r80946,161781l685799,161779,473874,261764r80949,161780l342900,323557,130977,423544,211926,261764,1,161779xe" fillcolor="#fc0">
                <v:stroke joinstyle="miter"/>
                <v:path o:connecttype="custom" o:connectlocs="1,161779;261954,161781;342900,0;423846,161781;685799,161779;473874,261764;554823,423544;342900,323557;130977,423544;211926,261764;1,161779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99060</wp:posOffset>
                </wp:positionV>
                <wp:extent cx="685800" cy="423545"/>
                <wp:effectExtent l="28575" t="22860" r="28575" b="20320"/>
                <wp:wrapNone/>
                <wp:docPr id="278" name="Auto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423545"/>
                        </a:xfrm>
                        <a:prstGeom prst="star5">
                          <a:avLst/>
                        </a:prstGeom>
                        <a:solidFill>
                          <a:srgbClr val="FFCC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5" o:spid="_x0000_s1026" style="position:absolute;margin-left:207pt;margin-top:7.8pt;width:54pt;height:33.3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85800,423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" path="m1,161779r261953,2l342900,r80946,161781l685799,161779,473874,261764r80949,161780l342900,323557,130977,423544,211926,261764,1,161779xe" fillcolor="#fc0">
                <v:stroke joinstyle="miter"/>
                <v:path o:connecttype="custom" o:connectlocs="1,161779;261954,161781;342900,0;423846,161781;685799,161779;473874,261764;554823,423544;342900,323557;130977,423544;211926,261764;1,161779" o:connectangles="0,0,0,0,0,0,0,0,0,0,0"/>
              </v:shape>
            </w:pict>
          </mc:Fallback>
        </mc:AlternateContent>
      </w:r>
    </w:p>
    <w:p w:rsidR="00720684" w:rsidRDefault="00720684" w:rsidP="00720684">
      <w:pPr>
        <w:ind w:left="1416"/>
      </w:pPr>
    </w:p>
    <w:p w:rsidR="00720684" w:rsidRDefault="00720684" w:rsidP="00720684">
      <w:pPr>
        <w:numPr>
          <w:ilvl w:val="0"/>
          <w:numId w:val="21"/>
        </w:numPr>
        <w:tabs>
          <w:tab w:val="clear" w:pos="720"/>
          <w:tab w:val="num" w:pos="2136"/>
        </w:tabs>
        <w:ind w:left="2136"/>
        <w:rPr>
          <w:rFonts w:ascii="Arial" w:hAnsi="Arial" w:cs="Arial"/>
          <w:b/>
          <w:sz w:val="28"/>
          <w:szCs w:val="28"/>
        </w:rPr>
      </w:pPr>
      <w:r w:rsidRPr="00C0418C">
        <w:rPr>
          <w:rFonts w:ascii="Arial" w:hAnsi="Arial" w:cs="Arial"/>
          <w:b/>
          <w:sz w:val="28"/>
          <w:szCs w:val="28"/>
        </w:rPr>
        <w:t>Hol dir deine Sterne!</w:t>
      </w:r>
    </w:p>
    <w:p w:rsidR="00720684" w:rsidRPr="00C0418C" w:rsidRDefault="00720684" w:rsidP="00720684">
      <w:pPr>
        <w:ind w:left="1776"/>
        <w:rPr>
          <w:rFonts w:ascii="Arial" w:hAnsi="Arial" w:cs="Arial"/>
          <w:b/>
        </w:rPr>
      </w:pPr>
    </w:p>
    <w:p w:rsidR="00720684" w:rsidRDefault="00720684" w:rsidP="00720684">
      <w:pPr>
        <w:numPr>
          <w:ilvl w:val="0"/>
          <w:numId w:val="21"/>
        </w:numPr>
        <w:tabs>
          <w:tab w:val="clear" w:pos="720"/>
          <w:tab w:val="num" w:pos="2136"/>
        </w:tabs>
        <w:ind w:left="2136"/>
        <w:rPr>
          <w:rFonts w:ascii="Arial" w:hAnsi="Arial" w:cs="Arial"/>
          <w:b/>
        </w:rPr>
      </w:pPr>
      <w:r w:rsidRPr="00C0418C">
        <w:rPr>
          <w:rFonts w:ascii="Arial" w:hAnsi="Arial" w:cs="Arial"/>
          <w:b/>
          <w:sz w:val="28"/>
          <w:szCs w:val="28"/>
        </w:rPr>
        <w:t>Sieh selbst, in welchen Bereichen du schon sehr gut bist</w:t>
      </w:r>
      <w:r w:rsidRPr="00C0418C">
        <w:rPr>
          <w:rFonts w:ascii="Arial" w:hAnsi="Arial" w:cs="Arial"/>
          <w:b/>
        </w:rPr>
        <w:t>!</w:t>
      </w:r>
    </w:p>
    <w:p w:rsidR="00720684" w:rsidRDefault="00720684" w:rsidP="00720684">
      <w:pPr>
        <w:ind w:left="1416"/>
        <w:rPr>
          <w:rFonts w:ascii="Arial" w:hAnsi="Arial" w:cs="Arial"/>
          <w:b/>
        </w:rPr>
      </w:pPr>
    </w:p>
    <w:tbl>
      <w:tblPr>
        <w:tblW w:w="0" w:type="auto"/>
        <w:tblInd w:w="1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8"/>
        <w:gridCol w:w="5144"/>
      </w:tblGrid>
      <w:tr w:rsidR="00720684" w:rsidRPr="00F63EE0" w:rsidTr="00720684">
        <w:tc>
          <w:tcPr>
            <w:tcW w:w="4068" w:type="dxa"/>
          </w:tcPr>
          <w:p w:rsidR="00720684" w:rsidRPr="00F63EE0" w:rsidRDefault="00720684" w:rsidP="00720684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  <w:p w:rsidR="00720684" w:rsidRPr="00F63EE0" w:rsidRDefault="00720684" w:rsidP="00720684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F63EE0">
              <w:rPr>
                <w:rFonts w:ascii="Arial" w:hAnsi="Arial" w:cs="Arial"/>
                <w:b/>
                <w:sz w:val="44"/>
                <w:szCs w:val="44"/>
              </w:rPr>
              <w:t>Hygiene</w:t>
            </w:r>
          </w:p>
          <w:p w:rsidR="00720684" w:rsidRPr="00F63EE0" w:rsidRDefault="00720684" w:rsidP="00720684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5144" w:type="dxa"/>
          </w:tcPr>
          <w:p w:rsidR="00720684" w:rsidRPr="00F63EE0" w:rsidRDefault="00720684" w:rsidP="00720684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</w:tr>
    </w:tbl>
    <w:p w:rsidR="00720684" w:rsidRPr="00BD6D15" w:rsidRDefault="00720684" w:rsidP="00720684">
      <w:pPr>
        <w:ind w:left="1416"/>
        <w:rPr>
          <w:sz w:val="28"/>
          <w:szCs w:val="28"/>
        </w:rPr>
      </w:pPr>
    </w:p>
    <w:tbl>
      <w:tblPr>
        <w:tblW w:w="0" w:type="auto"/>
        <w:tblInd w:w="1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8"/>
        <w:gridCol w:w="5144"/>
      </w:tblGrid>
      <w:tr w:rsidR="00720684" w:rsidRPr="00F63EE0" w:rsidTr="00720684">
        <w:tc>
          <w:tcPr>
            <w:tcW w:w="4068" w:type="dxa"/>
          </w:tcPr>
          <w:p w:rsidR="00720684" w:rsidRPr="00F63EE0" w:rsidRDefault="00720684" w:rsidP="00720684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  <w:p w:rsidR="00720684" w:rsidRPr="00F63EE0" w:rsidRDefault="00720684" w:rsidP="00720684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F63EE0">
              <w:rPr>
                <w:rFonts w:ascii="Arial" w:hAnsi="Arial" w:cs="Arial"/>
                <w:b/>
                <w:sz w:val="44"/>
                <w:szCs w:val="44"/>
              </w:rPr>
              <w:t>Arbeitsplatz</w:t>
            </w:r>
          </w:p>
          <w:p w:rsidR="00720684" w:rsidRPr="00F63EE0" w:rsidRDefault="00720684" w:rsidP="00720684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5144" w:type="dxa"/>
          </w:tcPr>
          <w:p w:rsidR="00720684" w:rsidRPr="00F63EE0" w:rsidRDefault="00720684" w:rsidP="00720684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</w:tr>
    </w:tbl>
    <w:p w:rsidR="00720684" w:rsidRPr="00BD6D15" w:rsidRDefault="00720684" w:rsidP="00720684">
      <w:pPr>
        <w:ind w:left="1416"/>
        <w:rPr>
          <w:sz w:val="28"/>
          <w:szCs w:val="28"/>
        </w:rPr>
      </w:pPr>
    </w:p>
    <w:tbl>
      <w:tblPr>
        <w:tblW w:w="9182" w:type="dxa"/>
        <w:tblInd w:w="1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52"/>
        <w:gridCol w:w="5030"/>
      </w:tblGrid>
      <w:tr w:rsidR="00720684" w:rsidRPr="00F63EE0" w:rsidTr="00D07994">
        <w:tc>
          <w:tcPr>
            <w:tcW w:w="4152" w:type="dxa"/>
          </w:tcPr>
          <w:p w:rsidR="00720684" w:rsidRPr="00F63EE0" w:rsidRDefault="00720684" w:rsidP="00720684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  <w:p w:rsidR="00720684" w:rsidRPr="00F63EE0" w:rsidRDefault="00720684" w:rsidP="00720684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F63EE0">
              <w:rPr>
                <w:rFonts w:ascii="Arial" w:hAnsi="Arial" w:cs="Arial"/>
                <w:b/>
                <w:sz w:val="44"/>
                <w:szCs w:val="44"/>
              </w:rPr>
              <w:t>Arbeitsausführung</w:t>
            </w:r>
          </w:p>
          <w:p w:rsidR="00720684" w:rsidRPr="00F63EE0" w:rsidRDefault="00720684" w:rsidP="00720684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5030" w:type="dxa"/>
          </w:tcPr>
          <w:p w:rsidR="00720684" w:rsidRPr="00F63EE0" w:rsidRDefault="00720684" w:rsidP="00720684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</w:tr>
    </w:tbl>
    <w:p w:rsidR="00720684" w:rsidRPr="00BD6D15" w:rsidRDefault="00720684" w:rsidP="00720684">
      <w:pPr>
        <w:ind w:left="1416"/>
        <w:rPr>
          <w:sz w:val="28"/>
          <w:szCs w:val="28"/>
        </w:rPr>
      </w:pPr>
    </w:p>
    <w:tbl>
      <w:tblPr>
        <w:tblW w:w="0" w:type="auto"/>
        <w:tblInd w:w="1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8"/>
        <w:gridCol w:w="5182"/>
      </w:tblGrid>
      <w:tr w:rsidR="00720684" w:rsidRPr="00F63EE0" w:rsidTr="00720684">
        <w:tc>
          <w:tcPr>
            <w:tcW w:w="4068" w:type="dxa"/>
          </w:tcPr>
          <w:p w:rsidR="00720684" w:rsidRPr="00F63EE0" w:rsidRDefault="00720684" w:rsidP="00720684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  <w:p w:rsidR="00720684" w:rsidRPr="00F63EE0" w:rsidRDefault="00720684" w:rsidP="00720684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F63EE0">
              <w:rPr>
                <w:rFonts w:ascii="Arial" w:hAnsi="Arial" w:cs="Arial"/>
                <w:b/>
                <w:sz w:val="44"/>
                <w:szCs w:val="44"/>
              </w:rPr>
              <w:t>Arbeitsergebnis</w:t>
            </w:r>
          </w:p>
          <w:p w:rsidR="00720684" w:rsidRPr="00F63EE0" w:rsidRDefault="00720684" w:rsidP="00720684">
            <w:pPr>
              <w:rPr>
                <w:rFonts w:ascii="Arial" w:hAnsi="Arial" w:cs="Arial"/>
                <w:b/>
                <w:sz w:val="44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768832" behindDoc="1" locked="0" layoutInCell="1" allowOverlap="1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56515</wp:posOffset>
                  </wp:positionV>
                  <wp:extent cx="5185410" cy="2541270"/>
                  <wp:effectExtent l="0" t="0" r="53340" b="49530"/>
                  <wp:wrapNone/>
                  <wp:docPr id="154" name="Bild 154" descr="j0183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j01837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9162">
                            <a:off x="0" y="0"/>
                            <a:ext cx="5185410" cy="2541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82" w:type="dxa"/>
          </w:tcPr>
          <w:p w:rsidR="00720684" w:rsidRPr="00F63EE0" w:rsidRDefault="00720684" w:rsidP="00720684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</w:tc>
      </w:tr>
    </w:tbl>
    <w:p w:rsidR="00720684" w:rsidRPr="00C0418C" w:rsidRDefault="00720684" w:rsidP="00720684">
      <w:pPr>
        <w:ind w:left="1416"/>
        <w:rPr>
          <w:rFonts w:ascii="Arial" w:hAnsi="Arial" w:cs="Arial"/>
          <w:sz w:val="16"/>
          <w:szCs w:val="16"/>
        </w:rPr>
      </w:pPr>
      <w:r w:rsidRPr="00C0418C">
        <w:rPr>
          <w:rFonts w:ascii="Arial" w:hAnsi="Arial" w:cs="Arial"/>
          <w:sz w:val="16"/>
          <w:szCs w:val="16"/>
        </w:rPr>
        <w:t>Buckel</w:t>
      </w:r>
    </w:p>
    <w:p w:rsidR="00720684" w:rsidRDefault="00720684" w:rsidP="00720684">
      <w:pPr>
        <w:ind w:left="1416"/>
        <w:rPr>
          <w:rFonts w:ascii="Arial" w:hAnsi="Arial" w:cs="Arial"/>
          <w:b/>
        </w:rPr>
      </w:pPr>
    </w:p>
    <w:p w:rsidR="00720684" w:rsidRPr="00C0418C" w:rsidRDefault="00720684" w:rsidP="00720684">
      <w:pPr>
        <w:ind w:left="1416"/>
        <w:rPr>
          <w:rFonts w:ascii="Arial" w:hAnsi="Arial" w:cs="Arial"/>
          <w:b/>
        </w:rPr>
      </w:pPr>
    </w:p>
    <w:p w:rsidR="008C5FAD" w:rsidRDefault="008C5FAD" w:rsidP="00720684">
      <w:pPr>
        <w:ind w:left="1416"/>
      </w:pPr>
    </w:p>
    <w:p w:rsidR="008C5FAD" w:rsidRDefault="008C5FAD" w:rsidP="00720684">
      <w:pPr>
        <w:ind w:left="1416"/>
      </w:pPr>
    </w:p>
    <w:p w:rsidR="008C5FAD" w:rsidRPr="000D7AD8" w:rsidRDefault="008C5FAD" w:rsidP="00720684">
      <w:pPr>
        <w:ind w:left="1416"/>
        <w:rPr>
          <w:rFonts w:ascii="Arial" w:hAnsi="Arial" w:cs="Arial"/>
          <w:sz w:val="28"/>
          <w:szCs w:val="28"/>
        </w:rPr>
      </w:pPr>
    </w:p>
    <w:p w:rsidR="008C5FAD" w:rsidRDefault="008C5FAD" w:rsidP="00720684">
      <w:pPr>
        <w:ind w:left="1416"/>
      </w:pPr>
    </w:p>
    <w:p w:rsidR="00720684" w:rsidRDefault="00720684" w:rsidP="00720684">
      <w:pPr>
        <w:ind w:left="1416"/>
      </w:pPr>
    </w:p>
    <w:p w:rsidR="00720684" w:rsidRDefault="00720684" w:rsidP="00720684">
      <w:pPr>
        <w:ind w:left="1416"/>
      </w:pPr>
    </w:p>
    <w:p w:rsidR="00720684" w:rsidRDefault="00720684" w:rsidP="00720684">
      <w:pPr>
        <w:ind w:left="1416"/>
      </w:pPr>
    </w:p>
    <w:p w:rsidR="00720684" w:rsidRDefault="00720684" w:rsidP="00720684">
      <w:pPr>
        <w:ind w:left="1416"/>
      </w:pPr>
    </w:p>
    <w:p w:rsidR="00720684" w:rsidRDefault="00720684" w:rsidP="00720684">
      <w:pPr>
        <w:ind w:left="1416"/>
      </w:pPr>
    </w:p>
    <w:p w:rsidR="00720684" w:rsidRDefault="00720684" w:rsidP="00720684">
      <w:pPr>
        <w:ind w:left="1416"/>
      </w:pPr>
    </w:p>
    <w:p w:rsidR="00720684" w:rsidRDefault="00C2435B" w:rsidP="00720684">
      <w:pPr>
        <w:ind w:left="1416"/>
      </w:pPr>
      <w:r>
        <w:t xml:space="preserve">                                                                                                                         Buckel</w:t>
      </w:r>
    </w:p>
    <w:p w:rsidR="00720684" w:rsidRDefault="00720684" w:rsidP="00720684">
      <w:pPr>
        <w:ind w:left="1416"/>
      </w:pPr>
    </w:p>
    <w:p w:rsidR="00D07994" w:rsidRDefault="00D07994" w:rsidP="00720684">
      <w:pPr>
        <w:ind w:left="1416"/>
        <w:sectPr w:rsidR="00D07994" w:rsidSect="00D07994">
          <w:pgSz w:w="11906" w:h="16838"/>
          <w:pgMar w:top="851" w:right="851" w:bottom="284" w:left="284" w:header="709" w:footer="709" w:gutter="0"/>
          <w:cols w:space="708"/>
          <w:docGrid w:linePitch="360"/>
        </w:sectPr>
      </w:pPr>
    </w:p>
    <w:p w:rsidR="00D07994" w:rsidRDefault="000F763E" w:rsidP="00D07994">
      <w:r>
        <w:rPr>
          <w:noProof/>
        </w:rPr>
        <w:lastRenderedPageBreak/>
        <w:pict>
          <v:shape id="_x0000_s1188" type="#_x0000_t136" style="position:absolute;margin-left:56.2pt;margin-top:-23.55pt;width:601.5pt;height:38.65pt;z-index:251774976" fillcolor="black">
            <v:shadow color="#868686"/>
            <v:textpath style="font-family:&quot;Comic Sans MS&quot;;v-text-kern:t" trim="t" fitpath="t" string="Das kann ich schon - das habe ich gelernt:"/>
          </v:shape>
        </w:pict>
      </w:r>
    </w:p>
    <w:p w:rsidR="00720684" w:rsidRDefault="00720684" w:rsidP="00720684">
      <w:pPr>
        <w:ind w:left="1416"/>
      </w:pPr>
    </w:p>
    <w:p w:rsidR="00D07994" w:rsidRDefault="00D07994" w:rsidP="00720684">
      <w:pPr>
        <w:ind w:left="1416"/>
      </w:pPr>
    </w:p>
    <w:p w:rsidR="00D07994" w:rsidRDefault="002B10E2" w:rsidP="00720684">
      <w:pPr>
        <w:ind w:left="141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-488950</wp:posOffset>
                </wp:positionH>
                <wp:positionV relativeFrom="paragraph">
                  <wp:posOffset>160020</wp:posOffset>
                </wp:positionV>
                <wp:extent cx="10147935" cy="5456555"/>
                <wp:effectExtent l="6350" t="7620" r="8890" b="12700"/>
                <wp:wrapNone/>
                <wp:docPr id="272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47935" cy="5456555"/>
                          <a:chOff x="7701" y="520"/>
                          <a:chExt cx="3354" cy="1635"/>
                        </a:xfrm>
                      </wpg:grpSpPr>
                      <pic:pic xmlns:pic="http://schemas.openxmlformats.org/drawingml/2006/picture">
                        <pic:nvPicPr>
                          <pic:cNvPr id="273" name="Bil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7" y="760"/>
                            <a:ext cx="1312" cy="1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4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9870" y="605"/>
                            <a:ext cx="1005" cy="4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7994" w:rsidRPr="003617C9" w:rsidRDefault="00D07994" w:rsidP="00D07994">
                              <w:pPr>
                                <w:jc w:val="center"/>
                                <w:rPr>
                                  <w:rFonts w:ascii="Comic Sans MS" w:hAnsi="Comic Sans MS" w:cs="Comic Sans MS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3617C9">
                                <w:rPr>
                                  <w:rFonts w:ascii="Comic Sans MS" w:hAnsi="Comic Sans MS" w:cs="Comic Sans MS"/>
                                  <w:b/>
                                  <w:bCs/>
                                  <w:sz w:val="40"/>
                                  <w:szCs w:val="40"/>
                                </w:rPr>
                                <w:t>SOZIALES LERNEN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Text Box 161"/>
                        <wps:cNvSpPr txBox="1">
                          <a:spLocks noChangeArrowheads="1"/>
                        </wps:cNvSpPr>
                        <wps:spPr bwMode="auto">
                          <a:xfrm>
                            <a:off x="9623" y="1863"/>
                            <a:ext cx="1432" cy="2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7994" w:rsidRPr="003617C9" w:rsidRDefault="00D07994" w:rsidP="00D07994">
                              <w:pPr>
                                <w:jc w:val="center"/>
                                <w:rPr>
                                  <w:rFonts w:ascii="Comic Sans MS" w:hAnsi="Comic Sans MS" w:cs="Comic Sans MS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3617C9">
                                <w:rPr>
                                  <w:rFonts w:ascii="Comic Sans MS" w:hAnsi="Comic Sans MS" w:cs="Comic Sans MS"/>
                                  <w:b/>
                                  <w:bCs/>
                                  <w:sz w:val="40"/>
                                  <w:szCs w:val="40"/>
                                </w:rPr>
                                <w:t>PERSÖNLICHKEIT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7701" y="520"/>
                            <a:ext cx="1194" cy="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7994" w:rsidRPr="003617C9" w:rsidRDefault="00D07994" w:rsidP="00D07994">
                              <w:pPr>
                                <w:jc w:val="center"/>
                                <w:rPr>
                                  <w:rFonts w:ascii="Comic Sans MS" w:hAnsi="Comic Sans MS" w:cs="Comic Sans MS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3617C9">
                                <w:rPr>
                                  <w:rFonts w:ascii="Comic Sans MS" w:hAnsi="Comic Sans MS" w:cs="Comic Sans MS"/>
                                  <w:b/>
                                  <w:bCs/>
                                  <w:sz w:val="40"/>
                                  <w:szCs w:val="40"/>
                                </w:rPr>
                                <w:t>SACHLERNEN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7701" y="1380"/>
                            <a:ext cx="1005" cy="4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7994" w:rsidRPr="003617C9" w:rsidRDefault="00D07994" w:rsidP="00D07994">
                              <w:pPr>
                                <w:jc w:val="center"/>
                                <w:rPr>
                                  <w:rFonts w:ascii="Comic Sans MS" w:hAnsi="Comic Sans MS" w:cs="Comic Sans MS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3617C9">
                                <w:rPr>
                                  <w:rFonts w:ascii="Comic Sans MS" w:hAnsi="Comic Sans MS" w:cs="Comic Sans MS"/>
                                  <w:b/>
                                  <w:bCs/>
                                  <w:sz w:val="40"/>
                                  <w:szCs w:val="40"/>
                                </w:rPr>
                                <w:t>METHODENLERNEN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8" o:spid="_x0000_s1070" style="position:absolute;left:0;text-align:left;margin-left:-38.5pt;margin-top:12.6pt;width:799.05pt;height:429.65pt;z-index:251773952" coordorigin="7701,520" coordsize="3354,1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1" o:spid="_x0000_s1071" type="#_x0000_t75" style="position:absolute;left:8657;top:760;width:1312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jimTIAAAA3AAAAA8AAABkcnMvZG93bnJldi54bWxEj0FrwkAUhO+C/2F5hV6kbqJiS+oqpdBS&#10;9CCmpdrbI/uajc2+Ddmtif++KxQ8DjPzDbNY9bYWJ2p95VhBOk5AEBdOV1wq+Hh/uXsA4QOyxtox&#10;KTiTh9VyOFhgpl3HOzrloRQRwj5DBSaEJpPSF4Ys+rFriKP37VqLIcq2lLrFLsJtLSdJMpcWK44L&#10;Bht6NlT85L9WwXa7Ppowms2+0nTTHT73+WszPyt1e9M/PYII1Idr+L/9phVM7qdwOROPgFz+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HY4pkyAAAANwAAAAPAAAAAAAAAAAA&#10;AAAAAJ8CAABkcnMvZG93bnJldi54bWxQSwUGAAAAAAQABAD3AAAAlAMAAAAA&#10;">
                  <v:imagedata r:id="rId38" o:title=""/>
                </v:shape>
                <v:shape id="Text Box 160" o:spid="_x0000_s1072" type="#_x0000_t202" style="position:absolute;left:9870;top:605;width:1005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goJMYA&#10;AADcAAAADwAAAGRycy9kb3ducmV2LnhtbESPT2sCMRTE74LfITyhF9FsrajdbpRSUPRmVez1sXn7&#10;h25etkm6br99UxB6HGbmN0y26U0jOnK+tqzgcZqAIM6trrlUcDlvJysQPiBrbCyTgh/ysFkPBxmm&#10;2t74nbpTKEWEsE9RQRVCm0rp84oM+qltiaNXWGcwROlKqR3eItw0cpYkC2mw5rhQYUtvFeWfp2+j&#10;YDXfdx/+8HS85ouieQ7jZbf7cko9jPrXFxCB+vAfvrf3WsFsOYe/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goJMYAAADcAAAADwAAAAAAAAAAAAAAAACYAgAAZHJz&#10;L2Rvd25yZXYueG1sUEsFBgAAAAAEAAQA9QAAAIsDAAAAAA==&#10;">
                  <v:textbox>
                    <w:txbxContent>
                      <w:p w:rsidR="00D07994" w:rsidRPr="003617C9" w:rsidRDefault="00D07994" w:rsidP="00D07994">
                        <w:pPr>
                          <w:jc w:val="center"/>
                          <w:rPr>
                            <w:rFonts w:ascii="Comic Sans MS" w:hAnsi="Comic Sans MS" w:cs="Comic Sans MS"/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3617C9">
                          <w:rPr>
                            <w:rFonts w:ascii="Comic Sans MS" w:hAnsi="Comic Sans MS" w:cs="Comic Sans MS"/>
                            <w:b/>
                            <w:bCs/>
                            <w:sz w:val="40"/>
                            <w:szCs w:val="40"/>
                          </w:rPr>
                          <w:t>SOZIALES LERNEN</w:t>
                        </w:r>
                      </w:p>
                    </w:txbxContent>
                  </v:textbox>
                </v:shape>
                <v:shape id="Text Box 161" o:spid="_x0000_s1073" type="#_x0000_t202" style="position:absolute;left:9623;top:1863;width:1432;height: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SNv8YA&#10;AADcAAAADwAAAGRycy9kb3ducmV2LnhtbESPW2sCMRSE34X+h3AKvhTN1tZLt0YRwaJv3mhfD5vj&#10;7tLNyZrEdf33plDwcZiZb5jpvDWVaMj50rKC134CgjizuuRcwfGw6k1A+ICssbJMCm7kYT576kwx&#10;1fbKO2r2IRcRwj5FBUUIdSqlzwoy6Pu2Jo7eyTqDIUqXS+3wGuGmkoMkGUmDJceFAmtaFpT97i9G&#10;weR93fz4zdv2Oxudqo/wMm6+zk6p7nO7+AQRqA2P8H97rRUMxkP4OxOP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SNv8YAAADcAAAADwAAAAAAAAAAAAAAAACYAgAAZHJz&#10;L2Rvd25yZXYueG1sUEsFBgAAAAAEAAQA9QAAAIsDAAAAAA==&#10;">
                  <v:textbox>
                    <w:txbxContent>
                      <w:p w:rsidR="00D07994" w:rsidRPr="003617C9" w:rsidRDefault="00D07994" w:rsidP="00D07994">
                        <w:pPr>
                          <w:jc w:val="center"/>
                          <w:rPr>
                            <w:rFonts w:ascii="Comic Sans MS" w:hAnsi="Comic Sans MS" w:cs="Comic Sans MS"/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3617C9">
                          <w:rPr>
                            <w:rFonts w:ascii="Comic Sans MS" w:hAnsi="Comic Sans MS" w:cs="Comic Sans MS"/>
                            <w:b/>
                            <w:bCs/>
                            <w:sz w:val="40"/>
                            <w:szCs w:val="40"/>
                          </w:rPr>
                          <w:t>PERSÖNLICHKEIT</w:t>
                        </w:r>
                      </w:p>
                    </w:txbxContent>
                  </v:textbox>
                </v:shape>
                <v:shape id="Text Box 162" o:spid="_x0000_s1074" type="#_x0000_t202" style="position:absolute;left:7701;top:520;width:1194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YTyMYA&#10;AADcAAAADwAAAGRycy9kb3ducmV2LnhtbESPT2vCQBTE70K/w/IEL6Kb2hJt6ioitOit/kGvj+wz&#10;CWbfxt1tTL99Vyj0OMzMb5j5sjO1aMn5yrKC53ECgji3uuJCwfHwMZqB8AFZY22ZFPyQh+XiqTfH&#10;TNs776jdh0JECPsMFZQhNJmUPi/JoB/bhjh6F+sMhihdIbXDe4SbWk6SJJUGK44LJTa0Lim/7r+N&#10;gtnrpj377cvXKU8v9VsYTtvPm1Nq0O9W7yACdeE//NfeaAWTaQqP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YTyMYAAADcAAAADwAAAAAAAAAAAAAAAACYAgAAZHJz&#10;L2Rvd25yZXYueG1sUEsFBgAAAAAEAAQA9QAAAIsDAAAAAA==&#10;">
                  <v:textbox>
                    <w:txbxContent>
                      <w:p w:rsidR="00D07994" w:rsidRPr="003617C9" w:rsidRDefault="00D07994" w:rsidP="00D07994">
                        <w:pPr>
                          <w:jc w:val="center"/>
                          <w:rPr>
                            <w:rFonts w:ascii="Comic Sans MS" w:hAnsi="Comic Sans MS" w:cs="Comic Sans MS"/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3617C9">
                          <w:rPr>
                            <w:rFonts w:ascii="Comic Sans MS" w:hAnsi="Comic Sans MS" w:cs="Comic Sans MS"/>
                            <w:b/>
                            <w:bCs/>
                            <w:sz w:val="40"/>
                            <w:szCs w:val="40"/>
                          </w:rPr>
                          <w:t>SACHLERNEN</w:t>
                        </w:r>
                      </w:p>
                    </w:txbxContent>
                  </v:textbox>
                </v:shape>
                <v:shape id="Text Box 163" o:spid="_x0000_s1075" type="#_x0000_t202" style="position:absolute;left:7701;top:1380;width:1005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q2U8YA&#10;AADcAAAADwAAAGRycy9kb3ducmV2LnhtbESPW2vCQBSE3wv+h+UIfSl14wWj0VVKoaJvXkr7esge&#10;k2D2bLq7jem/7wqCj8PMfMMs152pRUvOV5YVDAcJCOLc6ooLBZ+nj9cZCB+QNdaWScEfeVivek9L&#10;zLS98oHaYyhEhLDPUEEZQpNJ6fOSDPqBbYijd7bOYIjSFVI7vEa4qeUoSabSYMVxocSG3kvKL8df&#10;o2A22bbffjfef+XTcz0PL2m7+XFKPfe7twWIQF14hO/trVYwSlO4nYlH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q2U8YAAADcAAAADwAAAAAAAAAAAAAAAACYAgAAZHJz&#10;L2Rvd25yZXYueG1sUEsFBgAAAAAEAAQA9QAAAIsDAAAAAA==&#10;">
                  <v:textbox>
                    <w:txbxContent>
                      <w:p w:rsidR="00D07994" w:rsidRPr="003617C9" w:rsidRDefault="00D07994" w:rsidP="00D07994">
                        <w:pPr>
                          <w:jc w:val="center"/>
                          <w:rPr>
                            <w:rFonts w:ascii="Comic Sans MS" w:hAnsi="Comic Sans MS" w:cs="Comic Sans MS"/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3617C9">
                          <w:rPr>
                            <w:rFonts w:ascii="Comic Sans MS" w:hAnsi="Comic Sans MS" w:cs="Comic Sans MS"/>
                            <w:b/>
                            <w:bCs/>
                            <w:sz w:val="40"/>
                            <w:szCs w:val="40"/>
                          </w:rPr>
                          <w:t>METHODENLERNEN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07994" w:rsidRDefault="00D07994" w:rsidP="00720684">
      <w:pPr>
        <w:ind w:left="1416"/>
      </w:pPr>
    </w:p>
    <w:p w:rsidR="00D07994" w:rsidRDefault="00D07994" w:rsidP="00720684">
      <w:pPr>
        <w:ind w:left="1416"/>
      </w:pPr>
    </w:p>
    <w:p w:rsidR="00D07994" w:rsidRDefault="00D07994" w:rsidP="00720684">
      <w:pPr>
        <w:ind w:left="1416"/>
      </w:pPr>
    </w:p>
    <w:p w:rsidR="00D07994" w:rsidRDefault="00D07994" w:rsidP="00720684">
      <w:pPr>
        <w:ind w:left="1416"/>
      </w:pPr>
    </w:p>
    <w:p w:rsidR="00D07994" w:rsidRDefault="00D07994" w:rsidP="00720684">
      <w:pPr>
        <w:ind w:left="1416"/>
      </w:pPr>
    </w:p>
    <w:p w:rsidR="00D07994" w:rsidRDefault="00D07994" w:rsidP="00720684">
      <w:pPr>
        <w:ind w:left="1416"/>
      </w:pPr>
    </w:p>
    <w:p w:rsidR="00D07994" w:rsidRDefault="00D07994" w:rsidP="00720684">
      <w:pPr>
        <w:ind w:left="1416"/>
      </w:pPr>
    </w:p>
    <w:p w:rsidR="00D07994" w:rsidRDefault="00D07994" w:rsidP="00720684">
      <w:pPr>
        <w:ind w:left="1416"/>
      </w:pPr>
    </w:p>
    <w:p w:rsidR="00D07994" w:rsidRDefault="00D07994" w:rsidP="00720684">
      <w:pPr>
        <w:ind w:left="1416"/>
      </w:pPr>
    </w:p>
    <w:p w:rsidR="00D07994" w:rsidRDefault="00D07994" w:rsidP="00720684">
      <w:pPr>
        <w:ind w:left="1416"/>
      </w:pPr>
    </w:p>
    <w:p w:rsidR="00D07994" w:rsidRDefault="00D07994" w:rsidP="00720684">
      <w:pPr>
        <w:ind w:left="1416"/>
      </w:pPr>
    </w:p>
    <w:p w:rsidR="00D07994" w:rsidRDefault="00D07994" w:rsidP="00720684">
      <w:pPr>
        <w:ind w:left="1416"/>
      </w:pPr>
    </w:p>
    <w:p w:rsidR="00D07994" w:rsidRDefault="00D07994" w:rsidP="00720684">
      <w:pPr>
        <w:ind w:left="1416"/>
      </w:pPr>
    </w:p>
    <w:p w:rsidR="00D07994" w:rsidRDefault="00D07994" w:rsidP="00720684">
      <w:pPr>
        <w:ind w:left="1416"/>
      </w:pPr>
    </w:p>
    <w:p w:rsidR="00D07994" w:rsidRDefault="00D07994" w:rsidP="00720684">
      <w:pPr>
        <w:ind w:left="1416"/>
      </w:pPr>
    </w:p>
    <w:p w:rsidR="00D07994" w:rsidRDefault="00D07994" w:rsidP="00720684">
      <w:pPr>
        <w:ind w:left="1416"/>
      </w:pPr>
    </w:p>
    <w:p w:rsidR="00D07994" w:rsidRDefault="00D07994" w:rsidP="00720684">
      <w:pPr>
        <w:ind w:left="1416"/>
      </w:pPr>
    </w:p>
    <w:p w:rsidR="00D07994" w:rsidRDefault="00D07994" w:rsidP="00720684">
      <w:pPr>
        <w:ind w:left="1416"/>
      </w:pPr>
    </w:p>
    <w:p w:rsidR="00D07994" w:rsidRDefault="00D07994" w:rsidP="00720684">
      <w:pPr>
        <w:ind w:left="1416"/>
      </w:pPr>
    </w:p>
    <w:p w:rsidR="00D07994" w:rsidRDefault="00D07994" w:rsidP="00720684">
      <w:pPr>
        <w:ind w:left="1416"/>
      </w:pPr>
    </w:p>
    <w:p w:rsidR="00D07994" w:rsidRDefault="00D07994" w:rsidP="00720684">
      <w:pPr>
        <w:ind w:left="1416"/>
      </w:pPr>
    </w:p>
    <w:p w:rsidR="00D07994" w:rsidRDefault="00D07994" w:rsidP="00720684">
      <w:pPr>
        <w:ind w:left="1416"/>
      </w:pPr>
    </w:p>
    <w:p w:rsidR="00D07994" w:rsidRDefault="00D07994" w:rsidP="00720684">
      <w:pPr>
        <w:ind w:left="1416"/>
      </w:pPr>
    </w:p>
    <w:p w:rsidR="00D07994" w:rsidRDefault="00D07994" w:rsidP="00720684">
      <w:pPr>
        <w:ind w:left="1416"/>
      </w:pPr>
    </w:p>
    <w:p w:rsidR="00D07994" w:rsidRDefault="00D07994" w:rsidP="00720684">
      <w:pPr>
        <w:ind w:left="1416"/>
      </w:pPr>
    </w:p>
    <w:p w:rsidR="00D07994" w:rsidRDefault="00D07994" w:rsidP="00720684">
      <w:pPr>
        <w:ind w:left="1416"/>
      </w:pPr>
    </w:p>
    <w:p w:rsidR="00D07994" w:rsidRDefault="00D07994" w:rsidP="00720684">
      <w:pPr>
        <w:ind w:left="1416"/>
      </w:pPr>
    </w:p>
    <w:p w:rsidR="00D07994" w:rsidRDefault="00D07994" w:rsidP="00720684">
      <w:pPr>
        <w:ind w:left="1416"/>
      </w:pPr>
    </w:p>
    <w:p w:rsidR="00C2435B" w:rsidRDefault="00C2435B" w:rsidP="00D07994">
      <w:pPr>
        <w:sectPr w:rsidR="00C2435B" w:rsidSect="003617C9"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</w:p>
    <w:p w:rsidR="00D07994" w:rsidRDefault="002B10E2" w:rsidP="00D0799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1090930</wp:posOffset>
                </wp:positionH>
                <wp:positionV relativeFrom="paragraph">
                  <wp:posOffset>-69215</wp:posOffset>
                </wp:positionV>
                <wp:extent cx="3872230" cy="753745"/>
                <wp:effectExtent l="5080" t="6985" r="8890" b="11430"/>
                <wp:wrapNone/>
                <wp:docPr id="270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2230" cy="75374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994" w:rsidRPr="00BC4C10" w:rsidRDefault="00D07994" w:rsidP="00D07994">
                            <w:pPr>
                              <w:pStyle w:val="berschrift3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Zielscheibe</w:t>
                            </w:r>
                            <w:r w:rsidRPr="00BC4C1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zu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r</w:t>
                            </w:r>
                            <w:r w:rsidRPr="00BC4C1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C4C1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Teamaufgabe</w:t>
                            </w:r>
                            <w:r w:rsidRPr="00BC4C1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„</w:t>
                            </w:r>
                            <w:r w:rsidRPr="0079425D">
                              <w:rPr>
                                <w:rFonts w:ascii="Arial" w:hAnsi="Arial" w:cs="Arial"/>
                                <w:b w:val="0"/>
                              </w:rPr>
                              <w:t>…</w:t>
                            </w:r>
                            <w:r>
                              <w:rPr>
                                <w:rFonts w:ascii="Arial" w:hAnsi="Arial" w:cs="Arial"/>
                                <w:b w:val="0"/>
                              </w:rPr>
                              <w:t>….</w:t>
                            </w:r>
                            <w:r w:rsidRPr="0079425D">
                              <w:rPr>
                                <w:rFonts w:ascii="Arial" w:hAnsi="Arial" w:cs="Arial"/>
                                <w:b w:val="0"/>
                              </w:rPr>
                              <w:t>….</w:t>
                            </w:r>
                            <w:r w:rsidRPr="00BC4C1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65" o:spid="_x0000_s1076" type="#_x0000_t202" style="position:absolute;margin-left:85.9pt;margin-top:-5.45pt;width:304.9pt;height:59.35pt;z-index:2517770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" fillcolor="#d8d8d8">
                <v:textbox style="mso-fit-shape-to-text:t">
                  <w:txbxContent>
                    <w:p w:rsidR="00D07994" w:rsidRPr="00BC4C10" w:rsidRDefault="00D07994" w:rsidP="00D07994">
                      <w:pPr>
                        <w:pStyle w:val="berschrift3"/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Zielscheibe</w:t>
                      </w:r>
                      <w:r w:rsidRPr="00BC4C10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zu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r</w:t>
                      </w:r>
                      <w:r w:rsidRPr="00BC4C10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r w:rsidRPr="00BC4C10">
                        <w:rPr>
                          <w:rFonts w:ascii="Arial" w:hAnsi="Arial" w:cs="Arial"/>
                          <w:sz w:val="36"/>
                          <w:szCs w:val="36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Teamaufgabe</w:t>
                      </w:r>
                      <w:r w:rsidRPr="00BC4C10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„</w:t>
                      </w:r>
                      <w:r w:rsidRPr="0079425D">
                        <w:rPr>
                          <w:rFonts w:ascii="Arial" w:hAnsi="Arial" w:cs="Arial"/>
                          <w:b w:val="0"/>
                        </w:rPr>
                        <w:t>…</w:t>
                      </w:r>
                      <w:r>
                        <w:rPr>
                          <w:rFonts w:ascii="Arial" w:hAnsi="Arial" w:cs="Arial"/>
                          <w:b w:val="0"/>
                        </w:rPr>
                        <w:t>….</w:t>
                      </w:r>
                      <w:r w:rsidRPr="0079425D">
                        <w:rPr>
                          <w:rFonts w:ascii="Arial" w:hAnsi="Arial" w:cs="Arial"/>
                          <w:b w:val="0"/>
                        </w:rPr>
                        <w:t>….</w:t>
                      </w:r>
                      <w:r w:rsidRPr="00BC4C10">
                        <w:rPr>
                          <w:rFonts w:ascii="Arial" w:hAnsi="Arial" w:cs="Arial"/>
                          <w:sz w:val="36"/>
                          <w:szCs w:val="36"/>
                        </w:rPr>
                        <w:t>“</w:t>
                      </w:r>
                    </w:p>
                  </w:txbxContent>
                </v:textbox>
              </v:shape>
            </w:pict>
          </mc:Fallback>
        </mc:AlternateContent>
      </w:r>
    </w:p>
    <w:p w:rsidR="00D07994" w:rsidRDefault="00D07994" w:rsidP="00D07994"/>
    <w:p w:rsidR="00D07994" w:rsidRDefault="00D07994" w:rsidP="00D07994"/>
    <w:p w:rsidR="00D07994" w:rsidRDefault="00D07994" w:rsidP="00D07994"/>
    <w:p w:rsidR="00D07994" w:rsidRDefault="00D07994" w:rsidP="00D07994"/>
    <w:p w:rsidR="00D07994" w:rsidRDefault="00D07994" w:rsidP="00D07994"/>
    <w:p w:rsidR="00D07994" w:rsidRDefault="002B10E2" w:rsidP="00D07994"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1510030</wp:posOffset>
                </wp:positionH>
                <wp:positionV relativeFrom="paragraph">
                  <wp:posOffset>120015</wp:posOffset>
                </wp:positionV>
                <wp:extent cx="2752725" cy="752475"/>
                <wp:effectExtent l="5080" t="5715" r="13970" b="13335"/>
                <wp:wrapNone/>
                <wp:docPr id="269" name="Auto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2725" cy="752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7994" w:rsidRPr="00D07994" w:rsidRDefault="00D07994" w:rsidP="00D0799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07994">
                              <w:rPr>
                                <w:rFonts w:ascii="Arial" w:hAnsi="Arial" w:cs="Arial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6" o:spid="_x0000_s1077" style="position:absolute;margin-left:118.9pt;margin-top:9.45pt;width:216.75pt;height:59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">
                <v:textbox>
                  <w:txbxContent>
                    <w:p w:rsidR="00D07994" w:rsidRPr="00D07994" w:rsidRDefault="00D07994" w:rsidP="00D07994">
                      <w:pPr>
                        <w:rPr>
                          <w:rFonts w:ascii="Arial" w:hAnsi="Arial" w:cs="Arial"/>
                        </w:rPr>
                      </w:pPr>
                      <w:r w:rsidRPr="00D07994">
                        <w:rPr>
                          <w:rFonts w:ascii="Arial" w:hAnsi="Arial" w:cs="Arial"/>
                        </w:rPr>
                        <w:t>Name:</w:t>
                      </w:r>
                    </w:p>
                  </w:txbxContent>
                </v:textbox>
              </v:roundrect>
            </w:pict>
          </mc:Fallback>
        </mc:AlternateContent>
      </w:r>
    </w:p>
    <w:p w:rsidR="00D07994" w:rsidRDefault="00D07994" w:rsidP="00D07994"/>
    <w:p w:rsidR="00D07994" w:rsidRPr="00AD371C" w:rsidRDefault="002B10E2" w:rsidP="00D07994"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4481830</wp:posOffset>
                </wp:positionH>
                <wp:positionV relativeFrom="paragraph">
                  <wp:posOffset>226695</wp:posOffset>
                </wp:positionV>
                <wp:extent cx="1938020" cy="356870"/>
                <wp:effectExtent l="5080" t="7620" r="9525" b="6985"/>
                <wp:wrapNone/>
                <wp:docPr id="268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8020" cy="35687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994" w:rsidRPr="00AE11BB" w:rsidRDefault="00D07994" w:rsidP="00D0799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Persönliches  Lernen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1" o:spid="_x0000_s1078" type="#_x0000_t202" style="position:absolute;margin-left:352.9pt;margin-top:17.85pt;width:152.6pt;height:28.1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" fillcolor="#ffc000">
                <v:textbox>
                  <w:txbxContent>
                    <w:p w:rsidR="00D07994" w:rsidRPr="00AE11BB" w:rsidRDefault="00D07994" w:rsidP="00D0799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Persönliches  Lernen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4578350</wp:posOffset>
                </wp:positionH>
                <wp:positionV relativeFrom="paragraph">
                  <wp:posOffset>6898640</wp:posOffset>
                </wp:positionV>
                <wp:extent cx="1570355" cy="318770"/>
                <wp:effectExtent l="6350" t="12065" r="13970" b="12065"/>
                <wp:wrapNone/>
                <wp:docPr id="267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0355" cy="31877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994" w:rsidRPr="00AE11BB" w:rsidRDefault="00D07994" w:rsidP="00D0799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Soziales Lernen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2" o:spid="_x0000_s1079" type="#_x0000_t202" style="position:absolute;margin-left:360.5pt;margin-top:543.2pt;width:123.65pt;height:25.1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" fillcolor="yellow">
                <v:textbox>
                  <w:txbxContent>
                    <w:p w:rsidR="00D07994" w:rsidRPr="00AE11BB" w:rsidRDefault="00D07994" w:rsidP="00D0799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Soziales Lernen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4921885</wp:posOffset>
                </wp:positionH>
                <wp:positionV relativeFrom="paragraph">
                  <wp:posOffset>3702685</wp:posOffset>
                </wp:positionV>
                <wp:extent cx="259080" cy="222885"/>
                <wp:effectExtent l="6985" t="6985" r="10160" b="8255"/>
                <wp:wrapNone/>
                <wp:docPr id="266" name="Rectangl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222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994" w:rsidRPr="00500DD8" w:rsidRDefault="00500DD8" w:rsidP="00500DD8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500DD8"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  <w:t>-</w:t>
                            </w:r>
                            <w:r w:rsidRPr="00500DD8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 xml:space="preserve"> </w:t>
                            </w:r>
                            <w:r w:rsidR="00FB5F1B" w:rsidRPr="00500DD8">
                              <w:rPr>
                                <w:rFonts w:ascii="Arial" w:hAnsi="Arial" w:cs="Arial"/>
                                <w:b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8" o:spid="_x0000_s1080" style="position:absolute;margin-left:387.55pt;margin-top:291.55pt;width:20.4pt;height:17.5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">
                <v:textbox>
                  <w:txbxContent>
                    <w:p w:rsidR="00D07994" w:rsidRPr="00500DD8" w:rsidRDefault="00500DD8" w:rsidP="00500DD8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500DD8">
                        <w:rPr>
                          <w:rFonts w:ascii="Arial" w:hAnsi="Arial" w:cs="Arial"/>
                          <w:b/>
                          <w:szCs w:val="20"/>
                        </w:rPr>
                        <w:t>-</w:t>
                      </w:r>
                      <w:r w:rsidRPr="00500DD8">
                        <w:rPr>
                          <w:rFonts w:ascii="Arial" w:hAnsi="Arial" w:cs="Arial"/>
                          <w:b/>
                          <w:sz w:val="32"/>
                        </w:rPr>
                        <w:t xml:space="preserve"> </w:t>
                      </w:r>
                      <w:r w:rsidR="00FB5F1B" w:rsidRPr="00500DD8">
                        <w:rPr>
                          <w:rFonts w:ascii="Arial" w:hAnsi="Arial" w:cs="Arial"/>
                          <w:b/>
                        </w:rPr>
                        <w:t>-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956310</wp:posOffset>
                </wp:positionV>
                <wp:extent cx="5760085" cy="5760085"/>
                <wp:effectExtent l="14605" t="13335" r="16510" b="17780"/>
                <wp:wrapNone/>
                <wp:docPr id="56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5760085"/>
                          <a:chOff x="1410" y="6308"/>
                          <a:chExt cx="9071" cy="9071"/>
                        </a:xfrm>
                      </wpg:grpSpPr>
                      <wps:wsp>
                        <wps:cNvPr id="57" name="Oval 168"/>
                        <wps:cNvSpPr>
                          <a:spLocks noChangeArrowheads="1"/>
                        </wps:cNvSpPr>
                        <wps:spPr bwMode="auto">
                          <a:xfrm>
                            <a:off x="1410" y="6308"/>
                            <a:ext cx="9071" cy="907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Oval 169"/>
                        <wps:cNvSpPr>
                          <a:spLocks noChangeArrowheads="1"/>
                        </wps:cNvSpPr>
                        <wps:spPr bwMode="auto">
                          <a:xfrm>
                            <a:off x="2595" y="7484"/>
                            <a:ext cx="6803" cy="680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Oval 170"/>
                        <wps:cNvSpPr>
                          <a:spLocks noChangeArrowheads="1"/>
                        </wps:cNvSpPr>
                        <wps:spPr bwMode="auto">
                          <a:xfrm>
                            <a:off x="3945" y="8609"/>
                            <a:ext cx="4252" cy="425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Oval 171"/>
                        <wps:cNvSpPr>
                          <a:spLocks noChangeArrowheads="1"/>
                        </wps:cNvSpPr>
                        <wps:spPr bwMode="auto">
                          <a:xfrm>
                            <a:off x="4950" y="9599"/>
                            <a:ext cx="2268" cy="226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Oval 172"/>
                        <wps:cNvSpPr>
                          <a:spLocks noChangeArrowheads="1"/>
                        </wps:cNvSpPr>
                        <wps:spPr bwMode="auto">
                          <a:xfrm>
                            <a:off x="5730" y="10376"/>
                            <a:ext cx="765" cy="69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AutoShape 173"/>
                        <wps:cNvCnPr>
                          <a:cxnSpLocks noChangeShapeType="1"/>
                        </wps:cNvCnPr>
                        <wps:spPr bwMode="auto">
                          <a:xfrm flipH="1">
                            <a:off x="6078" y="6308"/>
                            <a:ext cx="90" cy="9071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AutoShape 174"/>
                        <wps:cNvCnPr>
                          <a:cxnSpLocks noChangeShapeType="1"/>
                        </wps:cNvCnPr>
                        <wps:spPr bwMode="auto">
                          <a:xfrm>
                            <a:off x="1410" y="10649"/>
                            <a:ext cx="9071" cy="135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AutoShape 175"/>
                        <wps:cNvCnPr>
                          <a:cxnSpLocks noChangeShapeType="1"/>
                        </wps:cNvCnPr>
                        <wps:spPr bwMode="auto">
                          <a:xfrm flipH="1">
                            <a:off x="1935" y="8609"/>
                            <a:ext cx="7965" cy="44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AutoShape 176"/>
                        <wps:cNvCnPr>
                          <a:cxnSpLocks noChangeShapeType="1"/>
                        </wps:cNvCnPr>
                        <wps:spPr bwMode="auto">
                          <a:xfrm>
                            <a:off x="3795" y="6854"/>
                            <a:ext cx="4680" cy="77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AutoShape 177"/>
                        <wps:cNvCnPr>
                          <a:cxnSpLocks noChangeShapeType="1"/>
                        </wps:cNvCnPr>
                        <wps:spPr bwMode="auto">
                          <a:xfrm>
                            <a:off x="1935" y="8564"/>
                            <a:ext cx="8070" cy="41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AutoShape 178"/>
                        <wps:cNvCnPr>
                          <a:cxnSpLocks noChangeShapeType="1"/>
                        </wps:cNvCnPr>
                        <wps:spPr bwMode="auto">
                          <a:xfrm flipH="1">
                            <a:off x="3675" y="6990"/>
                            <a:ext cx="4650" cy="77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7" o:spid="_x0000_s1026" style="position:absolute;margin-left:-.35pt;margin-top:75.3pt;width:453.55pt;height:453.55pt;z-index:251779072" coordorigin="1410,6308" coordsize="9071,9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">
                <v:oval id="Oval 168" o:spid="_x0000_s1027" style="position:absolute;left:1410;top:6308;width:9071;height:90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eqycMA&#10;AADbAAAADwAAAGRycy9kb3ducmV2LnhtbESPQWvCQBSE74X+h+UVvNVNilqbZhUrKF6N4vmRfc2m&#10;zb4N2TWm/fWuIHgcZuYbJl8OthE9db52rCAdJyCIS6drrhQcD5vXOQgfkDU2jknBH3lYLp6fcsy0&#10;u/Ce+iJUIkLYZ6jAhNBmUvrSkEU/di1x9L5dZzFE2VVSd3iJcNvItySZSYs1xwWDLa0Nlb/F2SpY&#10;FV/t4Tz5+BlOx9N/b9PSbMNcqdHLsPoEEWgIj/C9vdMKpu9w+xJ/gF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eqycMAAADbAAAADwAAAAAAAAAAAAAAAACYAgAAZHJzL2Rv&#10;d25yZXYueG1sUEsFBgAAAAAEAAQA9QAAAIgDAAAAAA==&#10;" strokeweight="1.25pt">
                  <v:stroke dashstyle="dash"/>
                </v:oval>
                <v:oval id="Oval 169" o:spid="_x0000_s1028" style="position:absolute;left:2595;top:7484;width:6803;height:6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SbIMMA&#10;AADbAAAADwAAAGRycy9kb3ducmV2LnhtbESPQWvCQBSE74X+h+UVeqsbpRZNXSUVWryaBM+P7DOb&#10;Nvs2ZDcx7a93BaHHYWa+YTa7ybZipN43jhXMZwkI4srphmsFZfH5sgLhA7LG1jEp+CUPu+3jwwZT&#10;7S58pDEPtYgQ9ikqMCF0qZS+MmTRz1xHHL2z6y2GKPta6h4vEW5buUiSN2mx4bhgsKO9oeonH6yC&#10;LP/oiuF1/T2dytPfaOeV+QorpZ6fpuwdRKAp/Ifv7YNWsFzD7Uv8AXJ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SbIMMAAADbAAAADwAAAAAAAAAAAAAAAACYAgAAZHJzL2Rv&#10;d25yZXYueG1sUEsFBgAAAAAEAAQA9QAAAIgDAAAAAA==&#10;" strokeweight="1.25pt">
                  <v:stroke dashstyle="dash"/>
                </v:oval>
                <v:oval id="Oval 170" o:spid="_x0000_s1029" style="position:absolute;left:3945;top:8609;width:4252;height:42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L4AMAA&#10;AADbAAAADwAAAGRycy9kb3ducmV2LnhtbERPy2rCQBTdC/2H4Ra604mlhJg6ii20uDWK60vmNhPN&#10;3AmZyaN+vbMQXB7Oe72dbCMG6nztWMFykYAgLp2uuVJwOv7MMxA+IGtsHJOCf/Kw3bzM1phrN/KB&#10;hiJUIoawz1GBCaHNpfSlIYt+4VriyP25zmKIsKuk7nCM4baR70mSSos1xwaDLX0bKq9FbxXsiq/2&#10;2H+sLtP5dL4Ndlma35Ap9fY67T5BBJrCU/xw77WCNK6PX+IPkJs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3L4AMAAAADbAAAADwAAAAAAAAAAAAAAAACYAgAAZHJzL2Rvd25y&#10;ZXYueG1sUEsFBgAAAAAEAAQA9QAAAIUDAAAAAA==&#10;" strokeweight="1.25pt">
                  <v:stroke dashstyle="dash"/>
                </v:oval>
                <v:oval id="Oval 171" o:spid="_x0000_s1030" style="position:absolute;left:4950;top:9599;width:2268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5dm8MA&#10;AADbAAAADwAAAGRycy9kb3ducmV2LnhtbESPwWrDMBBE74H+g9hCb4nsUILrRgluIKHX2iHnxdpa&#10;bq2VsWTHyddXhUKPw8y8Ybb72XZiosG3jhWkqwQEce10y42Cc3VcZiB8QNbYOSYFN/Kw3z0stphr&#10;d+UPmsrQiAhhn6MCE0KfS+lrQxb9yvXE0ft0g8UQ5dBIPeA1wm0n10mykRZbjgsGezoYqr/L0Soo&#10;yre+Gp9fvubL+XKfbFqbU8iUenqci1cQgebwH/5rv2sFmxR+v8Qf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5dm8MAAADbAAAADwAAAAAAAAAAAAAAAACYAgAAZHJzL2Rv&#10;d25yZXYueG1sUEsFBgAAAAAEAAQA9QAAAIgDAAAAAA==&#10;" strokeweight="1.25pt">
                  <v:stroke dashstyle="dash"/>
                </v:oval>
                <v:oval id="Oval 172" o:spid="_x0000_s1031" style="position:absolute;left:5730;top:10376;width:765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zD7MMA&#10;AADbAAAADwAAAGRycy9kb3ducmV2LnhtbESPQWvCQBSE7wX/w/IEb3WjiGjMJkShpddG8fzIPrNp&#10;s29Ddo1pf323UOhxmJlvmKyYbCdGGnzrWMFqmYAgrp1uuVFwOb8870D4gKyxc0wKvshDkc+eMky1&#10;e/A7jVVoRISwT1GBCaFPpfS1IYt+6Xri6N3cYDFEOTRSD/iIcNvJdZJspcWW44LBnk6G6s/qbhWU&#10;1bE/3zf7j+l6uX6PdlWb17BTajGfygOIQFP4D/+137SC7Rp+v8QfI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zD7MMAAADbAAAADwAAAAAAAAAAAAAAAACYAgAAZHJzL2Rv&#10;d25yZXYueG1sUEsFBgAAAAAEAAQA9QAAAIgDAAAAAA==&#10;" strokeweight="1.25pt">
                  <v:stroke dashstyle="dash"/>
                </v:oval>
                <v:shape id="AutoShape 173" o:spid="_x0000_s1032" type="#_x0000_t32" style="position:absolute;left:6078;top:6308;width:90;height:907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h+zsEAAADbAAAADwAAAGRycy9kb3ducmV2LnhtbESPQYvCMBSE7wv+h/AEb2vquohUo4iw&#10;KMIidhe8PppnW0xeShM1/nsjCB6HmfmGmS+jNeJKnW8cKxgNMxDEpdMNVwr+/34+pyB8QNZoHJOC&#10;O3lYLnofc8y1u/GBrkWoRIKwz1FBHUKbS+nLmiz6oWuJk3dyncWQZFdJ3eEtwa2RX1k2kRYbTgs1&#10;trSuqTwXF6tgP96Y74jaxOJ4muL98LuTVis16MfVDESgGN7hV3urFUzG8PySfoBcP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mH7OwQAAANsAAAAPAAAAAAAAAAAAAAAA&#10;AKECAABkcnMvZG93bnJldi54bWxQSwUGAAAAAAQABAD5AAAAjwMAAAAA&#10;" strokeweight="2pt"/>
                <v:shape id="AutoShape 174" o:spid="_x0000_s1033" type="#_x0000_t32" style="position:absolute;left:1410;top:10649;width:9071;height:1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+pH8YAAADcAAAADwAAAGRycy9kb3ducmV2LnhtbESP3WrCQBSE7wu+w3KE3tVNJf6lrlIK&#10;oVJQSRR7e8ieJqHZsyG7jenbdwuCl8PMfMOst4NpRE+dqy0reJ5EIIgLq2suFZxP6dMShPPIGhvL&#10;pOCXHGw3o4c1JtpeOaM+96UIEHYJKqi8bxMpXVGRQTexLXHwvmxn0AfZlVJ3eA1w08hpFM2lwZrD&#10;QoUtvVVUfOc/RkF/vBwWadu/H315ibOPePWJZq/U43h4fQHhafD38K290wqmszn8nwlHQG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tfqR/GAAAA3AAAAA8AAAAAAAAA&#10;AAAAAAAAoQIAAGRycy9kb3ducmV2LnhtbFBLBQYAAAAABAAEAPkAAACUAwAAAAA=&#10;" strokeweight="2pt"/>
                <v:shape id="AutoShape 175" o:spid="_x0000_s1034" type="#_x0000_t32" style="position:absolute;left:1935;top:8609;width:7965;height:444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bUvcUAAADcAAAADwAAAGRycy9kb3ducmV2LnhtbESPQWsCMRSE74X+h/AKXopmV7DK1ihS&#10;EMRDQd2Dx0fy3F26eVmTdF3/fSMIPQ4z8w2zXA+2FT350DhWkE8yEMTamYYrBeVpO16ACBHZYOuY&#10;FNwpwHr1+rLEwrgbH6g/xkokCIcCFdQxdoWUQddkMUxcR5y8i/MWY5K+ksbjLcFtK6dZ9iEtNpwW&#10;auzoqyb9c/y1Cpp9+V3279fo9WKfn30eTudWKzV6GzafICIN8T/8bO+MgulsDo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fbUvcUAAADcAAAADwAAAAAAAAAA&#10;AAAAAAChAgAAZHJzL2Rvd25yZXYueG1sUEsFBgAAAAAEAAQA+QAAAJMDAAAAAA==&#10;"/>
                <v:shape id="AutoShape 176" o:spid="_x0000_s1035" type="#_x0000_t32" style="position:absolute;left:3795;top:6854;width:4680;height:77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jApMIAAADcAAAADwAAAGRycy9kb3ducmV2LnhtbERPy2oCMRTdF/yHcIVuimYUFBmNMhaE&#10;WnDha3+dXCfByc10EnX6982i4PJw3otV52rxoDZYzwpGwwwEcem15UrB6bgZzECEiKyx9kwKfinA&#10;atl7W2Cu/ZP39DjESqQQDjkqMDE2uZShNOQwDH1DnLirbx3GBNtK6hafKdzVcpxlU+nQcmow2NCn&#10;ofJ2uDsFu+1oXVyM3X7vf+xusinqe/VxVuq93xVzEJG6+BL/u7+0gvEkrU1n0hGQy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IjApMIAAADcAAAADwAAAAAAAAAAAAAA&#10;AAChAgAAZHJzL2Rvd25yZXYueG1sUEsFBgAAAAAEAAQA+QAAAJADAAAAAA==&#10;"/>
                <v:shape id="AutoShape 177" o:spid="_x0000_s1036" type="#_x0000_t32" style="position:absolute;left:1935;top:8564;width:8070;height:414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RlP8UAAADcAAAADwAAAGRycy9kb3ducmV2LnhtbESPT2sCMRTE7wW/Q3iFXopmFRTdGmUt&#10;CLXgwX/35+Z1E7p52W6ibr99UxA8DjPzG2a+7FwtrtQG61nBcJCBIC69tlwpOB7W/SmIEJE11p5J&#10;wS8FWC56T3PMtb/xjq77WIkE4ZCjAhNjk0sZSkMOw8A3xMn78q3DmGRbSd3iLcFdLUdZNpEOLacF&#10;gw29Gyq/9xenYLsZroqzsZvP3Y/djtdFfaleT0q9PHfFG4hIXXyE7+0PrWA0nsH/mXQ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8RlP8UAAADcAAAADwAAAAAAAAAA&#10;AAAAAAChAgAAZHJzL2Rvd25yZXYueG1sUEsFBgAAAAAEAAQA+QAAAJMDAAAAAA==&#10;"/>
                <v:shape id="AutoShape 178" o:spid="_x0000_s1037" type="#_x0000_t32" style="position:absolute;left:3675;top:6990;width:4650;height:772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Ql7MQAAADcAAAADwAAAGRycy9kb3ducmV2LnhtbESPQYvCMBSE74L/ITzBi2haYUWqURZB&#10;EA8Lqz14fCTPtmzzUpNYu/9+s7Cwx2FmvmG2+8G2oicfGscK8kUGglg703CloLwe52sQISIbbB2T&#10;gm8KsN+NR1ssjHvxJ/WXWIkE4VCggjrGrpAy6JoshoXriJN3d95iTNJX0nh8Jbht5TLLVtJiw2mh&#10;xo4ONemvy9MqaM7lR9nPHtHr9Tm/+Txcb61WajoZ3jcgIg3xP/zXPhkFy9Ub/J5JR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BCXsxAAAANwAAAAPAAAAAAAAAAAA&#10;AAAAAKECAABkcnMvZG93bnJldi54bWxQSwUGAAAAAAQABAD5AAAAkgMAAAAA&#10;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-779780</wp:posOffset>
                </wp:positionH>
                <wp:positionV relativeFrom="paragraph">
                  <wp:posOffset>4575810</wp:posOffset>
                </wp:positionV>
                <wp:extent cx="1259205" cy="400050"/>
                <wp:effectExtent l="10795" t="13335" r="6350" b="5715"/>
                <wp:wrapNone/>
                <wp:docPr id="55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20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994" w:rsidRPr="00DC6743" w:rsidRDefault="00D07994" w:rsidP="00D07994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3" o:spid="_x0000_s1081" type="#_x0000_t202" style="position:absolute;margin-left:-61.4pt;margin-top:360.3pt;width:99.15pt;height:31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">
                <v:textbox>
                  <w:txbxContent>
                    <w:p w:rsidR="00D07994" w:rsidRPr="00DC6743" w:rsidRDefault="00D07994" w:rsidP="00D07994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-681990</wp:posOffset>
                </wp:positionH>
                <wp:positionV relativeFrom="paragraph">
                  <wp:posOffset>2823210</wp:posOffset>
                </wp:positionV>
                <wp:extent cx="1060450" cy="383540"/>
                <wp:effectExtent l="13335" t="13335" r="12065" b="12700"/>
                <wp:wrapNone/>
                <wp:docPr id="54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0" cy="38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994" w:rsidRPr="00DC6743" w:rsidRDefault="00D07994" w:rsidP="00D07994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2" o:spid="_x0000_s1082" type="#_x0000_t202" style="position:absolute;margin-left:-53.7pt;margin-top:222.3pt;width:83.5pt;height:30.2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">
                <v:textbox>
                  <w:txbxContent>
                    <w:p w:rsidR="00D07994" w:rsidRPr="00DC6743" w:rsidRDefault="00D07994" w:rsidP="00D07994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1289050</wp:posOffset>
                </wp:positionH>
                <wp:positionV relativeFrom="paragraph">
                  <wp:posOffset>666750</wp:posOffset>
                </wp:positionV>
                <wp:extent cx="1194435" cy="400050"/>
                <wp:effectExtent l="12700" t="9525" r="12065" b="9525"/>
                <wp:wrapNone/>
                <wp:docPr id="44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443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994" w:rsidRPr="00DC6743" w:rsidRDefault="00D07994" w:rsidP="00D07994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4" o:spid="_x0000_s1083" type="#_x0000_t202" style="position:absolute;margin-left:101.5pt;margin-top:52.5pt;width:94.05pt;height:31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">
                <v:textbox>
                  <w:txbxContent>
                    <w:p w:rsidR="00D07994" w:rsidRPr="00DC6743" w:rsidRDefault="00D07994" w:rsidP="00D07994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3616325</wp:posOffset>
                </wp:positionH>
                <wp:positionV relativeFrom="paragraph">
                  <wp:posOffset>6603365</wp:posOffset>
                </wp:positionV>
                <wp:extent cx="865505" cy="257175"/>
                <wp:effectExtent l="6350" t="12065" r="13970" b="6985"/>
                <wp:wrapNone/>
                <wp:docPr id="43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550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994" w:rsidRPr="00F6663D" w:rsidRDefault="00D07994" w:rsidP="00D0799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8" o:spid="_x0000_s1084" type="#_x0000_t202" style="position:absolute;margin-left:284.75pt;margin-top:519.95pt;width:68.15pt;height:20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">
                <v:textbox>
                  <w:txbxContent>
                    <w:p w:rsidR="00D07994" w:rsidRPr="00F6663D" w:rsidRDefault="00D07994" w:rsidP="00D0799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4963160</wp:posOffset>
                </wp:positionH>
                <wp:positionV relativeFrom="paragraph">
                  <wp:posOffset>5743575</wp:posOffset>
                </wp:positionV>
                <wp:extent cx="842645" cy="400050"/>
                <wp:effectExtent l="10160" t="9525" r="13970" b="9525"/>
                <wp:wrapNone/>
                <wp:docPr id="38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264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994" w:rsidRPr="00DC6743" w:rsidRDefault="00D07994" w:rsidP="00D07994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7" o:spid="_x0000_s1085" type="#_x0000_t202" style="position:absolute;margin-left:390.8pt;margin-top:452.25pt;width:66.35pt;height:31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">
                <v:textbox>
                  <w:txbxContent>
                    <w:p w:rsidR="00D07994" w:rsidRPr="00DC6743" w:rsidRDefault="00D07994" w:rsidP="00D07994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5534025</wp:posOffset>
                </wp:positionH>
                <wp:positionV relativeFrom="paragraph">
                  <wp:posOffset>4575810</wp:posOffset>
                </wp:positionV>
                <wp:extent cx="885825" cy="220345"/>
                <wp:effectExtent l="9525" t="13335" r="9525" b="13970"/>
                <wp:wrapNone/>
                <wp:docPr id="37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220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994" w:rsidRPr="00DC6743" w:rsidRDefault="00D07994" w:rsidP="00D07994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6" o:spid="_x0000_s1086" type="#_x0000_t202" style="position:absolute;margin-left:435.75pt;margin-top:360.3pt;width:69.75pt;height:17.3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">
                <v:textbox>
                  <w:txbxContent>
                    <w:p w:rsidR="00D07994" w:rsidRPr="00DC6743" w:rsidRDefault="00D07994" w:rsidP="00D07994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5627370</wp:posOffset>
                </wp:positionH>
                <wp:positionV relativeFrom="paragraph">
                  <wp:posOffset>3155315</wp:posOffset>
                </wp:positionV>
                <wp:extent cx="792480" cy="423545"/>
                <wp:effectExtent l="7620" t="12065" r="9525" b="12065"/>
                <wp:wrapNone/>
                <wp:docPr id="36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423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994" w:rsidRPr="00DC6743" w:rsidRDefault="00D07994" w:rsidP="00D07994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9" o:spid="_x0000_s1087" type="#_x0000_t202" style="position:absolute;margin-left:443.1pt;margin-top:248.45pt;width:62.4pt;height:33.3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">
                <v:textbox>
                  <w:txbxContent>
                    <w:p w:rsidR="00D07994" w:rsidRPr="00DC6743" w:rsidRDefault="00D07994" w:rsidP="00D07994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3606800</wp:posOffset>
                </wp:positionH>
                <wp:positionV relativeFrom="paragraph">
                  <wp:posOffset>956310</wp:posOffset>
                </wp:positionV>
                <wp:extent cx="1048385" cy="228600"/>
                <wp:effectExtent l="6350" t="13335" r="12065" b="5715"/>
                <wp:wrapNone/>
                <wp:docPr id="33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838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994" w:rsidRPr="00DC6743" w:rsidRDefault="00D07994" w:rsidP="00D07994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1" o:spid="_x0000_s1088" type="#_x0000_t202" style="position:absolute;margin-left:284pt;margin-top:75.3pt;width:82.55pt;height:18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">
                <v:textbox>
                  <w:txbxContent>
                    <w:p w:rsidR="00D07994" w:rsidRPr="00DC6743" w:rsidRDefault="00D07994" w:rsidP="00D07994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4818380</wp:posOffset>
                </wp:positionH>
                <wp:positionV relativeFrom="paragraph">
                  <wp:posOffset>1576705</wp:posOffset>
                </wp:positionV>
                <wp:extent cx="1181100" cy="252095"/>
                <wp:effectExtent l="8255" t="5080" r="10795" b="9525"/>
                <wp:wrapNone/>
                <wp:docPr id="32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994" w:rsidRPr="00DC6743" w:rsidRDefault="00D07994" w:rsidP="00D07994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0" o:spid="_x0000_s1089" type="#_x0000_t202" style="position:absolute;margin-left:379.4pt;margin-top:124.15pt;width:93pt;height:19.8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">
                <v:textbox>
                  <w:txbxContent>
                    <w:p w:rsidR="00D07994" w:rsidRPr="00DC6743" w:rsidRDefault="00D07994" w:rsidP="00D07994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-74930</wp:posOffset>
                </wp:positionH>
                <wp:positionV relativeFrom="paragraph">
                  <wp:posOffset>5805170</wp:posOffset>
                </wp:positionV>
                <wp:extent cx="876300" cy="257175"/>
                <wp:effectExtent l="10795" t="13970" r="8255" b="5080"/>
                <wp:wrapNone/>
                <wp:docPr id="255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994" w:rsidRPr="00DC6743" w:rsidRDefault="00D07994" w:rsidP="00D07994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4" o:spid="_x0000_s1090" type="#_x0000_t202" style="position:absolute;margin-left:-5.9pt;margin-top:457.1pt;width:69pt;height:20.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">
                <v:textbox>
                  <w:txbxContent>
                    <w:p w:rsidR="00D07994" w:rsidRPr="00DC6743" w:rsidRDefault="00D07994" w:rsidP="00D07994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1510030</wp:posOffset>
                </wp:positionH>
                <wp:positionV relativeFrom="paragraph">
                  <wp:posOffset>6603365</wp:posOffset>
                </wp:positionV>
                <wp:extent cx="838200" cy="257175"/>
                <wp:effectExtent l="5080" t="12065" r="13970" b="6985"/>
                <wp:wrapNone/>
                <wp:docPr id="254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994" w:rsidRPr="00DC6743" w:rsidRDefault="00D07994" w:rsidP="00D07994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5" o:spid="_x0000_s1091" type="#_x0000_t202" style="position:absolute;margin-left:118.9pt;margin-top:519.95pt;width:66pt;height:20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">
                <v:textbox>
                  <w:txbxContent>
                    <w:p w:rsidR="00D07994" w:rsidRPr="00DC6743" w:rsidRDefault="00D07994" w:rsidP="00D07994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-257175</wp:posOffset>
                </wp:positionH>
                <wp:positionV relativeFrom="paragraph">
                  <wp:posOffset>6898640</wp:posOffset>
                </wp:positionV>
                <wp:extent cx="1546225" cy="356870"/>
                <wp:effectExtent l="9525" t="12065" r="6350" b="12065"/>
                <wp:wrapNone/>
                <wp:docPr id="253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6225" cy="356870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994" w:rsidRPr="00AE11BB" w:rsidRDefault="00D07994" w:rsidP="00D0799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Methodenlernen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0" o:spid="_x0000_s1092" type="#_x0000_t202" style="position:absolute;margin-left:-20.25pt;margin-top:543.2pt;width:121.75pt;height:28.1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" fillcolor="#b8cce4">
                <v:textbox>
                  <w:txbxContent>
                    <w:p w:rsidR="00D07994" w:rsidRPr="00AE11BB" w:rsidRDefault="00D07994" w:rsidP="00D0799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Methodenlernen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-334010</wp:posOffset>
                </wp:positionH>
                <wp:positionV relativeFrom="paragraph">
                  <wp:posOffset>226695</wp:posOffset>
                </wp:positionV>
                <wp:extent cx="1177290" cy="356870"/>
                <wp:effectExtent l="8890" t="7620" r="13970" b="6985"/>
                <wp:wrapNone/>
                <wp:docPr id="252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7290" cy="356870"/>
                        </a:xfrm>
                        <a:prstGeom prst="rect">
                          <a:avLst/>
                        </a:prstGeom>
                        <a:solidFill>
                          <a:srgbClr val="8DB3E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994" w:rsidRPr="00AE11BB" w:rsidRDefault="00D07994" w:rsidP="00D0799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E11B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Sachlernen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9" o:spid="_x0000_s1093" type="#_x0000_t202" style="position:absolute;margin-left:-26.3pt;margin-top:17.85pt;width:92.7pt;height:28.1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" fillcolor="#8db3e2">
                <v:textbox>
                  <w:txbxContent>
                    <w:p w:rsidR="00D07994" w:rsidRPr="00AE11BB" w:rsidRDefault="00D07994" w:rsidP="00D0799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E11BB">
                        <w:rPr>
                          <w:rFonts w:ascii="Arial" w:hAnsi="Arial" w:cs="Arial"/>
                          <w:sz w:val="28"/>
                          <w:szCs w:val="28"/>
                        </w:rPr>
                        <w:t>Sachlernen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176530</wp:posOffset>
                </wp:positionH>
                <wp:positionV relativeFrom="paragraph">
                  <wp:posOffset>1428750</wp:posOffset>
                </wp:positionV>
                <wp:extent cx="819150" cy="400050"/>
                <wp:effectExtent l="5080" t="9525" r="13970" b="9525"/>
                <wp:wrapNone/>
                <wp:docPr id="251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994" w:rsidRPr="00DC6743" w:rsidRDefault="00D07994" w:rsidP="00D07994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3" o:spid="_x0000_s1094" type="#_x0000_t202" style="position:absolute;margin-left:13.9pt;margin-top:112.5pt;width:64.5pt;height:31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">
                <v:textbox>
                  <w:txbxContent>
                    <w:p w:rsidR="00D07994" w:rsidRPr="00DC6743" w:rsidRDefault="00D07994" w:rsidP="00D07994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07994" w:rsidRDefault="00D07994" w:rsidP="00720684">
      <w:pPr>
        <w:ind w:left="1416"/>
      </w:pPr>
    </w:p>
    <w:p w:rsidR="00D07994" w:rsidRDefault="00D07994" w:rsidP="00720684">
      <w:pPr>
        <w:ind w:left="1416"/>
      </w:pPr>
    </w:p>
    <w:p w:rsidR="00D07994" w:rsidRDefault="00D07994" w:rsidP="00720684">
      <w:pPr>
        <w:ind w:left="1416"/>
      </w:pPr>
    </w:p>
    <w:p w:rsidR="00D07994" w:rsidRDefault="00D07994" w:rsidP="00720684">
      <w:pPr>
        <w:ind w:left="1416"/>
      </w:pPr>
    </w:p>
    <w:p w:rsidR="00D07994" w:rsidRDefault="00D07994" w:rsidP="00720684">
      <w:pPr>
        <w:ind w:left="1416"/>
      </w:pPr>
    </w:p>
    <w:p w:rsidR="00D07994" w:rsidRDefault="00D07994" w:rsidP="00720684">
      <w:pPr>
        <w:ind w:left="1416"/>
      </w:pPr>
    </w:p>
    <w:p w:rsidR="00D07994" w:rsidRDefault="00D07994" w:rsidP="00720684">
      <w:pPr>
        <w:ind w:left="1416"/>
      </w:pPr>
    </w:p>
    <w:p w:rsidR="00D07994" w:rsidRDefault="00D07994" w:rsidP="00720684">
      <w:pPr>
        <w:ind w:left="1416"/>
      </w:pPr>
    </w:p>
    <w:p w:rsidR="00D07994" w:rsidRDefault="00D07994" w:rsidP="00720684">
      <w:pPr>
        <w:ind w:left="1416"/>
      </w:pPr>
    </w:p>
    <w:p w:rsidR="00D07994" w:rsidRDefault="00D07994" w:rsidP="00720684">
      <w:pPr>
        <w:ind w:left="1416"/>
      </w:pPr>
    </w:p>
    <w:p w:rsidR="00D07994" w:rsidRDefault="00D07994" w:rsidP="00720684">
      <w:pPr>
        <w:ind w:left="1416"/>
      </w:pPr>
    </w:p>
    <w:p w:rsidR="00D07994" w:rsidRDefault="00D07994" w:rsidP="00720684">
      <w:pPr>
        <w:ind w:left="1416"/>
      </w:pPr>
    </w:p>
    <w:p w:rsidR="00D07994" w:rsidRDefault="00D07994" w:rsidP="00720684">
      <w:pPr>
        <w:ind w:left="1416"/>
      </w:pPr>
    </w:p>
    <w:p w:rsidR="00D07994" w:rsidRDefault="00D07994" w:rsidP="00720684">
      <w:pPr>
        <w:ind w:left="1416"/>
      </w:pPr>
    </w:p>
    <w:p w:rsidR="00D07994" w:rsidRDefault="00D07994" w:rsidP="00720684">
      <w:pPr>
        <w:ind w:left="1416"/>
      </w:pPr>
    </w:p>
    <w:p w:rsidR="00D07994" w:rsidRDefault="00D07994" w:rsidP="00720684">
      <w:pPr>
        <w:ind w:left="1416"/>
      </w:pPr>
    </w:p>
    <w:p w:rsidR="00D07994" w:rsidRDefault="00D07994" w:rsidP="00720684">
      <w:pPr>
        <w:ind w:left="1416"/>
      </w:pPr>
    </w:p>
    <w:p w:rsidR="00D07994" w:rsidRDefault="00D07994" w:rsidP="00720684">
      <w:pPr>
        <w:ind w:left="1416"/>
      </w:pPr>
    </w:p>
    <w:p w:rsidR="00D07994" w:rsidRDefault="00D07994" w:rsidP="00720684">
      <w:pPr>
        <w:ind w:left="1416"/>
      </w:pPr>
    </w:p>
    <w:p w:rsidR="00D07994" w:rsidRDefault="002B10E2" w:rsidP="00720684">
      <w:pPr>
        <w:ind w:left="141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4173220</wp:posOffset>
                </wp:positionH>
                <wp:positionV relativeFrom="paragraph">
                  <wp:posOffset>161925</wp:posOffset>
                </wp:positionV>
                <wp:extent cx="308610" cy="259080"/>
                <wp:effectExtent l="10795" t="9525" r="13970" b="7620"/>
                <wp:wrapNone/>
                <wp:docPr id="250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994" w:rsidRPr="00251860" w:rsidRDefault="00A903FE" w:rsidP="00D07994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" o:spid="_x0000_s1095" style="position:absolute;left:0;text-align:left;margin-left:328.6pt;margin-top:12.75pt;width:24.3pt;height:20.4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">
                <v:textbox>
                  <w:txbxContent>
                    <w:p w:rsidR="00D07994" w:rsidRPr="00251860" w:rsidRDefault="00A903FE" w:rsidP="00D07994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3556000</wp:posOffset>
                </wp:positionH>
                <wp:positionV relativeFrom="paragraph">
                  <wp:posOffset>161925</wp:posOffset>
                </wp:positionV>
                <wp:extent cx="316865" cy="259080"/>
                <wp:effectExtent l="12700" t="9525" r="13335" b="7620"/>
                <wp:wrapNone/>
                <wp:docPr id="249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865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994" w:rsidRPr="00500DD8" w:rsidRDefault="00A903FE" w:rsidP="00D07994">
                            <w:pPr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</w:pPr>
                            <w:r w:rsidRPr="00500DD8"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" o:spid="_x0000_s1096" style="position:absolute;left:0;text-align:left;margin-left:280pt;margin-top:12.75pt;width:24.95pt;height:20.4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">
                <v:textbox>
                  <w:txbxContent>
                    <w:p w:rsidR="00D07994" w:rsidRPr="00500DD8" w:rsidRDefault="00A903FE" w:rsidP="00D07994">
                      <w:pPr>
                        <w:rPr>
                          <w:rFonts w:ascii="Arial" w:hAnsi="Arial" w:cs="Arial"/>
                          <w:b/>
                          <w:szCs w:val="20"/>
                        </w:rPr>
                      </w:pPr>
                      <w:r w:rsidRPr="00500DD8">
                        <w:rPr>
                          <w:rFonts w:ascii="Arial" w:hAnsi="Arial" w:cs="Arial"/>
                          <w:b/>
                          <w:szCs w:val="20"/>
                        </w:rPr>
                        <w:t>+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3016885</wp:posOffset>
                </wp:positionH>
                <wp:positionV relativeFrom="paragraph">
                  <wp:posOffset>161925</wp:posOffset>
                </wp:positionV>
                <wp:extent cx="419735" cy="259080"/>
                <wp:effectExtent l="6985" t="9525" r="11430" b="7620"/>
                <wp:wrapNone/>
                <wp:docPr id="247" name="Rectangl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735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994" w:rsidRPr="00500DD8" w:rsidRDefault="00A903FE" w:rsidP="00D07994">
                            <w:pPr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</w:pPr>
                            <w:r w:rsidRPr="00500DD8"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  <w:t>+</w:t>
                            </w:r>
                            <w:r w:rsidR="00500DD8" w:rsidRPr="00500DD8"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  <w:t xml:space="preserve"> </w:t>
                            </w:r>
                            <w:r w:rsidRPr="00500DD8"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6" o:spid="_x0000_s1097" style="position:absolute;left:0;text-align:left;margin-left:237.55pt;margin-top:12.75pt;width:33.05pt;height:20.4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">
                <v:textbox>
                  <w:txbxContent>
                    <w:p w:rsidR="00D07994" w:rsidRPr="00500DD8" w:rsidRDefault="00A903FE" w:rsidP="00D07994">
                      <w:pPr>
                        <w:rPr>
                          <w:rFonts w:ascii="Arial" w:hAnsi="Arial" w:cs="Arial"/>
                          <w:b/>
                          <w:szCs w:val="20"/>
                        </w:rPr>
                      </w:pPr>
                      <w:r w:rsidRPr="00500DD8">
                        <w:rPr>
                          <w:rFonts w:ascii="Arial" w:hAnsi="Arial" w:cs="Arial"/>
                          <w:b/>
                          <w:szCs w:val="20"/>
                        </w:rPr>
                        <w:t>+</w:t>
                      </w:r>
                      <w:r w:rsidR="00500DD8" w:rsidRPr="00500DD8">
                        <w:rPr>
                          <w:rFonts w:ascii="Arial" w:hAnsi="Arial" w:cs="Arial"/>
                          <w:b/>
                          <w:szCs w:val="20"/>
                        </w:rPr>
                        <w:t xml:space="preserve"> </w:t>
                      </w:r>
                      <w:r w:rsidRPr="00500DD8">
                        <w:rPr>
                          <w:rFonts w:ascii="Arial" w:hAnsi="Arial" w:cs="Arial"/>
                          <w:b/>
                          <w:szCs w:val="20"/>
                        </w:rPr>
                        <w:t>+</w:t>
                      </w:r>
                    </w:p>
                  </w:txbxContent>
                </v:textbox>
              </v:rect>
            </w:pict>
          </mc:Fallback>
        </mc:AlternateContent>
      </w:r>
    </w:p>
    <w:p w:rsidR="00D07994" w:rsidRDefault="002B10E2" w:rsidP="00720684">
      <w:pPr>
        <w:ind w:left="141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5627370</wp:posOffset>
                </wp:positionH>
                <wp:positionV relativeFrom="paragraph">
                  <wp:posOffset>22860</wp:posOffset>
                </wp:positionV>
                <wp:extent cx="372110" cy="222885"/>
                <wp:effectExtent l="7620" t="13335" r="10795" b="11430"/>
                <wp:wrapNone/>
                <wp:docPr id="246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110" cy="222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994" w:rsidRPr="00500DD8" w:rsidRDefault="00500DD8" w:rsidP="00500DD8">
                            <w:pPr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</w:pPr>
                            <w:r w:rsidRPr="00500DD8"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  <w:t>-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9" o:spid="_x0000_s1098" style="position:absolute;left:0;text-align:left;margin-left:443.1pt;margin-top:1.8pt;width:29.3pt;height:17.5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">
                <v:textbox>
                  <w:txbxContent>
                    <w:p w:rsidR="00D07994" w:rsidRPr="00500DD8" w:rsidRDefault="00500DD8" w:rsidP="00500DD8">
                      <w:pPr>
                        <w:rPr>
                          <w:rFonts w:ascii="Arial" w:hAnsi="Arial" w:cs="Arial"/>
                          <w:b/>
                          <w:szCs w:val="20"/>
                        </w:rPr>
                      </w:pPr>
                      <w:r w:rsidRPr="00500DD8">
                        <w:rPr>
                          <w:rFonts w:ascii="Arial" w:hAnsi="Arial" w:cs="Arial"/>
                          <w:b/>
                          <w:szCs w:val="20"/>
                        </w:rPr>
                        <w:t>- -</w:t>
                      </w:r>
                    </w:p>
                  </w:txbxContent>
                </v:textbox>
              </v:rect>
            </w:pict>
          </mc:Fallback>
        </mc:AlternateContent>
      </w:r>
    </w:p>
    <w:p w:rsidR="00D07994" w:rsidRDefault="00D07994" w:rsidP="00720684">
      <w:pPr>
        <w:ind w:left="1416"/>
      </w:pPr>
    </w:p>
    <w:p w:rsidR="00D07994" w:rsidRDefault="00D07994" w:rsidP="00720684">
      <w:pPr>
        <w:ind w:left="1416"/>
      </w:pPr>
    </w:p>
    <w:p w:rsidR="00D07994" w:rsidRDefault="00D07994" w:rsidP="00720684">
      <w:pPr>
        <w:ind w:left="1416"/>
      </w:pPr>
    </w:p>
    <w:p w:rsidR="00D07994" w:rsidRDefault="00D07994" w:rsidP="00720684">
      <w:pPr>
        <w:ind w:left="1416"/>
      </w:pPr>
    </w:p>
    <w:p w:rsidR="00D07994" w:rsidRDefault="00D07994" w:rsidP="00720684">
      <w:pPr>
        <w:ind w:left="1416"/>
      </w:pPr>
    </w:p>
    <w:p w:rsidR="00D07994" w:rsidRDefault="00D07994" w:rsidP="00720684">
      <w:pPr>
        <w:ind w:left="1416"/>
      </w:pPr>
    </w:p>
    <w:p w:rsidR="00D07994" w:rsidRDefault="00D07994" w:rsidP="00720684">
      <w:pPr>
        <w:ind w:left="1416"/>
      </w:pPr>
    </w:p>
    <w:p w:rsidR="00D07994" w:rsidRDefault="00D07994" w:rsidP="00720684">
      <w:pPr>
        <w:ind w:left="1416"/>
      </w:pPr>
    </w:p>
    <w:p w:rsidR="00D07994" w:rsidRDefault="00D07994" w:rsidP="00720684">
      <w:pPr>
        <w:ind w:left="1416"/>
      </w:pPr>
    </w:p>
    <w:p w:rsidR="00D07994" w:rsidRDefault="00D07994" w:rsidP="00720684">
      <w:pPr>
        <w:ind w:left="1416"/>
      </w:pPr>
    </w:p>
    <w:p w:rsidR="00D07994" w:rsidRDefault="00D07994" w:rsidP="00720684">
      <w:pPr>
        <w:ind w:left="1416"/>
      </w:pPr>
    </w:p>
    <w:p w:rsidR="00D07994" w:rsidRDefault="00D07994" w:rsidP="00720684">
      <w:pPr>
        <w:ind w:left="1416"/>
      </w:pPr>
    </w:p>
    <w:p w:rsidR="00D07994" w:rsidRDefault="00D07994" w:rsidP="00720684">
      <w:pPr>
        <w:ind w:left="1416"/>
      </w:pPr>
    </w:p>
    <w:p w:rsidR="00D07994" w:rsidRDefault="00D07994" w:rsidP="00720684">
      <w:pPr>
        <w:ind w:left="1416"/>
      </w:pPr>
    </w:p>
    <w:p w:rsidR="00D07994" w:rsidRDefault="00D07994" w:rsidP="00720684">
      <w:pPr>
        <w:ind w:left="1416"/>
      </w:pPr>
    </w:p>
    <w:p w:rsidR="00D07994" w:rsidRDefault="00D07994" w:rsidP="00720684">
      <w:pPr>
        <w:ind w:left="1416"/>
      </w:pPr>
    </w:p>
    <w:p w:rsidR="00D07994" w:rsidRDefault="00D07994" w:rsidP="00720684">
      <w:pPr>
        <w:ind w:left="1416"/>
      </w:pPr>
    </w:p>
    <w:p w:rsidR="00D07994" w:rsidRDefault="00D07994" w:rsidP="00720684">
      <w:pPr>
        <w:ind w:left="1416"/>
      </w:pPr>
    </w:p>
    <w:p w:rsidR="00D07994" w:rsidRDefault="00D07994" w:rsidP="00720684">
      <w:pPr>
        <w:ind w:left="1416"/>
      </w:pPr>
    </w:p>
    <w:p w:rsidR="00D07994" w:rsidRDefault="002B10E2" w:rsidP="00720684">
      <w:pPr>
        <w:ind w:left="141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1739900</wp:posOffset>
                </wp:positionH>
                <wp:positionV relativeFrom="paragraph">
                  <wp:posOffset>70485</wp:posOffset>
                </wp:positionV>
                <wp:extent cx="2433320" cy="664845"/>
                <wp:effectExtent l="6350" t="13335" r="8255" b="7620"/>
                <wp:wrapNone/>
                <wp:docPr id="245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3320" cy="664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994" w:rsidRPr="00513AA4" w:rsidRDefault="00D07994" w:rsidP="00D0799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13AA4">
                              <w:rPr>
                                <w:rFonts w:ascii="Arial" w:hAnsi="Arial" w:cs="Arial"/>
                              </w:rPr>
                              <w:t>Wie bei einer Zielscheibe gilt:</w:t>
                            </w:r>
                            <w:r w:rsidRPr="00513AA4">
                              <w:rPr>
                                <w:rFonts w:ascii="Arial" w:hAnsi="Arial" w:cs="Arial"/>
                              </w:rPr>
                              <w:br/>
                              <w:t>Je näher am Mittelpunkt, desto besser das Ergebnis.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5" o:spid="_x0000_s1099" type="#_x0000_t202" style="position:absolute;left:0;text-align:left;margin-left:137pt;margin-top:5.55pt;width:191.6pt;height:52.3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">
                <v:textbox>
                  <w:txbxContent>
                    <w:p w:rsidR="00D07994" w:rsidRPr="00513AA4" w:rsidRDefault="00D07994" w:rsidP="00D07994">
                      <w:pPr>
                        <w:rPr>
                          <w:rFonts w:ascii="Arial" w:hAnsi="Arial" w:cs="Arial"/>
                        </w:rPr>
                      </w:pPr>
                      <w:r w:rsidRPr="00513AA4">
                        <w:rPr>
                          <w:rFonts w:ascii="Arial" w:hAnsi="Arial" w:cs="Arial"/>
                        </w:rPr>
                        <w:t>Wie bei einer Zielscheibe gilt:</w:t>
                      </w:r>
                      <w:r w:rsidRPr="00513AA4">
                        <w:rPr>
                          <w:rFonts w:ascii="Arial" w:hAnsi="Arial" w:cs="Arial"/>
                        </w:rPr>
                        <w:br/>
                        <w:t>Je näher am Mittelpunkt, desto besser das Ergebnis.</w:t>
                      </w:r>
                    </w:p>
                  </w:txbxContent>
                </v:textbox>
              </v:shape>
            </w:pict>
          </mc:Fallback>
        </mc:AlternateContent>
      </w:r>
    </w:p>
    <w:p w:rsidR="00D07994" w:rsidRDefault="00D07994" w:rsidP="00720684">
      <w:pPr>
        <w:ind w:left="1416"/>
      </w:pPr>
    </w:p>
    <w:p w:rsidR="00F178E4" w:rsidRPr="00AE3A0C" w:rsidRDefault="00F178E4" w:rsidP="00F178E4">
      <w:pPr>
        <w:ind w:left="360"/>
        <w:rPr>
          <w:rFonts w:ascii="Arial" w:hAnsi="Arial" w:cs="Arial"/>
          <w:b/>
          <w:sz w:val="40"/>
          <w:szCs w:val="40"/>
        </w:rPr>
      </w:pPr>
      <w:r w:rsidRPr="00AE3A0C">
        <w:rPr>
          <w:rFonts w:ascii="Arial" w:hAnsi="Arial" w:cs="Arial"/>
          <w:b/>
          <w:sz w:val="40"/>
          <w:szCs w:val="40"/>
          <w:bdr w:val="single" w:sz="4" w:space="0" w:color="auto"/>
        </w:rPr>
        <w:lastRenderedPageBreak/>
        <w:t>Bearbeitet</w:t>
      </w:r>
      <w:r w:rsidRPr="00AE3A0C">
        <w:rPr>
          <w:rFonts w:ascii="Arial" w:hAnsi="Arial" w:cs="Arial"/>
          <w:sz w:val="40"/>
          <w:szCs w:val="40"/>
          <w:bdr w:val="single" w:sz="4" w:space="0" w:color="auto"/>
        </w:rPr>
        <w:t xml:space="preserve"> </w:t>
      </w:r>
      <w:r w:rsidRPr="00AE3A0C">
        <w:rPr>
          <w:rFonts w:ascii="Arial" w:hAnsi="Arial" w:cs="Arial"/>
          <w:b/>
          <w:sz w:val="40"/>
          <w:szCs w:val="40"/>
          <w:bdr w:val="single" w:sz="4" w:space="0" w:color="auto"/>
        </w:rPr>
        <w:t>die Aufgaben allein bzw. zu zweit.</w:t>
      </w:r>
    </w:p>
    <w:p w:rsidR="00F178E4" w:rsidRDefault="00F178E4" w:rsidP="00F178E4">
      <w:pPr>
        <w:ind w:left="360"/>
        <w:rPr>
          <w:rFonts w:ascii="Arial" w:hAnsi="Arial" w:cs="Arial"/>
          <w:sz w:val="28"/>
          <w:szCs w:val="28"/>
        </w:rPr>
      </w:pPr>
    </w:p>
    <w:p w:rsidR="00F178E4" w:rsidRPr="00C464D5" w:rsidRDefault="00F178E4" w:rsidP="00F178E4">
      <w:pPr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4270375</wp:posOffset>
            </wp:positionH>
            <wp:positionV relativeFrom="paragraph">
              <wp:posOffset>160655</wp:posOffset>
            </wp:positionV>
            <wp:extent cx="1747854" cy="1203960"/>
            <wp:effectExtent l="19050" t="0" r="4746" b="0"/>
            <wp:wrapNone/>
            <wp:docPr id="89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854" cy="120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-587181</wp:posOffset>
            </wp:positionH>
            <wp:positionV relativeFrom="paragraph">
              <wp:posOffset>165542</wp:posOffset>
            </wp:positionV>
            <wp:extent cx="656810" cy="699715"/>
            <wp:effectExtent l="19050" t="0" r="0" b="0"/>
            <wp:wrapNone/>
            <wp:docPr id="68" name="Bild 5" descr="http://www.czyslansky.net/wp-content/uploads/2010/04/birne1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zyslansky.net/wp-content/uploads/2010/04/birne1_thumb.jpg"/>
                    <pic:cNvPicPr>
                      <a:picLocks noChangeAspect="1" noChangeArrowheads="1"/>
                    </pic:cNvPicPr>
                  </pic:nvPicPr>
                  <pic:blipFill>
                    <a:blip r:embed="rId40" r:link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10" cy="69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78E4" w:rsidRDefault="00F178E4" w:rsidP="00F178E4">
      <w:pPr>
        <w:rPr>
          <w:rFonts w:ascii="Arial" w:hAnsi="Arial" w:cs="Arial"/>
          <w:b/>
          <w:sz w:val="28"/>
          <w:szCs w:val="28"/>
          <w:bdr w:val="single" w:sz="4" w:space="0" w:color="auto"/>
        </w:rPr>
      </w:pPr>
      <w:r>
        <w:rPr>
          <w:rFonts w:ascii="Arial" w:hAnsi="Arial" w:cs="Arial"/>
          <w:sz w:val="28"/>
          <w:szCs w:val="28"/>
        </w:rPr>
        <w:t xml:space="preserve">1. </w:t>
      </w:r>
      <w:r w:rsidRPr="00AE3A0C">
        <w:rPr>
          <w:rFonts w:ascii="Arial" w:hAnsi="Arial" w:cs="Arial"/>
          <w:b/>
          <w:sz w:val="28"/>
          <w:szCs w:val="28"/>
          <w:bdr w:val="single" w:sz="4" w:space="0" w:color="auto"/>
        </w:rPr>
        <w:t>Talentshow WISSEN</w:t>
      </w:r>
    </w:p>
    <w:p w:rsidR="00F178E4" w:rsidRDefault="00F178E4" w:rsidP="00F178E4">
      <w:pPr>
        <w:rPr>
          <w:rFonts w:ascii="Arial" w:hAnsi="Arial" w:cs="Arial"/>
          <w:sz w:val="28"/>
          <w:szCs w:val="28"/>
        </w:rPr>
      </w:pPr>
    </w:p>
    <w:p w:rsidR="00F178E4" w:rsidRDefault="00F178E4" w:rsidP="00F178E4">
      <w:pPr>
        <w:pStyle w:val="Listenabsatz"/>
        <w:numPr>
          <w:ilvl w:val="0"/>
          <w:numId w:val="24"/>
        </w:numPr>
        <w:spacing w:line="276" w:lineRule="auto"/>
        <w:ind w:left="714" w:hanging="35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Pr="002361AE">
        <w:rPr>
          <w:rFonts w:ascii="Arial" w:hAnsi="Arial" w:cs="Arial"/>
          <w:b/>
          <w:sz w:val="28"/>
          <w:szCs w:val="28"/>
        </w:rPr>
        <w:t>Wählt</w:t>
      </w:r>
      <w:r w:rsidRPr="002361AE">
        <w:rPr>
          <w:rFonts w:ascii="Arial" w:hAnsi="Arial" w:cs="Arial"/>
          <w:sz w:val="28"/>
          <w:szCs w:val="28"/>
        </w:rPr>
        <w:t xml:space="preserve"> ein Thema aus.</w:t>
      </w:r>
    </w:p>
    <w:p w:rsidR="00F178E4" w:rsidRPr="002361AE" w:rsidRDefault="00F178E4" w:rsidP="00F178E4">
      <w:pPr>
        <w:pStyle w:val="Listenabsatz"/>
        <w:ind w:left="714"/>
        <w:rPr>
          <w:rFonts w:ascii="Arial" w:hAnsi="Arial" w:cs="Arial"/>
          <w:sz w:val="28"/>
          <w:szCs w:val="28"/>
        </w:rPr>
      </w:pPr>
    </w:p>
    <w:p w:rsidR="00F178E4" w:rsidRPr="00AE3A0C" w:rsidRDefault="00F178E4" w:rsidP="00F178E4">
      <w:pPr>
        <w:ind w:left="708"/>
        <w:rPr>
          <w:rFonts w:ascii="Arial" w:hAnsi="Arial" w:cs="Arial"/>
        </w:rPr>
      </w:pPr>
      <w:r w:rsidRPr="00AE3A0C">
        <w:rPr>
          <w:rFonts w:ascii="Arial" w:hAnsi="Arial" w:cs="Arial"/>
        </w:rPr>
        <w:sym w:font="Wingdings" w:char="F06F"/>
      </w:r>
      <w:r w:rsidRPr="00AE3A0C">
        <w:rPr>
          <w:rFonts w:ascii="Arial" w:hAnsi="Arial" w:cs="Arial"/>
        </w:rPr>
        <w:t xml:space="preserve">  </w:t>
      </w:r>
      <w:r w:rsidRPr="00AE3A0C">
        <w:rPr>
          <w:rFonts w:ascii="Arial" w:hAnsi="Arial" w:cs="Arial"/>
          <w:b/>
        </w:rPr>
        <w:t>Zeit</w:t>
      </w:r>
      <w:r w:rsidRPr="00AE3A0C">
        <w:rPr>
          <w:rFonts w:ascii="Arial" w:hAnsi="Arial" w:cs="Arial"/>
        </w:rPr>
        <w:t>management in der Küche</w:t>
      </w:r>
    </w:p>
    <w:p w:rsidR="00F178E4" w:rsidRPr="00AE3A0C" w:rsidRDefault="00F178E4" w:rsidP="00F178E4">
      <w:pPr>
        <w:ind w:left="708"/>
        <w:rPr>
          <w:rFonts w:ascii="Arial" w:hAnsi="Arial" w:cs="Arial"/>
        </w:rPr>
      </w:pPr>
      <w:r w:rsidRPr="00AE3A0C">
        <w:rPr>
          <w:rFonts w:ascii="Arial" w:hAnsi="Arial" w:cs="Arial"/>
        </w:rPr>
        <w:sym w:font="Wingdings" w:char="F06F"/>
      </w:r>
      <w:r w:rsidRPr="00AE3A0C">
        <w:rPr>
          <w:rFonts w:ascii="Arial" w:hAnsi="Arial" w:cs="Arial"/>
        </w:rPr>
        <w:t xml:space="preserve">  </w:t>
      </w:r>
      <w:r w:rsidRPr="00AE3A0C">
        <w:rPr>
          <w:rFonts w:ascii="Arial" w:hAnsi="Arial" w:cs="Arial"/>
          <w:b/>
        </w:rPr>
        <w:t>Personal</w:t>
      </w:r>
      <w:r w:rsidRPr="00AE3A0C">
        <w:rPr>
          <w:rFonts w:ascii="Arial" w:hAnsi="Arial" w:cs="Arial"/>
        </w:rPr>
        <w:t>management in der Küche</w:t>
      </w:r>
    </w:p>
    <w:p w:rsidR="00F178E4" w:rsidRPr="00AE3A0C" w:rsidRDefault="00F178E4" w:rsidP="00F178E4">
      <w:pPr>
        <w:ind w:left="708"/>
        <w:rPr>
          <w:rFonts w:ascii="Arial" w:hAnsi="Arial" w:cs="Arial"/>
        </w:rPr>
      </w:pPr>
      <w:r w:rsidRPr="00AE3A0C">
        <w:rPr>
          <w:rFonts w:ascii="Arial" w:hAnsi="Arial" w:cs="Arial"/>
        </w:rPr>
        <w:sym w:font="Wingdings" w:char="F06F"/>
      </w:r>
      <w:r w:rsidRPr="00AE3A0C">
        <w:rPr>
          <w:rFonts w:ascii="Arial" w:hAnsi="Arial" w:cs="Arial"/>
        </w:rPr>
        <w:t xml:space="preserve">  </w:t>
      </w:r>
      <w:r w:rsidRPr="00AE3A0C">
        <w:rPr>
          <w:rFonts w:ascii="Arial" w:hAnsi="Arial" w:cs="Arial"/>
          <w:b/>
        </w:rPr>
        <w:t>Geld</w:t>
      </w:r>
      <w:r w:rsidRPr="00AE3A0C">
        <w:rPr>
          <w:rFonts w:ascii="Arial" w:hAnsi="Arial" w:cs="Arial"/>
        </w:rPr>
        <w:t>management in der Küche</w:t>
      </w:r>
    </w:p>
    <w:p w:rsidR="00F178E4" w:rsidRDefault="00F178E4" w:rsidP="00F178E4">
      <w:pPr>
        <w:ind w:left="708"/>
        <w:rPr>
          <w:rFonts w:ascii="Arial" w:hAnsi="Arial" w:cs="Arial"/>
        </w:rPr>
      </w:pPr>
      <w:r w:rsidRPr="00AE3A0C">
        <w:rPr>
          <w:rFonts w:ascii="Arial" w:hAnsi="Arial" w:cs="Arial"/>
        </w:rPr>
        <w:sym w:font="Wingdings" w:char="F06F"/>
      </w:r>
      <w:r w:rsidRPr="00AE3A0C">
        <w:rPr>
          <w:rFonts w:ascii="Arial" w:hAnsi="Arial" w:cs="Arial"/>
        </w:rPr>
        <w:t xml:space="preserve">  Zutaten der Saison – gesund &amp; umweltbewusst</w:t>
      </w:r>
    </w:p>
    <w:p w:rsidR="00F178E4" w:rsidRPr="00AE3A0C" w:rsidRDefault="00F178E4" w:rsidP="00F178E4">
      <w:pPr>
        <w:ind w:left="708"/>
        <w:rPr>
          <w:rFonts w:ascii="Arial" w:hAnsi="Arial" w:cs="Arial"/>
        </w:rPr>
      </w:pPr>
    </w:p>
    <w:p w:rsidR="00F178E4" w:rsidRDefault="00F178E4" w:rsidP="00F178E4">
      <w:pPr>
        <w:pStyle w:val="Listenabsatz"/>
        <w:numPr>
          <w:ilvl w:val="0"/>
          <w:numId w:val="24"/>
        </w:numPr>
        <w:spacing w:after="200" w:line="276" w:lineRule="auto"/>
        <w:contextualSpacing/>
        <w:rPr>
          <w:rFonts w:ascii="Arial" w:hAnsi="Arial" w:cs="Arial"/>
          <w:sz w:val="28"/>
          <w:szCs w:val="28"/>
        </w:rPr>
      </w:pPr>
      <w:r w:rsidRPr="00FB22BD">
        <w:rPr>
          <w:rFonts w:ascii="Arial" w:hAnsi="Arial" w:cs="Arial"/>
          <w:b/>
          <w:sz w:val="28"/>
          <w:szCs w:val="28"/>
        </w:rPr>
        <w:t>Informiert</w:t>
      </w:r>
      <w:r>
        <w:rPr>
          <w:rFonts w:ascii="Arial" w:hAnsi="Arial" w:cs="Arial"/>
          <w:sz w:val="28"/>
          <w:szCs w:val="28"/>
        </w:rPr>
        <w:t xml:space="preserve"> euch über das gewählte Thema in den bereitgestellten </w:t>
      </w:r>
      <w:r w:rsidRPr="00FB22BD">
        <w:rPr>
          <w:rFonts w:ascii="Arial" w:hAnsi="Arial" w:cs="Arial"/>
          <w:b/>
          <w:sz w:val="28"/>
          <w:szCs w:val="28"/>
        </w:rPr>
        <w:t>Unterlagen</w:t>
      </w:r>
      <w:r>
        <w:rPr>
          <w:rFonts w:ascii="Arial" w:hAnsi="Arial" w:cs="Arial"/>
          <w:sz w:val="28"/>
          <w:szCs w:val="28"/>
        </w:rPr>
        <w:t xml:space="preserve"> bzw. eurem Soziales-Ordner.</w:t>
      </w:r>
    </w:p>
    <w:p w:rsidR="00F178E4" w:rsidRDefault="00F178E4" w:rsidP="00F178E4">
      <w:pPr>
        <w:pStyle w:val="Listenabsatz"/>
        <w:rPr>
          <w:rFonts w:ascii="Arial" w:hAnsi="Arial" w:cs="Arial"/>
          <w:sz w:val="28"/>
          <w:szCs w:val="28"/>
        </w:rPr>
      </w:pPr>
    </w:p>
    <w:p w:rsidR="00F178E4" w:rsidRDefault="00F178E4" w:rsidP="00F178E4">
      <w:pPr>
        <w:pStyle w:val="Listenabsatz"/>
        <w:numPr>
          <w:ilvl w:val="0"/>
          <w:numId w:val="24"/>
        </w:numPr>
        <w:spacing w:after="200" w:line="276" w:lineRule="auto"/>
        <w:contextualSpacing/>
        <w:rPr>
          <w:rFonts w:ascii="Arial" w:hAnsi="Arial" w:cs="Arial"/>
          <w:sz w:val="28"/>
          <w:szCs w:val="28"/>
        </w:rPr>
      </w:pPr>
      <w:r w:rsidRPr="00FB22BD">
        <w:rPr>
          <w:rFonts w:ascii="Arial" w:hAnsi="Arial" w:cs="Arial"/>
          <w:b/>
          <w:sz w:val="28"/>
          <w:szCs w:val="28"/>
        </w:rPr>
        <w:t>Erstellt</w:t>
      </w:r>
      <w:r>
        <w:rPr>
          <w:rFonts w:ascii="Arial" w:hAnsi="Arial" w:cs="Arial"/>
          <w:sz w:val="28"/>
          <w:szCs w:val="28"/>
        </w:rPr>
        <w:t xml:space="preserve"> ein </w:t>
      </w:r>
      <w:r w:rsidRPr="00FB22BD">
        <w:rPr>
          <w:rFonts w:ascii="Arial" w:hAnsi="Arial" w:cs="Arial"/>
          <w:b/>
          <w:sz w:val="28"/>
          <w:szCs w:val="28"/>
        </w:rPr>
        <w:t>Plakat</w:t>
      </w:r>
      <w:r>
        <w:rPr>
          <w:rFonts w:ascii="Arial" w:hAnsi="Arial" w:cs="Arial"/>
          <w:sz w:val="28"/>
          <w:szCs w:val="28"/>
        </w:rPr>
        <w:t xml:space="preserve"> zum Thema.</w:t>
      </w:r>
    </w:p>
    <w:p w:rsidR="00F178E4" w:rsidRPr="00FB22BD" w:rsidRDefault="00F178E4" w:rsidP="00F178E4">
      <w:pPr>
        <w:pStyle w:val="Listenabsatz"/>
        <w:rPr>
          <w:rFonts w:ascii="Arial" w:hAnsi="Arial" w:cs="Arial"/>
          <w:sz w:val="28"/>
          <w:szCs w:val="28"/>
        </w:rPr>
      </w:pPr>
      <w:r w:rsidRPr="00FB22BD">
        <w:rPr>
          <w:rFonts w:ascii="Arial" w:hAnsi="Arial" w:cs="Arial"/>
          <w:b/>
          <w:sz w:val="28"/>
          <w:szCs w:val="28"/>
        </w:rPr>
        <w:t>Präsentiert</w:t>
      </w:r>
      <w:r>
        <w:rPr>
          <w:rFonts w:ascii="Arial" w:hAnsi="Arial" w:cs="Arial"/>
          <w:sz w:val="28"/>
          <w:szCs w:val="28"/>
        </w:rPr>
        <w:t xml:space="preserve"> dieses in der „Talentshow“.</w:t>
      </w:r>
    </w:p>
    <w:p w:rsidR="00F178E4" w:rsidRDefault="00F178E4" w:rsidP="00F178E4">
      <w:pPr>
        <w:ind w:left="708"/>
        <w:rPr>
          <w:rFonts w:ascii="Arial" w:hAnsi="Arial" w:cs="Arial"/>
          <w:sz w:val="28"/>
          <w:szCs w:val="28"/>
        </w:rPr>
      </w:pPr>
    </w:p>
    <w:p w:rsidR="00F178E4" w:rsidRDefault="00F178E4" w:rsidP="00F178E4">
      <w:pPr>
        <w:ind w:left="708"/>
        <w:rPr>
          <w:rFonts w:ascii="Arial" w:hAnsi="Arial" w:cs="Arial"/>
          <w:sz w:val="28"/>
          <w:szCs w:val="28"/>
        </w:rPr>
      </w:pPr>
    </w:p>
    <w:p w:rsidR="00F178E4" w:rsidRDefault="00F178E4" w:rsidP="00F178E4">
      <w:pPr>
        <w:ind w:left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-793916</wp:posOffset>
            </wp:positionH>
            <wp:positionV relativeFrom="paragraph">
              <wp:posOffset>203973</wp:posOffset>
            </wp:positionV>
            <wp:extent cx="1028618" cy="858740"/>
            <wp:effectExtent l="19050" t="0" r="82" b="0"/>
            <wp:wrapNone/>
            <wp:docPr id="70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618" cy="85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3169920</wp:posOffset>
            </wp:positionH>
            <wp:positionV relativeFrom="paragraph">
              <wp:posOffset>8420735</wp:posOffset>
            </wp:positionV>
            <wp:extent cx="1722120" cy="1630680"/>
            <wp:effectExtent l="19050" t="0" r="0" b="0"/>
            <wp:wrapNone/>
            <wp:docPr id="71" name="Bild 8" descr="http://file1.npage.de/010659/80/bilder/clipart-kochmuetz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file1.npage.de/010659/80/bilder/clipart-kochmuetze.png"/>
                    <pic:cNvPicPr>
                      <a:picLocks noChangeAspect="1" noChangeArrowheads="1"/>
                    </pic:cNvPicPr>
                  </pic:nvPicPr>
                  <pic:blipFill>
                    <a:blip r:embed="rId43" r:link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78E4" w:rsidRPr="002361AE" w:rsidRDefault="00F178E4" w:rsidP="00F178E4">
      <w:pPr>
        <w:pStyle w:val="Listenabsatz"/>
        <w:numPr>
          <w:ilvl w:val="0"/>
          <w:numId w:val="25"/>
        </w:numPr>
        <w:spacing w:line="276" w:lineRule="auto"/>
        <w:ind w:left="357" w:hanging="357"/>
        <w:contextualSpacing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3169920</wp:posOffset>
            </wp:positionH>
            <wp:positionV relativeFrom="paragraph">
              <wp:posOffset>8420735</wp:posOffset>
            </wp:positionV>
            <wp:extent cx="1722120" cy="1630680"/>
            <wp:effectExtent l="19050" t="0" r="0" b="0"/>
            <wp:wrapNone/>
            <wp:docPr id="72" name="Bild 9" descr="http://file1.npage.de/010659/80/bilder/clipart-kochmuetz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ile1.npage.de/010659/80/bilder/clipart-kochmuetze.png"/>
                    <pic:cNvPicPr>
                      <a:picLocks noChangeAspect="1" noChangeArrowheads="1"/>
                    </pic:cNvPicPr>
                  </pic:nvPicPr>
                  <pic:blipFill>
                    <a:blip r:embed="rId43" r:link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3169920</wp:posOffset>
            </wp:positionH>
            <wp:positionV relativeFrom="paragraph">
              <wp:posOffset>8420735</wp:posOffset>
            </wp:positionV>
            <wp:extent cx="1722120" cy="1630680"/>
            <wp:effectExtent l="19050" t="0" r="0" b="0"/>
            <wp:wrapNone/>
            <wp:docPr id="73" name="Bild 7" descr="http://file1.npage.de/010659/80/bilder/clipart-kochmuetz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ile1.npage.de/010659/80/bilder/clipart-kochmuetze.png"/>
                    <pic:cNvPicPr>
                      <a:picLocks noChangeAspect="1" noChangeArrowheads="1"/>
                    </pic:cNvPicPr>
                  </pic:nvPicPr>
                  <pic:blipFill>
                    <a:blip r:embed="rId43" r:link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3169920</wp:posOffset>
            </wp:positionH>
            <wp:positionV relativeFrom="paragraph">
              <wp:posOffset>8420735</wp:posOffset>
            </wp:positionV>
            <wp:extent cx="1722120" cy="1630680"/>
            <wp:effectExtent l="19050" t="0" r="0" b="0"/>
            <wp:wrapNone/>
            <wp:docPr id="74" name="Bild 6" descr="http://file1.npage.de/010659/80/bilder/clipart-kochmuetz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ile1.npage.de/010659/80/bilder/clipart-kochmuetze.png"/>
                    <pic:cNvPicPr>
                      <a:picLocks noChangeAspect="1" noChangeArrowheads="1"/>
                    </pic:cNvPicPr>
                  </pic:nvPicPr>
                  <pic:blipFill>
                    <a:blip r:embed="rId43" r:link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361AE">
        <w:rPr>
          <w:rFonts w:ascii="Arial" w:hAnsi="Arial" w:cs="Arial"/>
          <w:b/>
          <w:sz w:val="28"/>
          <w:szCs w:val="28"/>
        </w:rPr>
        <w:t xml:space="preserve"> </w:t>
      </w:r>
      <w:r w:rsidRPr="00AE3A0C">
        <w:rPr>
          <w:rFonts w:ascii="Arial" w:hAnsi="Arial" w:cs="Arial"/>
          <w:b/>
          <w:sz w:val="28"/>
          <w:szCs w:val="28"/>
          <w:bdr w:val="single" w:sz="4" w:space="0" w:color="auto"/>
        </w:rPr>
        <w:t>Talentshow KÖNNEN</w:t>
      </w:r>
      <w:r w:rsidRPr="002361AE">
        <w:rPr>
          <w:rFonts w:ascii="Arial" w:hAnsi="Arial" w:cs="Arial"/>
          <w:b/>
          <w:sz w:val="28"/>
          <w:szCs w:val="28"/>
        </w:rPr>
        <w:t xml:space="preserve"> </w:t>
      </w:r>
    </w:p>
    <w:p w:rsidR="00F178E4" w:rsidRDefault="00F178E4" w:rsidP="00F178E4">
      <w:pPr>
        <w:pStyle w:val="Listenabsatz"/>
        <w:ind w:left="357"/>
        <w:rPr>
          <w:rFonts w:ascii="Arial" w:hAnsi="Arial" w:cs="Arial"/>
          <w:sz w:val="28"/>
          <w:szCs w:val="28"/>
        </w:rPr>
      </w:pPr>
    </w:p>
    <w:p w:rsidR="00F178E4" w:rsidRPr="002361AE" w:rsidRDefault="00F178E4" w:rsidP="00F178E4">
      <w:pPr>
        <w:pStyle w:val="Listenabsatz"/>
        <w:numPr>
          <w:ilvl w:val="0"/>
          <w:numId w:val="26"/>
        </w:numPr>
        <w:spacing w:line="276" w:lineRule="auto"/>
        <w:contextualSpacing/>
        <w:rPr>
          <w:rFonts w:ascii="Arial" w:hAnsi="Arial" w:cs="Arial"/>
          <w:sz w:val="28"/>
          <w:szCs w:val="28"/>
        </w:rPr>
      </w:pPr>
      <w:r w:rsidRPr="002361AE">
        <w:rPr>
          <w:rFonts w:ascii="Arial" w:hAnsi="Arial" w:cs="Arial"/>
          <w:b/>
          <w:sz w:val="28"/>
          <w:szCs w:val="28"/>
        </w:rPr>
        <w:t>Wählt</w:t>
      </w:r>
      <w:r>
        <w:rPr>
          <w:rFonts w:ascii="Arial" w:hAnsi="Arial" w:cs="Arial"/>
          <w:sz w:val="28"/>
          <w:szCs w:val="28"/>
        </w:rPr>
        <w:t xml:space="preserve"> </w:t>
      </w:r>
      <w:r w:rsidRPr="002361AE">
        <w:rPr>
          <w:rFonts w:ascii="Arial" w:hAnsi="Arial" w:cs="Arial"/>
          <w:sz w:val="28"/>
          <w:szCs w:val="28"/>
        </w:rPr>
        <w:t>ein Thema</w:t>
      </w:r>
      <w:r>
        <w:rPr>
          <w:rFonts w:ascii="Arial" w:hAnsi="Arial" w:cs="Arial"/>
          <w:sz w:val="28"/>
          <w:szCs w:val="28"/>
        </w:rPr>
        <w:t xml:space="preserve"> aus und </w:t>
      </w:r>
      <w:r w:rsidRPr="00270AFB">
        <w:rPr>
          <w:rFonts w:ascii="Arial" w:hAnsi="Arial" w:cs="Arial"/>
          <w:b/>
          <w:sz w:val="28"/>
          <w:szCs w:val="28"/>
        </w:rPr>
        <w:t>entscheidet</w:t>
      </w:r>
      <w:r>
        <w:rPr>
          <w:rFonts w:ascii="Arial" w:hAnsi="Arial" w:cs="Arial"/>
          <w:sz w:val="28"/>
          <w:szCs w:val="28"/>
        </w:rPr>
        <w:t xml:space="preserve"> euch </w:t>
      </w:r>
      <w:r w:rsidRPr="00270AFB">
        <w:rPr>
          <w:rFonts w:ascii="Arial" w:hAnsi="Arial" w:cs="Arial"/>
          <w:b/>
          <w:sz w:val="28"/>
          <w:szCs w:val="28"/>
        </w:rPr>
        <w:t>für eines</w:t>
      </w:r>
      <w:r>
        <w:rPr>
          <w:rFonts w:ascii="Arial" w:hAnsi="Arial" w:cs="Arial"/>
          <w:sz w:val="28"/>
          <w:szCs w:val="28"/>
        </w:rPr>
        <w:t xml:space="preserve"> der drei Rezepte.</w:t>
      </w:r>
    </w:p>
    <w:p w:rsidR="00F178E4" w:rsidRPr="00FB22BD" w:rsidRDefault="00F178E4" w:rsidP="00F178E4">
      <w:pPr>
        <w:ind w:left="708"/>
        <w:rPr>
          <w:rFonts w:ascii="Arial" w:hAnsi="Arial" w:cs="Arial"/>
          <w:sz w:val="8"/>
          <w:szCs w:val="28"/>
        </w:rPr>
      </w:pPr>
    </w:p>
    <w:p w:rsidR="00F178E4" w:rsidRPr="00AE3A0C" w:rsidRDefault="00F178E4" w:rsidP="00F178E4">
      <w:pPr>
        <w:ind w:left="708"/>
        <w:rPr>
          <w:rFonts w:ascii="Arial" w:hAnsi="Arial" w:cs="Arial"/>
        </w:rPr>
      </w:pPr>
      <w:r w:rsidRPr="00AE3A0C">
        <w:rPr>
          <w:rFonts w:ascii="Arial" w:hAnsi="Arial" w:cs="Arial"/>
        </w:rPr>
        <w:sym w:font="Wingdings" w:char="F06F"/>
      </w:r>
      <w:r w:rsidRPr="00AE3A0C">
        <w:rPr>
          <w:rFonts w:ascii="Arial" w:hAnsi="Arial" w:cs="Arial"/>
        </w:rPr>
        <w:t xml:space="preserve">  </w:t>
      </w:r>
      <w:r w:rsidRPr="00AE3A0C">
        <w:rPr>
          <w:rFonts w:ascii="Arial" w:hAnsi="Arial" w:cs="Arial"/>
          <w:b/>
        </w:rPr>
        <w:t xml:space="preserve">Pasta perfekt kochen </w:t>
      </w:r>
      <w:proofErr w:type="gramStart"/>
      <w:r w:rsidRPr="00AE3A0C">
        <w:rPr>
          <w:rFonts w:ascii="Arial" w:hAnsi="Arial" w:cs="Arial"/>
        </w:rPr>
        <w:t>………………….……………………….………....</w:t>
      </w:r>
      <w:proofErr w:type="gramEnd"/>
    </w:p>
    <w:p w:rsidR="00F178E4" w:rsidRPr="00AE3A0C" w:rsidRDefault="00F178E4" w:rsidP="00F178E4">
      <w:pPr>
        <w:ind w:left="708"/>
        <w:rPr>
          <w:rFonts w:ascii="Arial" w:hAnsi="Arial" w:cs="Arial"/>
          <w:b/>
        </w:rPr>
      </w:pPr>
      <w:r w:rsidRPr="00AE3A0C">
        <w:rPr>
          <w:rFonts w:ascii="Arial" w:hAnsi="Arial" w:cs="Arial"/>
        </w:rPr>
        <w:sym w:font="Wingdings" w:char="F06F"/>
      </w:r>
      <w:r w:rsidRPr="00AE3A0C">
        <w:rPr>
          <w:rFonts w:ascii="Arial" w:hAnsi="Arial" w:cs="Arial"/>
        </w:rPr>
        <w:t xml:space="preserve">  </w:t>
      </w:r>
      <w:r w:rsidRPr="00AE3A0C">
        <w:rPr>
          <w:rFonts w:ascii="Arial" w:hAnsi="Arial" w:cs="Arial"/>
          <w:b/>
        </w:rPr>
        <w:t xml:space="preserve">Pudding ohne Klumpen! </w:t>
      </w:r>
      <w:r w:rsidRPr="00AE3A0C">
        <w:rPr>
          <w:rFonts w:ascii="Arial" w:hAnsi="Arial" w:cs="Arial"/>
        </w:rPr>
        <w:t>…………………………………..………..……</w:t>
      </w:r>
    </w:p>
    <w:p w:rsidR="00F178E4" w:rsidRPr="00AE3A0C" w:rsidRDefault="00F178E4" w:rsidP="00F178E4">
      <w:pPr>
        <w:ind w:left="708"/>
        <w:rPr>
          <w:rFonts w:ascii="Arial" w:hAnsi="Arial" w:cs="Arial"/>
        </w:rPr>
      </w:pPr>
      <w:r w:rsidRPr="00AE3A0C">
        <w:rPr>
          <w:rFonts w:ascii="Arial" w:hAnsi="Arial" w:cs="Arial"/>
        </w:rPr>
        <w:sym w:font="Wingdings" w:char="F06F"/>
      </w:r>
      <w:r w:rsidRPr="00AE3A0C">
        <w:rPr>
          <w:rFonts w:ascii="Arial" w:hAnsi="Arial" w:cs="Arial"/>
        </w:rPr>
        <w:t xml:space="preserve">  </w:t>
      </w:r>
      <w:r w:rsidRPr="00AE3A0C">
        <w:rPr>
          <w:rFonts w:ascii="Arial" w:hAnsi="Arial" w:cs="Arial"/>
          <w:b/>
        </w:rPr>
        <w:t xml:space="preserve">Gemüse professionell schneiden </w:t>
      </w:r>
      <w:proofErr w:type="gramStart"/>
      <w:r w:rsidRPr="00AE3A0C">
        <w:rPr>
          <w:rFonts w:ascii="Arial" w:hAnsi="Arial" w:cs="Arial"/>
        </w:rPr>
        <w:t>……..……………………</w:t>
      </w:r>
      <w:r>
        <w:rPr>
          <w:rFonts w:ascii="Arial" w:hAnsi="Arial" w:cs="Arial"/>
        </w:rPr>
        <w:t>..</w:t>
      </w:r>
      <w:r w:rsidRPr="00AE3A0C">
        <w:rPr>
          <w:rFonts w:ascii="Arial" w:hAnsi="Arial" w:cs="Arial"/>
        </w:rPr>
        <w:t>……...…</w:t>
      </w:r>
      <w:proofErr w:type="gramEnd"/>
    </w:p>
    <w:p w:rsidR="00F178E4" w:rsidRDefault="00F178E4" w:rsidP="00F178E4">
      <w:pPr>
        <w:ind w:left="708"/>
        <w:rPr>
          <w:rFonts w:ascii="Arial" w:hAnsi="Arial" w:cs="Arial"/>
        </w:rPr>
      </w:pPr>
      <w:r w:rsidRPr="00AE3A0C">
        <w:rPr>
          <w:rFonts w:ascii="Arial" w:hAnsi="Arial" w:cs="Arial"/>
        </w:rPr>
        <w:sym w:font="Wingdings" w:char="F06F"/>
      </w:r>
      <w:r w:rsidRPr="00AE3A0C">
        <w:rPr>
          <w:rFonts w:ascii="Arial" w:hAnsi="Arial" w:cs="Arial"/>
        </w:rPr>
        <w:t xml:space="preserve">  </w:t>
      </w:r>
      <w:r w:rsidRPr="00AE3A0C">
        <w:rPr>
          <w:rFonts w:ascii="Arial" w:hAnsi="Arial" w:cs="Arial"/>
          <w:b/>
        </w:rPr>
        <w:t xml:space="preserve">Perfekt panieren &amp; braten </w:t>
      </w:r>
      <w:proofErr w:type="gramStart"/>
      <w:r w:rsidRPr="00AE3A0C">
        <w:rPr>
          <w:rFonts w:ascii="Arial" w:hAnsi="Arial" w:cs="Arial"/>
        </w:rPr>
        <w:t>…………………………………….…</w:t>
      </w:r>
      <w:r>
        <w:rPr>
          <w:rFonts w:ascii="Arial" w:hAnsi="Arial" w:cs="Arial"/>
        </w:rPr>
        <w:t>.</w:t>
      </w:r>
      <w:r w:rsidRPr="00AE3A0C">
        <w:rPr>
          <w:rFonts w:ascii="Arial" w:hAnsi="Arial" w:cs="Arial"/>
        </w:rPr>
        <w:t>………</w:t>
      </w:r>
      <w:proofErr w:type="gramEnd"/>
    </w:p>
    <w:p w:rsidR="00F178E4" w:rsidRDefault="00F178E4" w:rsidP="00F178E4">
      <w:pPr>
        <w:ind w:left="708"/>
        <w:rPr>
          <w:rFonts w:ascii="Arial" w:hAnsi="Arial" w:cs="Arial"/>
        </w:rPr>
      </w:pPr>
    </w:p>
    <w:p w:rsidR="00F178E4" w:rsidRPr="00AE3A0C" w:rsidRDefault="00F178E4" w:rsidP="00F178E4">
      <w:pPr>
        <w:ind w:left="708"/>
        <w:rPr>
          <w:rFonts w:ascii="Arial" w:hAnsi="Arial" w:cs="Arial"/>
          <w:sz w:val="2"/>
        </w:rPr>
      </w:pPr>
    </w:p>
    <w:p w:rsidR="00F178E4" w:rsidRPr="00F178E4" w:rsidRDefault="00F178E4" w:rsidP="00F178E4">
      <w:pPr>
        <w:pStyle w:val="Listenabsatz"/>
        <w:numPr>
          <w:ilvl w:val="0"/>
          <w:numId w:val="26"/>
        </w:numPr>
        <w:spacing w:after="200" w:line="276" w:lineRule="auto"/>
        <w:contextualSpacing/>
        <w:rPr>
          <w:rFonts w:ascii="Arial" w:hAnsi="Arial" w:cs="Arial"/>
          <w:szCs w:val="28"/>
        </w:rPr>
      </w:pPr>
      <w:r w:rsidRPr="00A70CA1">
        <w:rPr>
          <w:rFonts w:ascii="Arial" w:hAnsi="Arial" w:cs="Arial"/>
          <w:b/>
          <w:sz w:val="28"/>
          <w:szCs w:val="28"/>
        </w:rPr>
        <w:t>Sucht</w:t>
      </w:r>
      <w:r>
        <w:rPr>
          <w:rFonts w:ascii="Arial" w:hAnsi="Arial" w:cs="Arial"/>
          <w:sz w:val="28"/>
          <w:szCs w:val="28"/>
        </w:rPr>
        <w:t xml:space="preserve"> ein dazu passendes Gericht aus dem Soziales-Ordner </w:t>
      </w:r>
    </w:p>
    <w:p w:rsidR="00F178E4" w:rsidRDefault="00F178E4" w:rsidP="00F178E4">
      <w:pPr>
        <w:pStyle w:val="Listenabsatz"/>
        <w:spacing w:after="200" w:line="276" w:lineRule="auto"/>
        <w:ind w:left="717"/>
        <w:contextualSpacing/>
        <w:rPr>
          <w:rFonts w:ascii="Arial" w:hAnsi="Arial" w:cs="Arial"/>
          <w:szCs w:val="28"/>
        </w:rPr>
      </w:pPr>
      <w:r w:rsidRPr="00270AFB">
        <w:rPr>
          <w:rFonts w:ascii="Arial" w:hAnsi="Arial" w:cs="Arial"/>
          <w:szCs w:val="28"/>
        </w:rPr>
        <w:t>(z. B. Suppe, Hauptgericht, Beilage, Salat, Nachspeise).</w:t>
      </w:r>
    </w:p>
    <w:p w:rsidR="00F178E4" w:rsidRPr="00270AFB" w:rsidRDefault="00F178E4" w:rsidP="00F178E4">
      <w:pPr>
        <w:pStyle w:val="Listenabsatz"/>
        <w:ind w:left="717"/>
        <w:rPr>
          <w:rFonts w:ascii="Arial" w:hAnsi="Arial" w:cs="Arial"/>
          <w:szCs w:val="28"/>
        </w:rPr>
      </w:pPr>
    </w:p>
    <w:p w:rsidR="00F178E4" w:rsidRPr="005555D2" w:rsidRDefault="00F178E4" w:rsidP="00F178E4">
      <w:pPr>
        <w:pStyle w:val="Listenabsatz"/>
        <w:numPr>
          <w:ilvl w:val="0"/>
          <w:numId w:val="26"/>
        </w:numPr>
        <w:spacing w:after="200" w:line="276" w:lineRule="auto"/>
        <w:contextualSpacing/>
        <w:rPr>
          <w:rFonts w:ascii="Arial" w:hAnsi="Arial" w:cs="Arial"/>
          <w:sz w:val="28"/>
          <w:szCs w:val="28"/>
        </w:rPr>
      </w:pPr>
      <w:r w:rsidRPr="005555D2">
        <w:rPr>
          <w:rFonts w:ascii="Arial" w:hAnsi="Arial" w:cs="Arial"/>
          <w:b/>
          <w:sz w:val="28"/>
          <w:szCs w:val="28"/>
        </w:rPr>
        <w:t>Schreibt</w:t>
      </w:r>
      <w:r>
        <w:rPr>
          <w:rFonts w:ascii="Arial" w:hAnsi="Arial" w:cs="Arial"/>
          <w:sz w:val="28"/>
          <w:szCs w:val="28"/>
        </w:rPr>
        <w:t xml:space="preserve"> für beide Gerichte eine </w:t>
      </w:r>
      <w:r w:rsidRPr="005555D2">
        <w:rPr>
          <w:rFonts w:ascii="Arial" w:hAnsi="Arial" w:cs="Arial"/>
          <w:b/>
          <w:sz w:val="28"/>
          <w:szCs w:val="28"/>
        </w:rPr>
        <w:t>Einkaufsliste</w:t>
      </w:r>
      <w:r>
        <w:rPr>
          <w:rFonts w:ascii="Arial" w:hAnsi="Arial" w:cs="Arial"/>
          <w:sz w:val="28"/>
          <w:szCs w:val="28"/>
        </w:rPr>
        <w:t xml:space="preserve"> und </w:t>
      </w:r>
      <w:r w:rsidRPr="005555D2">
        <w:rPr>
          <w:rFonts w:ascii="Arial" w:hAnsi="Arial" w:cs="Arial"/>
          <w:b/>
          <w:sz w:val="28"/>
          <w:szCs w:val="28"/>
        </w:rPr>
        <w:t>kauft</w:t>
      </w:r>
      <w:r>
        <w:rPr>
          <w:rFonts w:ascii="Arial" w:hAnsi="Arial" w:cs="Arial"/>
          <w:sz w:val="28"/>
          <w:szCs w:val="28"/>
        </w:rPr>
        <w:t xml:space="preserve"> die Lebensmittel ein.</w:t>
      </w:r>
    </w:p>
    <w:p w:rsidR="00F178E4" w:rsidRPr="005555D2" w:rsidRDefault="00F178E4" w:rsidP="00F178E4">
      <w:pPr>
        <w:pStyle w:val="Listenabsatz"/>
        <w:rPr>
          <w:rFonts w:ascii="Arial" w:hAnsi="Arial" w:cs="Arial"/>
          <w:b/>
          <w:sz w:val="28"/>
          <w:szCs w:val="28"/>
        </w:rPr>
      </w:pPr>
    </w:p>
    <w:p w:rsidR="00F178E4" w:rsidRDefault="00F178E4" w:rsidP="00F178E4">
      <w:pPr>
        <w:pStyle w:val="Listenabsatz"/>
        <w:numPr>
          <w:ilvl w:val="0"/>
          <w:numId w:val="26"/>
        </w:numPr>
        <w:spacing w:after="200" w:line="276" w:lineRule="auto"/>
        <w:contextualSpacing/>
        <w:rPr>
          <w:rFonts w:ascii="Arial" w:hAnsi="Arial" w:cs="Arial"/>
          <w:sz w:val="28"/>
          <w:szCs w:val="28"/>
        </w:rPr>
      </w:pPr>
      <w:r w:rsidRPr="00270AFB">
        <w:rPr>
          <w:rFonts w:ascii="Arial" w:hAnsi="Arial" w:cs="Arial"/>
          <w:b/>
          <w:sz w:val="28"/>
          <w:szCs w:val="28"/>
        </w:rPr>
        <w:t>Informiert</w:t>
      </w:r>
      <w:r w:rsidRPr="00270AFB">
        <w:rPr>
          <w:rFonts w:ascii="Arial" w:hAnsi="Arial" w:cs="Arial"/>
          <w:sz w:val="28"/>
          <w:szCs w:val="28"/>
        </w:rPr>
        <w:t xml:space="preserve"> euch über das gewählte Thema in den bereitgestellten </w:t>
      </w:r>
      <w:r w:rsidRPr="00270AFB">
        <w:rPr>
          <w:rFonts w:ascii="Arial" w:hAnsi="Arial" w:cs="Arial"/>
          <w:b/>
          <w:sz w:val="28"/>
          <w:szCs w:val="28"/>
        </w:rPr>
        <w:t>Unterlagen</w:t>
      </w:r>
      <w:r w:rsidRPr="00270AFB">
        <w:rPr>
          <w:rFonts w:ascii="Arial" w:hAnsi="Arial" w:cs="Arial"/>
          <w:sz w:val="28"/>
          <w:szCs w:val="28"/>
        </w:rPr>
        <w:t xml:space="preserve"> bzw. eurem Soziales-Ordner.</w:t>
      </w:r>
    </w:p>
    <w:p w:rsidR="00F178E4" w:rsidRPr="00AE3A0C" w:rsidRDefault="00F178E4" w:rsidP="00F178E4">
      <w:pPr>
        <w:pStyle w:val="Listenabsatz"/>
        <w:ind w:left="717"/>
        <w:rPr>
          <w:rFonts w:ascii="Arial" w:hAnsi="Arial" w:cs="Arial"/>
          <w:sz w:val="28"/>
          <w:szCs w:val="28"/>
        </w:rPr>
      </w:pPr>
    </w:p>
    <w:p w:rsidR="00F178E4" w:rsidRDefault="00F178E4" w:rsidP="00F178E4">
      <w:pPr>
        <w:pStyle w:val="Listenabsatz"/>
        <w:numPr>
          <w:ilvl w:val="0"/>
          <w:numId w:val="26"/>
        </w:numPr>
        <w:spacing w:after="200" w:line="276" w:lineRule="auto"/>
        <w:contextualSpacing/>
        <w:rPr>
          <w:rFonts w:ascii="Arial" w:hAnsi="Arial" w:cs="Arial"/>
          <w:sz w:val="28"/>
          <w:szCs w:val="28"/>
        </w:rPr>
      </w:pPr>
      <w:r w:rsidRPr="00FB22BD">
        <w:rPr>
          <w:rFonts w:ascii="Arial" w:hAnsi="Arial" w:cs="Arial"/>
          <w:b/>
          <w:sz w:val="28"/>
          <w:szCs w:val="28"/>
        </w:rPr>
        <w:t>Präsentiert</w:t>
      </w:r>
      <w:r>
        <w:rPr>
          <w:rFonts w:ascii="Arial" w:hAnsi="Arial" w:cs="Arial"/>
          <w:sz w:val="28"/>
          <w:szCs w:val="28"/>
        </w:rPr>
        <w:t xml:space="preserve"> euer Können in der „Talentshow“.</w:t>
      </w:r>
    </w:p>
    <w:p w:rsidR="00F178E4" w:rsidRPr="00F178E4" w:rsidRDefault="00F178E4" w:rsidP="00F178E4">
      <w:pPr>
        <w:pStyle w:val="Listenabsatz"/>
        <w:rPr>
          <w:rFonts w:ascii="Arial" w:hAnsi="Arial" w:cs="Arial"/>
          <w:sz w:val="28"/>
          <w:szCs w:val="28"/>
        </w:rPr>
      </w:pPr>
    </w:p>
    <w:p w:rsidR="00F178E4" w:rsidRDefault="00F178E4" w:rsidP="00F178E4">
      <w:pPr>
        <w:spacing w:after="200" w:line="276" w:lineRule="auto"/>
        <w:contextualSpacing/>
        <w:rPr>
          <w:rFonts w:ascii="Arial" w:hAnsi="Arial" w:cs="Arial"/>
          <w:sz w:val="28"/>
          <w:szCs w:val="28"/>
        </w:rPr>
      </w:pPr>
    </w:p>
    <w:p w:rsidR="00F178E4" w:rsidRPr="00F178E4" w:rsidRDefault="00F178E4" w:rsidP="00F178E4">
      <w:pPr>
        <w:spacing w:after="200" w:line="276" w:lineRule="auto"/>
        <w:contextualSpacing/>
        <w:rPr>
          <w:rFonts w:ascii="Arial" w:hAnsi="Arial" w:cs="Arial"/>
          <w:sz w:val="28"/>
          <w:szCs w:val="28"/>
        </w:rPr>
      </w:pPr>
    </w:p>
    <w:p w:rsidR="00F178E4" w:rsidRPr="00FB22BD" w:rsidRDefault="00F178E4" w:rsidP="00F178E4">
      <w:pPr>
        <w:ind w:left="708"/>
        <w:rPr>
          <w:rFonts w:ascii="Arial" w:hAnsi="Arial" w:cs="Arial"/>
          <w:sz w:val="28"/>
          <w:szCs w:val="28"/>
        </w:rPr>
      </w:pPr>
    </w:p>
    <w:p w:rsidR="000310F1" w:rsidRDefault="000310F1" w:rsidP="000310F1">
      <w:r>
        <w:rPr>
          <w:noProof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-548005</wp:posOffset>
            </wp:positionH>
            <wp:positionV relativeFrom="paragraph">
              <wp:posOffset>-640715</wp:posOffset>
            </wp:positionV>
            <wp:extent cx="1261110" cy="868680"/>
            <wp:effectExtent l="19050" t="0" r="0" b="0"/>
            <wp:wrapNone/>
            <wp:docPr id="4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86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763E">
        <w:rPr>
          <w:noProof/>
          <w:lang w:eastAsia="en-US"/>
        </w:rPr>
        <w:pict>
          <v:shapetype id="_x0000_t157" coordsize="21600,21600" o:spt="157" adj="2809,10800" path="m@25@0c@26@1@27@3@28@0m@21@4c@22@6@23@5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225" type="#_x0000_t157" style="position:absolute;margin-left:89.55pt;margin-top:-34.85pt;width:346.95pt;height:41pt;z-index:251803648;mso-position-horizontal-relative:text;mso-position-vertical-relative:text" fillcolor="#bfbfbf [2412]">
            <v:shadow color="#868686"/>
            <v:textpath style="font-family:&quot;Arial Black&quot;;v-text-kern:t" trim="t" fitpath="t" xscale="f" string="Arbeitsverteilung im Team"/>
          </v:shape>
        </w:pict>
      </w:r>
    </w:p>
    <w:p w:rsidR="000310F1" w:rsidRDefault="000310F1" w:rsidP="000310F1">
      <w:pPr>
        <w:rPr>
          <w:rFonts w:ascii="Comic Sans MS" w:hAnsi="Comic Sans MS"/>
          <w:sz w:val="28"/>
          <w:szCs w:val="28"/>
        </w:rPr>
      </w:pPr>
    </w:p>
    <w:p w:rsidR="000310F1" w:rsidRPr="00826966" w:rsidRDefault="000310F1" w:rsidP="000310F1">
      <w:pPr>
        <w:rPr>
          <w:rFonts w:ascii="Arial" w:hAnsi="Arial" w:cs="Arial"/>
        </w:rPr>
      </w:pPr>
      <w:r w:rsidRPr="00F31602">
        <w:rPr>
          <w:rFonts w:ascii="Comic Sans MS" w:hAnsi="Comic Sans MS"/>
          <w:sz w:val="28"/>
          <w:szCs w:val="28"/>
        </w:rPr>
        <w:t>Durchführung am</w:t>
      </w:r>
      <w:r>
        <w:rPr>
          <w:rFonts w:ascii="Comic Sans MS" w:hAnsi="Comic Sans MS"/>
        </w:rPr>
        <w:t xml:space="preserve"> </w:t>
      </w:r>
      <w:r w:rsidRPr="00F31602">
        <w:rPr>
          <w:rFonts w:ascii="Arial" w:hAnsi="Arial" w:cs="Arial"/>
        </w:rPr>
        <w:t>………………………</w:t>
      </w:r>
      <w:r>
        <w:rPr>
          <w:rFonts w:ascii="Comic Sans MS" w:hAnsi="Comic Sans MS"/>
        </w:rPr>
        <w:t xml:space="preserve">                     </w:t>
      </w:r>
      <w:r w:rsidRPr="00DF7F55">
        <w:rPr>
          <w:rFonts w:ascii="Comic Sans MS" w:hAnsi="Comic Sans MS"/>
        </w:rPr>
        <w:t xml:space="preserve">TEAM: </w:t>
      </w:r>
      <w:r>
        <w:rPr>
          <w:rFonts w:ascii="Arial" w:hAnsi="Arial" w:cs="Arial"/>
        </w:rPr>
        <w:t>………………</w:t>
      </w:r>
    </w:p>
    <w:tbl>
      <w:tblPr>
        <w:tblStyle w:val="Tabellenraster"/>
        <w:tblpPr w:leftFromText="141" w:rightFromText="141" w:vertAnchor="page" w:horzAnchor="margin" w:tblpXSpec="center" w:tblpY="3697"/>
        <w:tblW w:w="11068" w:type="dxa"/>
        <w:tblLayout w:type="fixed"/>
        <w:tblLook w:val="04A0" w:firstRow="1" w:lastRow="0" w:firstColumn="1" w:lastColumn="0" w:noHBand="0" w:noVBand="1"/>
      </w:tblPr>
      <w:tblGrid>
        <w:gridCol w:w="2195"/>
        <w:gridCol w:w="2218"/>
        <w:gridCol w:w="2218"/>
        <w:gridCol w:w="2218"/>
        <w:gridCol w:w="2219"/>
      </w:tblGrid>
      <w:tr w:rsidR="000310F1" w:rsidTr="00F178E4">
        <w:tc>
          <w:tcPr>
            <w:tcW w:w="2195" w:type="dxa"/>
            <w:tcBorders>
              <w:bottom w:val="double" w:sz="4" w:space="0" w:color="auto"/>
              <w:right w:val="double" w:sz="4" w:space="0" w:color="auto"/>
            </w:tcBorders>
          </w:tcPr>
          <w:p w:rsidR="000310F1" w:rsidRPr="001F7FFE" w:rsidRDefault="000310F1" w:rsidP="00F178E4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1F7FFE">
              <w:rPr>
                <w:rFonts w:ascii="Comic Sans MS" w:hAnsi="Comic Sans MS"/>
                <w:b/>
                <w:sz w:val="28"/>
                <w:szCs w:val="28"/>
              </w:rPr>
              <w:t>Aufgabe</w:t>
            </w:r>
          </w:p>
        </w:tc>
        <w:tc>
          <w:tcPr>
            <w:tcW w:w="2218" w:type="dxa"/>
            <w:tcBorders>
              <w:left w:val="double" w:sz="4" w:space="0" w:color="auto"/>
              <w:bottom w:val="double" w:sz="4" w:space="0" w:color="auto"/>
            </w:tcBorders>
          </w:tcPr>
          <w:p w:rsidR="000310F1" w:rsidRDefault="002B10E2" w:rsidP="00F178E4">
            <w:pPr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>
                      <wp:simplePos x="0" y="0"/>
                      <wp:positionH relativeFrom="column">
                        <wp:posOffset>972820</wp:posOffset>
                      </wp:positionH>
                      <wp:positionV relativeFrom="paragraph">
                        <wp:posOffset>10160</wp:posOffset>
                      </wp:positionV>
                      <wp:extent cx="297180" cy="274320"/>
                      <wp:effectExtent l="10795" t="10160" r="6350" b="10795"/>
                      <wp:wrapNone/>
                      <wp:docPr id="244" name="AutoShape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180" cy="27432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6" o:spid="_x0000_s1026" type="#_x0000_t96" style="position:absolute;margin-left:76.6pt;margin-top:.8pt;width:23.4pt;height:21.6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"/>
                  </w:pict>
                </mc:Fallback>
              </mc:AlternateContent>
            </w:r>
            <w:r w:rsidR="000310F1" w:rsidRPr="001F7FFE">
              <w:rPr>
                <w:rFonts w:ascii="Comic Sans MS" w:hAnsi="Comic Sans MS"/>
                <w:b/>
                <w:sz w:val="28"/>
                <w:szCs w:val="28"/>
              </w:rPr>
              <w:t>Schüler</w:t>
            </w:r>
          </w:p>
          <w:p w:rsidR="000310F1" w:rsidRPr="001F7FFE" w:rsidRDefault="000310F1" w:rsidP="00F178E4">
            <w:pPr>
              <w:rPr>
                <w:rFonts w:ascii="Arial" w:hAnsi="Arial" w:cs="Arial"/>
              </w:rPr>
            </w:pPr>
            <w:r w:rsidRPr="001F7FFE">
              <w:rPr>
                <w:rFonts w:ascii="Arial" w:hAnsi="Arial" w:cs="Arial"/>
              </w:rPr>
              <w:t>…………………….</w:t>
            </w:r>
          </w:p>
        </w:tc>
        <w:tc>
          <w:tcPr>
            <w:tcW w:w="2218" w:type="dxa"/>
            <w:tcBorders>
              <w:bottom w:val="double" w:sz="4" w:space="0" w:color="auto"/>
            </w:tcBorders>
          </w:tcPr>
          <w:p w:rsidR="000310F1" w:rsidRDefault="002B10E2" w:rsidP="00F178E4">
            <w:pPr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>
                      <wp:simplePos x="0" y="0"/>
                      <wp:positionH relativeFrom="column">
                        <wp:posOffset>1006475</wp:posOffset>
                      </wp:positionH>
                      <wp:positionV relativeFrom="paragraph">
                        <wp:posOffset>10160</wp:posOffset>
                      </wp:positionV>
                      <wp:extent cx="297180" cy="274320"/>
                      <wp:effectExtent l="6350" t="10160" r="10795" b="10795"/>
                      <wp:wrapNone/>
                      <wp:docPr id="242" name="AutoShape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180" cy="27432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7" o:spid="_x0000_s1026" type="#_x0000_t96" style="position:absolute;margin-left:79.25pt;margin-top:.8pt;width:23.4pt;height:21.6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"/>
                  </w:pict>
                </mc:Fallback>
              </mc:AlternateContent>
            </w:r>
            <w:r w:rsidR="000310F1" w:rsidRPr="001F7FFE">
              <w:rPr>
                <w:rFonts w:ascii="Comic Sans MS" w:hAnsi="Comic Sans MS"/>
                <w:b/>
                <w:sz w:val="28"/>
                <w:szCs w:val="28"/>
              </w:rPr>
              <w:t>Schüler</w:t>
            </w:r>
          </w:p>
          <w:p w:rsidR="000310F1" w:rsidRPr="001F7FFE" w:rsidRDefault="000310F1" w:rsidP="00F178E4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1F7FFE">
              <w:rPr>
                <w:rFonts w:ascii="Arial" w:hAnsi="Arial" w:cs="Arial"/>
              </w:rPr>
              <w:t>…………………….</w:t>
            </w:r>
          </w:p>
        </w:tc>
        <w:tc>
          <w:tcPr>
            <w:tcW w:w="2218" w:type="dxa"/>
            <w:tcBorders>
              <w:bottom w:val="double" w:sz="4" w:space="0" w:color="auto"/>
            </w:tcBorders>
          </w:tcPr>
          <w:p w:rsidR="000310F1" w:rsidRDefault="002B10E2" w:rsidP="00F178E4">
            <w:pPr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>
                      <wp:simplePos x="0" y="0"/>
                      <wp:positionH relativeFrom="column">
                        <wp:posOffset>975995</wp:posOffset>
                      </wp:positionH>
                      <wp:positionV relativeFrom="paragraph">
                        <wp:posOffset>41910</wp:posOffset>
                      </wp:positionV>
                      <wp:extent cx="297180" cy="274320"/>
                      <wp:effectExtent l="13970" t="13335" r="12700" b="7620"/>
                      <wp:wrapNone/>
                      <wp:docPr id="241" name="AutoShape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180" cy="27432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8" o:spid="_x0000_s1026" type="#_x0000_t96" style="position:absolute;margin-left:76.85pt;margin-top:3.3pt;width:23.4pt;height:21.6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"/>
                  </w:pict>
                </mc:Fallback>
              </mc:AlternateContent>
            </w:r>
            <w:r w:rsidR="000310F1" w:rsidRPr="001F7FFE">
              <w:rPr>
                <w:rFonts w:ascii="Comic Sans MS" w:hAnsi="Comic Sans MS"/>
                <w:b/>
                <w:sz w:val="28"/>
                <w:szCs w:val="28"/>
              </w:rPr>
              <w:t>Schüler</w:t>
            </w:r>
          </w:p>
          <w:p w:rsidR="000310F1" w:rsidRPr="001F7FFE" w:rsidRDefault="000310F1" w:rsidP="00F178E4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1F7FFE">
              <w:rPr>
                <w:rFonts w:ascii="Arial" w:hAnsi="Arial" w:cs="Arial"/>
              </w:rPr>
              <w:t>…………………….</w:t>
            </w:r>
          </w:p>
        </w:tc>
        <w:tc>
          <w:tcPr>
            <w:tcW w:w="2219" w:type="dxa"/>
            <w:tcBorders>
              <w:bottom w:val="double" w:sz="4" w:space="0" w:color="auto"/>
            </w:tcBorders>
          </w:tcPr>
          <w:p w:rsidR="000310F1" w:rsidRDefault="002B10E2" w:rsidP="00F178E4">
            <w:pPr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>
                      <wp:simplePos x="0" y="0"/>
                      <wp:positionH relativeFrom="column">
                        <wp:posOffset>892810</wp:posOffset>
                      </wp:positionH>
                      <wp:positionV relativeFrom="paragraph">
                        <wp:posOffset>41910</wp:posOffset>
                      </wp:positionV>
                      <wp:extent cx="297180" cy="274320"/>
                      <wp:effectExtent l="6985" t="13335" r="10160" b="7620"/>
                      <wp:wrapNone/>
                      <wp:docPr id="240" name="AutoShape 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180" cy="27432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9" o:spid="_x0000_s1026" type="#_x0000_t96" style="position:absolute;margin-left:70.3pt;margin-top:3.3pt;width:23.4pt;height:21.6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"/>
                  </w:pict>
                </mc:Fallback>
              </mc:AlternateContent>
            </w:r>
            <w:r w:rsidR="000310F1" w:rsidRPr="001F7FFE">
              <w:rPr>
                <w:rFonts w:ascii="Comic Sans MS" w:hAnsi="Comic Sans MS"/>
                <w:b/>
                <w:sz w:val="28"/>
                <w:szCs w:val="28"/>
              </w:rPr>
              <w:t>Schüler</w:t>
            </w:r>
          </w:p>
          <w:p w:rsidR="000310F1" w:rsidRPr="001F7FFE" w:rsidRDefault="000310F1" w:rsidP="00F178E4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1F7FFE">
              <w:rPr>
                <w:rFonts w:ascii="Arial" w:hAnsi="Arial" w:cs="Arial"/>
              </w:rPr>
              <w:t>…………………….</w:t>
            </w:r>
          </w:p>
        </w:tc>
      </w:tr>
      <w:tr w:rsidR="000310F1" w:rsidTr="00F178E4">
        <w:tc>
          <w:tcPr>
            <w:tcW w:w="2195" w:type="dxa"/>
            <w:tcBorders>
              <w:top w:val="double" w:sz="4" w:space="0" w:color="auto"/>
              <w:right w:val="double" w:sz="4" w:space="0" w:color="auto"/>
            </w:tcBorders>
          </w:tcPr>
          <w:p w:rsidR="000310F1" w:rsidRPr="00103408" w:rsidRDefault="000310F1" w:rsidP="00F178E4">
            <w:pPr>
              <w:rPr>
                <w:rFonts w:ascii="Comic Sans MS" w:hAnsi="Comic Sans MS"/>
                <w:b/>
              </w:rPr>
            </w:pPr>
            <w:r w:rsidRPr="00103408">
              <w:rPr>
                <w:rFonts w:ascii="Comic Sans MS" w:hAnsi="Comic Sans MS"/>
                <w:b/>
              </w:rPr>
              <w:t>KÖNNEN – Show</w:t>
            </w:r>
          </w:p>
          <w:p w:rsidR="000310F1" w:rsidRDefault="000310F1" w:rsidP="00F178E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815936" behindDoc="0" locked="0" layoutInCell="1" allowOverlap="1">
                  <wp:simplePos x="0" y="0"/>
                  <wp:positionH relativeFrom="column">
                    <wp:posOffset>870585</wp:posOffset>
                  </wp:positionH>
                  <wp:positionV relativeFrom="paragraph">
                    <wp:posOffset>42545</wp:posOffset>
                  </wp:positionV>
                  <wp:extent cx="387350" cy="323850"/>
                  <wp:effectExtent l="19050" t="0" r="0" b="0"/>
                  <wp:wrapNone/>
                  <wp:docPr id="45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</w:rPr>
              <w:t>Thema:</w:t>
            </w:r>
          </w:p>
          <w:p w:rsidR="000310F1" w:rsidRPr="00FB08AC" w:rsidRDefault="000310F1" w:rsidP="00F178E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……………………………</w:t>
            </w:r>
          </w:p>
        </w:tc>
        <w:tc>
          <w:tcPr>
            <w:tcW w:w="2218" w:type="dxa"/>
            <w:tcBorders>
              <w:top w:val="double" w:sz="4" w:space="0" w:color="auto"/>
              <w:left w:val="double" w:sz="4" w:space="0" w:color="auto"/>
            </w:tcBorders>
          </w:tcPr>
          <w:p w:rsidR="000310F1" w:rsidRDefault="000310F1" w:rsidP="00F178E4"/>
        </w:tc>
        <w:tc>
          <w:tcPr>
            <w:tcW w:w="2218" w:type="dxa"/>
            <w:tcBorders>
              <w:top w:val="double" w:sz="4" w:space="0" w:color="auto"/>
            </w:tcBorders>
          </w:tcPr>
          <w:p w:rsidR="000310F1" w:rsidRDefault="000310F1" w:rsidP="00F178E4"/>
        </w:tc>
        <w:tc>
          <w:tcPr>
            <w:tcW w:w="2218" w:type="dxa"/>
            <w:tcBorders>
              <w:top w:val="double" w:sz="4" w:space="0" w:color="auto"/>
            </w:tcBorders>
            <w:shd w:val="clear" w:color="auto" w:fill="D9D9D9" w:themeFill="background1" w:themeFillShade="D9"/>
          </w:tcPr>
          <w:p w:rsidR="000310F1" w:rsidRDefault="000310F1" w:rsidP="00F178E4">
            <w:pPr>
              <w:ind w:firstLine="708"/>
            </w:pPr>
          </w:p>
        </w:tc>
        <w:tc>
          <w:tcPr>
            <w:tcW w:w="2219" w:type="dxa"/>
            <w:tcBorders>
              <w:top w:val="double" w:sz="4" w:space="0" w:color="auto"/>
            </w:tcBorders>
            <w:shd w:val="clear" w:color="auto" w:fill="D9D9D9" w:themeFill="background1" w:themeFillShade="D9"/>
          </w:tcPr>
          <w:p w:rsidR="000310F1" w:rsidRDefault="000310F1" w:rsidP="00F178E4"/>
        </w:tc>
      </w:tr>
      <w:tr w:rsidR="000310F1" w:rsidTr="00F178E4">
        <w:tc>
          <w:tcPr>
            <w:tcW w:w="2195" w:type="dxa"/>
            <w:tcBorders>
              <w:bottom w:val="double" w:sz="4" w:space="0" w:color="auto"/>
              <w:right w:val="double" w:sz="4" w:space="0" w:color="auto"/>
            </w:tcBorders>
          </w:tcPr>
          <w:p w:rsidR="000310F1" w:rsidRPr="00FB08AC" w:rsidRDefault="000310F1" w:rsidP="00F178E4">
            <w:pPr>
              <w:rPr>
                <w:rFonts w:ascii="Comic Sans MS" w:hAnsi="Comic Sans MS"/>
              </w:rPr>
            </w:pPr>
            <w:r w:rsidRPr="00FB08AC">
              <w:rPr>
                <w:rFonts w:ascii="Comic Sans MS" w:hAnsi="Comic Sans MS"/>
              </w:rPr>
              <w:t>Zubereitungs-</w:t>
            </w:r>
          </w:p>
          <w:p w:rsidR="000310F1" w:rsidRDefault="000310F1" w:rsidP="00F178E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</w:t>
            </w:r>
            <w:r w:rsidRPr="00FB08AC">
              <w:rPr>
                <w:rFonts w:ascii="Comic Sans MS" w:hAnsi="Comic Sans MS"/>
              </w:rPr>
              <w:t>ufgabe</w:t>
            </w:r>
            <w:r>
              <w:rPr>
                <w:rFonts w:ascii="Comic Sans MS" w:hAnsi="Comic Sans MS"/>
              </w:rPr>
              <w:t xml:space="preserve"> 1</w:t>
            </w:r>
          </w:p>
          <w:p w:rsidR="000310F1" w:rsidRPr="00FB08AC" w:rsidRDefault="000310F1" w:rsidP="00F178E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…………………………</w:t>
            </w:r>
          </w:p>
        </w:tc>
        <w:tc>
          <w:tcPr>
            <w:tcW w:w="2218" w:type="dxa"/>
            <w:tcBorders>
              <w:left w:val="double" w:sz="4" w:space="0" w:color="auto"/>
              <w:bottom w:val="double" w:sz="4" w:space="0" w:color="auto"/>
            </w:tcBorders>
          </w:tcPr>
          <w:p w:rsidR="000310F1" w:rsidRDefault="000310F1" w:rsidP="00F178E4"/>
        </w:tc>
        <w:tc>
          <w:tcPr>
            <w:tcW w:w="2218" w:type="dxa"/>
            <w:tcBorders>
              <w:bottom w:val="double" w:sz="4" w:space="0" w:color="auto"/>
            </w:tcBorders>
          </w:tcPr>
          <w:p w:rsidR="000310F1" w:rsidRDefault="000310F1" w:rsidP="00F178E4"/>
        </w:tc>
        <w:tc>
          <w:tcPr>
            <w:tcW w:w="2218" w:type="dxa"/>
            <w:tcBorders>
              <w:bottom w:val="double" w:sz="4" w:space="0" w:color="auto"/>
            </w:tcBorders>
            <w:shd w:val="clear" w:color="auto" w:fill="D9D9D9" w:themeFill="background1" w:themeFillShade="D9"/>
          </w:tcPr>
          <w:p w:rsidR="000310F1" w:rsidRDefault="000310F1" w:rsidP="00F178E4"/>
        </w:tc>
        <w:tc>
          <w:tcPr>
            <w:tcW w:w="2219" w:type="dxa"/>
            <w:tcBorders>
              <w:bottom w:val="double" w:sz="4" w:space="0" w:color="auto"/>
            </w:tcBorders>
            <w:shd w:val="clear" w:color="auto" w:fill="D9D9D9" w:themeFill="background1" w:themeFillShade="D9"/>
          </w:tcPr>
          <w:p w:rsidR="000310F1" w:rsidRDefault="000310F1" w:rsidP="00F178E4"/>
        </w:tc>
      </w:tr>
      <w:tr w:rsidR="000310F1" w:rsidTr="00F178E4">
        <w:tc>
          <w:tcPr>
            <w:tcW w:w="2195" w:type="dxa"/>
            <w:tcBorders>
              <w:top w:val="double" w:sz="4" w:space="0" w:color="auto"/>
              <w:right w:val="double" w:sz="4" w:space="0" w:color="auto"/>
            </w:tcBorders>
          </w:tcPr>
          <w:p w:rsidR="000310F1" w:rsidRPr="00103408" w:rsidRDefault="000310F1" w:rsidP="00F178E4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</w:rPr>
              <w:drawing>
                <wp:anchor distT="0" distB="0" distL="114300" distR="114300" simplePos="0" relativeHeight="251814912" behindDoc="0" locked="0" layoutInCell="1" allowOverlap="1">
                  <wp:simplePos x="0" y="0"/>
                  <wp:positionH relativeFrom="column">
                    <wp:posOffset>868045</wp:posOffset>
                  </wp:positionH>
                  <wp:positionV relativeFrom="paragraph">
                    <wp:posOffset>167640</wp:posOffset>
                  </wp:positionV>
                  <wp:extent cx="393700" cy="419100"/>
                  <wp:effectExtent l="19050" t="0" r="6350" b="0"/>
                  <wp:wrapNone/>
                  <wp:docPr id="46" name="Bild 5" descr="http://www.czyslansky.net/wp-content/uploads/2010/04/birne1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czyslansky.net/wp-content/uploads/2010/04/birne1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r:link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03408">
              <w:rPr>
                <w:rFonts w:ascii="Comic Sans MS" w:hAnsi="Comic Sans MS"/>
                <w:b/>
              </w:rPr>
              <w:t>WISSEN -Plakat</w:t>
            </w:r>
          </w:p>
          <w:p w:rsidR="000310F1" w:rsidRDefault="000310F1" w:rsidP="00F178E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Thema:</w:t>
            </w:r>
          </w:p>
          <w:p w:rsidR="000310F1" w:rsidRPr="00FB08AC" w:rsidRDefault="000310F1" w:rsidP="00F178E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…………………………</w:t>
            </w:r>
          </w:p>
        </w:tc>
        <w:tc>
          <w:tcPr>
            <w:tcW w:w="2218" w:type="dxa"/>
            <w:tcBorders>
              <w:top w:val="double" w:sz="4" w:space="0" w:color="auto"/>
              <w:left w:val="double" w:sz="4" w:space="0" w:color="auto"/>
            </w:tcBorders>
            <w:shd w:val="clear" w:color="auto" w:fill="D9D9D9" w:themeFill="background1" w:themeFillShade="D9"/>
          </w:tcPr>
          <w:p w:rsidR="000310F1" w:rsidRDefault="000310F1" w:rsidP="00F178E4"/>
        </w:tc>
        <w:tc>
          <w:tcPr>
            <w:tcW w:w="2218" w:type="dxa"/>
            <w:tcBorders>
              <w:top w:val="double" w:sz="4" w:space="0" w:color="auto"/>
            </w:tcBorders>
            <w:shd w:val="clear" w:color="auto" w:fill="D9D9D9" w:themeFill="background1" w:themeFillShade="D9"/>
          </w:tcPr>
          <w:p w:rsidR="000310F1" w:rsidRDefault="000310F1" w:rsidP="00F178E4"/>
        </w:tc>
        <w:tc>
          <w:tcPr>
            <w:tcW w:w="2218" w:type="dxa"/>
            <w:tcBorders>
              <w:top w:val="double" w:sz="4" w:space="0" w:color="auto"/>
            </w:tcBorders>
          </w:tcPr>
          <w:p w:rsidR="000310F1" w:rsidRDefault="000310F1" w:rsidP="00F178E4"/>
        </w:tc>
        <w:tc>
          <w:tcPr>
            <w:tcW w:w="2219" w:type="dxa"/>
            <w:tcBorders>
              <w:top w:val="double" w:sz="4" w:space="0" w:color="auto"/>
            </w:tcBorders>
          </w:tcPr>
          <w:p w:rsidR="000310F1" w:rsidRDefault="000310F1" w:rsidP="00F178E4"/>
        </w:tc>
      </w:tr>
      <w:tr w:rsidR="000310F1" w:rsidTr="00F178E4">
        <w:tc>
          <w:tcPr>
            <w:tcW w:w="2195" w:type="dxa"/>
            <w:tcBorders>
              <w:bottom w:val="double" w:sz="4" w:space="0" w:color="auto"/>
              <w:right w:val="double" w:sz="4" w:space="0" w:color="auto"/>
            </w:tcBorders>
          </w:tcPr>
          <w:p w:rsidR="000310F1" w:rsidRPr="00FB08AC" w:rsidRDefault="000310F1" w:rsidP="00F178E4">
            <w:pPr>
              <w:rPr>
                <w:rFonts w:ascii="Comic Sans MS" w:hAnsi="Comic Sans MS"/>
              </w:rPr>
            </w:pPr>
            <w:r w:rsidRPr="00FB08AC">
              <w:rPr>
                <w:rFonts w:ascii="Comic Sans MS" w:hAnsi="Comic Sans MS"/>
              </w:rPr>
              <w:t>Zubereitungs-</w:t>
            </w:r>
          </w:p>
          <w:p w:rsidR="000310F1" w:rsidRPr="00FB08AC" w:rsidRDefault="000310F1" w:rsidP="00F178E4">
            <w:pPr>
              <w:rPr>
                <w:rFonts w:ascii="Comic Sans MS" w:hAnsi="Comic Sans MS"/>
              </w:rPr>
            </w:pPr>
            <w:r w:rsidRPr="00FB08AC">
              <w:rPr>
                <w:rFonts w:ascii="Comic Sans MS" w:hAnsi="Comic Sans MS"/>
              </w:rPr>
              <w:t>Aufgabe</w:t>
            </w:r>
            <w:r>
              <w:rPr>
                <w:rFonts w:ascii="Comic Sans MS" w:hAnsi="Comic Sans MS"/>
              </w:rPr>
              <w:t xml:space="preserve"> 2 </w:t>
            </w:r>
            <w:r w:rsidRPr="00826966">
              <w:rPr>
                <w:rFonts w:ascii="Comic Sans MS" w:hAnsi="Comic Sans MS"/>
                <w:sz w:val="16"/>
              </w:rPr>
              <w:t xml:space="preserve">(Ergänzung) </w:t>
            </w:r>
          </w:p>
          <w:p w:rsidR="000310F1" w:rsidRDefault="000310F1" w:rsidP="00F178E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………………………………</w:t>
            </w:r>
          </w:p>
        </w:tc>
        <w:tc>
          <w:tcPr>
            <w:tcW w:w="2218" w:type="dxa"/>
            <w:tcBorders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:rsidR="000310F1" w:rsidRDefault="000310F1" w:rsidP="00F178E4"/>
        </w:tc>
        <w:tc>
          <w:tcPr>
            <w:tcW w:w="2218" w:type="dxa"/>
            <w:tcBorders>
              <w:bottom w:val="double" w:sz="4" w:space="0" w:color="auto"/>
            </w:tcBorders>
            <w:shd w:val="clear" w:color="auto" w:fill="D9D9D9" w:themeFill="background1" w:themeFillShade="D9"/>
          </w:tcPr>
          <w:p w:rsidR="000310F1" w:rsidRDefault="000310F1" w:rsidP="00F178E4"/>
        </w:tc>
        <w:tc>
          <w:tcPr>
            <w:tcW w:w="2218" w:type="dxa"/>
            <w:tcBorders>
              <w:bottom w:val="double" w:sz="4" w:space="0" w:color="auto"/>
            </w:tcBorders>
          </w:tcPr>
          <w:p w:rsidR="000310F1" w:rsidRDefault="000310F1" w:rsidP="00F178E4"/>
        </w:tc>
        <w:tc>
          <w:tcPr>
            <w:tcW w:w="2219" w:type="dxa"/>
            <w:tcBorders>
              <w:bottom w:val="double" w:sz="4" w:space="0" w:color="auto"/>
            </w:tcBorders>
          </w:tcPr>
          <w:p w:rsidR="000310F1" w:rsidRDefault="000310F1" w:rsidP="00F178E4"/>
        </w:tc>
      </w:tr>
      <w:tr w:rsidR="000310F1" w:rsidTr="00F178E4">
        <w:tc>
          <w:tcPr>
            <w:tcW w:w="2195" w:type="dxa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310F1" w:rsidRPr="00826966" w:rsidRDefault="000310F1" w:rsidP="00F178E4">
            <w:pPr>
              <w:rPr>
                <w:rFonts w:ascii="Comic Sans MS" w:hAnsi="Comic Sans MS"/>
                <w:sz w:val="14"/>
              </w:rPr>
            </w:pPr>
          </w:p>
          <w:p w:rsidR="000310F1" w:rsidRDefault="000310F1" w:rsidP="00F178E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Tisch eindecken </w:t>
            </w:r>
          </w:p>
          <w:p w:rsidR="000310F1" w:rsidRDefault="000310F1" w:rsidP="00F178E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Servietten falten</w:t>
            </w:r>
          </w:p>
          <w:p w:rsidR="000310F1" w:rsidRPr="00826966" w:rsidRDefault="000310F1" w:rsidP="00F178E4">
            <w:pPr>
              <w:rPr>
                <w:rFonts w:ascii="Comic Sans MS" w:hAnsi="Comic Sans MS"/>
                <w:sz w:val="14"/>
              </w:rPr>
            </w:pPr>
          </w:p>
        </w:tc>
        <w:tc>
          <w:tcPr>
            <w:tcW w:w="2218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</w:tcPr>
          <w:p w:rsidR="000310F1" w:rsidRDefault="000310F1" w:rsidP="00F178E4"/>
        </w:tc>
        <w:tc>
          <w:tcPr>
            <w:tcW w:w="2218" w:type="dxa"/>
            <w:tcBorders>
              <w:top w:val="double" w:sz="4" w:space="0" w:color="auto"/>
              <w:bottom w:val="single" w:sz="4" w:space="0" w:color="auto"/>
            </w:tcBorders>
          </w:tcPr>
          <w:p w:rsidR="000310F1" w:rsidRDefault="000310F1" w:rsidP="00F178E4"/>
        </w:tc>
        <w:tc>
          <w:tcPr>
            <w:tcW w:w="2218" w:type="dxa"/>
            <w:tcBorders>
              <w:top w:val="double" w:sz="4" w:space="0" w:color="auto"/>
              <w:bottom w:val="single" w:sz="4" w:space="0" w:color="auto"/>
            </w:tcBorders>
          </w:tcPr>
          <w:p w:rsidR="000310F1" w:rsidRDefault="000310F1" w:rsidP="00F178E4"/>
        </w:tc>
        <w:tc>
          <w:tcPr>
            <w:tcW w:w="2219" w:type="dxa"/>
            <w:tcBorders>
              <w:top w:val="double" w:sz="4" w:space="0" w:color="auto"/>
              <w:bottom w:val="single" w:sz="4" w:space="0" w:color="auto"/>
            </w:tcBorders>
          </w:tcPr>
          <w:p w:rsidR="000310F1" w:rsidRDefault="000310F1" w:rsidP="00F178E4"/>
        </w:tc>
      </w:tr>
      <w:tr w:rsidR="000310F1" w:rsidTr="00F178E4">
        <w:tc>
          <w:tcPr>
            <w:tcW w:w="2195" w:type="dxa"/>
            <w:tcBorders>
              <w:top w:val="single" w:sz="4" w:space="0" w:color="auto"/>
              <w:right w:val="double" w:sz="4" w:space="0" w:color="auto"/>
            </w:tcBorders>
          </w:tcPr>
          <w:p w:rsidR="000310F1" w:rsidRPr="00826966" w:rsidRDefault="000310F1" w:rsidP="00F178E4">
            <w:pPr>
              <w:rPr>
                <w:rFonts w:ascii="Comic Sans MS" w:hAnsi="Comic Sans MS"/>
                <w:sz w:val="14"/>
              </w:rPr>
            </w:pPr>
          </w:p>
          <w:p w:rsidR="000310F1" w:rsidRPr="00FB08AC" w:rsidRDefault="000310F1" w:rsidP="00F178E4">
            <w:pPr>
              <w:rPr>
                <w:rFonts w:ascii="Comic Sans MS" w:hAnsi="Comic Sans MS"/>
              </w:rPr>
            </w:pPr>
            <w:r w:rsidRPr="00FB08AC">
              <w:rPr>
                <w:rFonts w:ascii="Comic Sans MS" w:hAnsi="Comic Sans MS"/>
              </w:rPr>
              <w:t>Aufräumungs-</w:t>
            </w:r>
          </w:p>
          <w:p w:rsidR="000310F1" w:rsidRPr="00FB08AC" w:rsidRDefault="000310F1" w:rsidP="00F178E4">
            <w:pPr>
              <w:rPr>
                <w:rFonts w:ascii="Comic Sans MS" w:hAnsi="Comic Sans MS"/>
              </w:rPr>
            </w:pPr>
            <w:r w:rsidRPr="00FB08AC">
              <w:rPr>
                <w:rFonts w:ascii="Comic Sans MS" w:hAnsi="Comic Sans MS"/>
              </w:rPr>
              <w:t>arbeiten</w:t>
            </w:r>
          </w:p>
          <w:p w:rsidR="000310F1" w:rsidRPr="00826966" w:rsidRDefault="000310F1" w:rsidP="00F178E4">
            <w:pPr>
              <w:rPr>
                <w:rFonts w:ascii="Comic Sans MS" w:hAnsi="Comic Sans MS"/>
                <w:sz w:val="14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double" w:sz="4" w:space="0" w:color="auto"/>
            </w:tcBorders>
          </w:tcPr>
          <w:p w:rsidR="000310F1" w:rsidRDefault="000310F1" w:rsidP="00F178E4"/>
        </w:tc>
        <w:tc>
          <w:tcPr>
            <w:tcW w:w="2218" w:type="dxa"/>
            <w:tcBorders>
              <w:top w:val="single" w:sz="4" w:space="0" w:color="auto"/>
            </w:tcBorders>
          </w:tcPr>
          <w:p w:rsidR="000310F1" w:rsidRDefault="000310F1" w:rsidP="00F178E4"/>
        </w:tc>
        <w:tc>
          <w:tcPr>
            <w:tcW w:w="2218" w:type="dxa"/>
            <w:tcBorders>
              <w:top w:val="single" w:sz="4" w:space="0" w:color="auto"/>
            </w:tcBorders>
          </w:tcPr>
          <w:p w:rsidR="000310F1" w:rsidRDefault="000310F1" w:rsidP="00F178E4"/>
        </w:tc>
        <w:tc>
          <w:tcPr>
            <w:tcW w:w="2219" w:type="dxa"/>
            <w:tcBorders>
              <w:top w:val="single" w:sz="4" w:space="0" w:color="auto"/>
            </w:tcBorders>
          </w:tcPr>
          <w:p w:rsidR="000310F1" w:rsidRDefault="000310F1" w:rsidP="00F178E4"/>
        </w:tc>
      </w:tr>
    </w:tbl>
    <w:p w:rsidR="000310F1" w:rsidRDefault="000310F1" w:rsidP="000310F1">
      <w:pPr>
        <w:rPr>
          <w:rFonts w:ascii="Comic Sans MS" w:hAnsi="Comic Sans MS"/>
          <w:sz w:val="28"/>
          <w:szCs w:val="28"/>
        </w:rPr>
      </w:pPr>
    </w:p>
    <w:p w:rsidR="00F178E4" w:rsidRDefault="00F178E4" w:rsidP="000310F1">
      <w:pPr>
        <w:rPr>
          <w:rFonts w:ascii="Comic Sans MS" w:hAnsi="Comic Sans MS"/>
          <w:sz w:val="28"/>
          <w:szCs w:val="28"/>
        </w:rPr>
      </w:pPr>
    </w:p>
    <w:p w:rsidR="00F178E4" w:rsidRDefault="00F178E4" w:rsidP="000310F1">
      <w:pPr>
        <w:rPr>
          <w:rFonts w:ascii="Comic Sans MS" w:hAnsi="Comic Sans MS"/>
          <w:sz w:val="28"/>
          <w:szCs w:val="28"/>
        </w:rPr>
      </w:pPr>
    </w:p>
    <w:p w:rsidR="000310F1" w:rsidRDefault="000310F1" w:rsidP="000310F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Verteilt diese </w:t>
      </w:r>
      <w:r w:rsidRPr="007043C1">
        <w:rPr>
          <w:rFonts w:ascii="Comic Sans MS" w:hAnsi="Comic Sans MS"/>
          <w:b/>
          <w:sz w:val="28"/>
          <w:szCs w:val="28"/>
        </w:rPr>
        <w:t>Aufräumungsarbeiten</w:t>
      </w:r>
      <w:r>
        <w:rPr>
          <w:rFonts w:ascii="Comic Sans MS" w:hAnsi="Comic Sans MS"/>
          <w:sz w:val="28"/>
          <w:szCs w:val="28"/>
        </w:rPr>
        <w:t xml:space="preserve"> auf das gesamte Team:</w:t>
      </w:r>
    </w:p>
    <w:p w:rsidR="000310F1" w:rsidRDefault="000310F1" w:rsidP="000310F1">
      <w:pPr>
        <w:pStyle w:val="Listenabsatz"/>
        <w:numPr>
          <w:ilvl w:val="0"/>
          <w:numId w:val="22"/>
        </w:numPr>
        <w:spacing w:after="200" w:line="276" w:lineRule="auto"/>
        <w:contextualSpacing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Tischsets abwischen</w:t>
      </w:r>
    </w:p>
    <w:p w:rsidR="000310F1" w:rsidRDefault="000310F1" w:rsidP="000310F1">
      <w:pPr>
        <w:pStyle w:val="Listenabsatz"/>
        <w:numPr>
          <w:ilvl w:val="0"/>
          <w:numId w:val="22"/>
        </w:numPr>
        <w:spacing w:after="200" w:line="276" w:lineRule="auto"/>
        <w:contextualSpacing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Spülmaschine einräumen</w:t>
      </w:r>
    </w:p>
    <w:p w:rsidR="000310F1" w:rsidRDefault="000310F1" w:rsidP="000310F1">
      <w:pPr>
        <w:pStyle w:val="Listenabsatz"/>
        <w:numPr>
          <w:ilvl w:val="0"/>
          <w:numId w:val="22"/>
        </w:numPr>
        <w:spacing w:after="200" w:line="276" w:lineRule="auto"/>
        <w:contextualSpacing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Herd reinigen</w:t>
      </w:r>
    </w:p>
    <w:p w:rsidR="000310F1" w:rsidRDefault="000310F1" w:rsidP="000310F1">
      <w:pPr>
        <w:pStyle w:val="Listenabsatz"/>
        <w:numPr>
          <w:ilvl w:val="0"/>
          <w:numId w:val="22"/>
        </w:numPr>
        <w:spacing w:after="200" w:line="276" w:lineRule="auto"/>
        <w:contextualSpacing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Endreinigung Küche (restl. Töpfe abspülen usw.)</w:t>
      </w:r>
    </w:p>
    <w:p w:rsidR="000310F1" w:rsidRDefault="000310F1" w:rsidP="000310F1">
      <w:pPr>
        <w:spacing w:after="200" w:line="276" w:lineRule="auto"/>
        <w:contextualSpacing/>
        <w:rPr>
          <w:rFonts w:ascii="Comic Sans MS" w:hAnsi="Comic Sans MS"/>
          <w:sz w:val="28"/>
          <w:szCs w:val="28"/>
        </w:rPr>
      </w:pPr>
    </w:p>
    <w:p w:rsidR="000310F1" w:rsidRDefault="000310F1" w:rsidP="000310F1">
      <w:pPr>
        <w:spacing w:after="200" w:line="276" w:lineRule="auto"/>
        <w:contextualSpacing/>
        <w:rPr>
          <w:rFonts w:ascii="Comic Sans MS" w:hAnsi="Comic Sans MS"/>
          <w:sz w:val="28"/>
          <w:szCs w:val="28"/>
        </w:rPr>
      </w:pPr>
    </w:p>
    <w:p w:rsidR="000310F1" w:rsidRDefault="000310F1" w:rsidP="000310F1">
      <w:pPr>
        <w:spacing w:after="200" w:line="276" w:lineRule="auto"/>
        <w:contextualSpacing/>
        <w:rPr>
          <w:rFonts w:ascii="Comic Sans MS" w:hAnsi="Comic Sans MS"/>
          <w:sz w:val="28"/>
          <w:szCs w:val="28"/>
        </w:rPr>
      </w:pPr>
    </w:p>
    <w:p w:rsidR="000310F1" w:rsidRDefault="000310F1" w:rsidP="000310F1">
      <w:pPr>
        <w:spacing w:after="200" w:line="276" w:lineRule="auto"/>
        <w:contextualSpacing/>
        <w:rPr>
          <w:rFonts w:ascii="Comic Sans MS" w:hAnsi="Comic Sans MS"/>
          <w:sz w:val="28"/>
          <w:szCs w:val="28"/>
        </w:rPr>
      </w:pPr>
    </w:p>
    <w:p w:rsidR="000310F1" w:rsidRDefault="000310F1" w:rsidP="000310F1">
      <w:pPr>
        <w:spacing w:after="200" w:line="276" w:lineRule="auto"/>
        <w:contextualSpacing/>
        <w:rPr>
          <w:rFonts w:ascii="Comic Sans MS" w:hAnsi="Comic Sans MS"/>
          <w:sz w:val="28"/>
          <w:szCs w:val="28"/>
        </w:rPr>
      </w:pPr>
    </w:p>
    <w:p w:rsidR="00616E5E" w:rsidRDefault="00616E5E" w:rsidP="00616E5E">
      <w:r>
        <w:rPr>
          <w:noProof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4662805</wp:posOffset>
            </wp:positionH>
            <wp:positionV relativeFrom="paragraph">
              <wp:posOffset>-92075</wp:posOffset>
            </wp:positionV>
            <wp:extent cx="1261110" cy="868680"/>
            <wp:effectExtent l="19050" t="0" r="0" b="0"/>
            <wp:wrapNone/>
            <wp:docPr id="67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86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5183505</wp:posOffset>
            </wp:positionH>
            <wp:positionV relativeFrom="paragraph">
              <wp:posOffset>289560</wp:posOffset>
            </wp:positionV>
            <wp:extent cx="330200" cy="209550"/>
            <wp:effectExtent l="19050" t="0" r="0" b="0"/>
            <wp:wrapNone/>
            <wp:docPr id="47" name="Bild 3" descr="http://blogs.douglascountylibraries.org/wp-content/uploads/2014/07/show-us-your-tal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logs.douglascountylibraries.org/wp-content/uploads/2014/07/show-us-your-talent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16E5E" w:rsidRDefault="00616E5E" w:rsidP="00616E5E"/>
    <w:p w:rsidR="00616E5E" w:rsidRDefault="000F763E" w:rsidP="00616E5E">
      <w:r>
        <w:rPr>
          <w:noProof/>
          <w:lang w:eastAsia="en-US"/>
        </w:rPr>
        <w:pict>
          <v:shape id="_x0000_s1234" type="#_x0000_t136" style="position:absolute;margin-left:106.2pt;margin-top:3.4pt;width:244.45pt;height:32.8pt;z-index:251817984" adj=",10800" fillcolor="#bfbfbf [2412]">
            <v:shadow color="#868686"/>
            <v:textpath style="font-family:&quot;Arial Black&quot;;v-text-kern:t" trim="t" fitpath="t" string="Talentscout"/>
          </v:shape>
        </w:pict>
      </w:r>
    </w:p>
    <w:p w:rsidR="00616E5E" w:rsidRDefault="00616E5E" w:rsidP="00616E5E"/>
    <w:p w:rsidR="00616E5E" w:rsidRDefault="00616E5E" w:rsidP="00616E5E"/>
    <w:p w:rsidR="00616E5E" w:rsidRDefault="00616E5E" w:rsidP="00616E5E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471805</wp:posOffset>
            </wp:positionH>
            <wp:positionV relativeFrom="paragraph">
              <wp:posOffset>57785</wp:posOffset>
            </wp:positionV>
            <wp:extent cx="565150" cy="857250"/>
            <wp:effectExtent l="19050" t="0" r="6350" b="0"/>
            <wp:wrapNone/>
            <wp:docPr id="48" name="Bild 6" descr="https://ilsilenziorumorosodelcalcio.files.wordpress.com/2014/05/talent_sc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lsilenziorumorosodelcalcio.files.wordpress.com/2014/05/talent_scout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6E5E" w:rsidRDefault="00616E5E" w:rsidP="00616E5E">
      <w:pPr>
        <w:pStyle w:val="Listenabsatz"/>
        <w:numPr>
          <w:ilvl w:val="0"/>
          <w:numId w:val="23"/>
        </w:numPr>
        <w:spacing w:line="276" w:lineRule="auto"/>
        <w:contextualSpacing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</w:t>
      </w:r>
      <w:r w:rsidRPr="00051731">
        <w:rPr>
          <w:rFonts w:ascii="Arial" w:hAnsi="Arial" w:cs="Arial"/>
          <w:b/>
          <w:sz w:val="24"/>
          <w:szCs w:val="24"/>
        </w:rPr>
        <w:t>eobachte</w:t>
      </w:r>
      <w:r w:rsidRPr="00051731">
        <w:rPr>
          <w:rFonts w:ascii="Arial" w:hAnsi="Arial" w:cs="Arial"/>
          <w:sz w:val="24"/>
          <w:szCs w:val="24"/>
        </w:rPr>
        <w:t xml:space="preserve"> die einzelnen Shows genau.</w:t>
      </w:r>
    </w:p>
    <w:p w:rsidR="00616E5E" w:rsidRPr="00051731" w:rsidRDefault="00616E5E" w:rsidP="00616E5E">
      <w:pPr>
        <w:pStyle w:val="Listenabsatz"/>
        <w:jc w:val="center"/>
        <w:rPr>
          <w:rFonts w:ascii="Arial" w:hAnsi="Arial" w:cs="Arial"/>
          <w:sz w:val="24"/>
          <w:szCs w:val="24"/>
        </w:rPr>
      </w:pPr>
    </w:p>
    <w:p w:rsidR="00616E5E" w:rsidRDefault="00616E5E" w:rsidP="00616E5E">
      <w:pPr>
        <w:pStyle w:val="Listenabsatz"/>
        <w:numPr>
          <w:ilvl w:val="0"/>
          <w:numId w:val="23"/>
        </w:numPr>
        <w:spacing w:line="276" w:lineRule="auto"/>
        <w:contextualSpacing/>
        <w:jc w:val="center"/>
      </w:pPr>
      <w:r w:rsidRPr="00051731">
        <w:rPr>
          <w:rFonts w:ascii="Arial" w:hAnsi="Arial" w:cs="Arial"/>
          <w:sz w:val="24"/>
          <w:szCs w:val="24"/>
        </w:rPr>
        <w:t xml:space="preserve">Gib anschließend deine </w:t>
      </w:r>
      <w:r w:rsidRPr="00051731">
        <w:rPr>
          <w:rFonts w:ascii="Arial" w:hAnsi="Arial" w:cs="Arial"/>
          <w:b/>
          <w:sz w:val="24"/>
          <w:szCs w:val="24"/>
        </w:rPr>
        <w:t>Bewertung</w:t>
      </w:r>
      <w:r w:rsidRPr="00051731">
        <w:rPr>
          <w:rFonts w:ascii="Arial" w:hAnsi="Arial" w:cs="Arial"/>
          <w:sz w:val="24"/>
          <w:szCs w:val="24"/>
        </w:rPr>
        <w:t xml:space="preserve"> ab</w:t>
      </w:r>
      <w:r>
        <w:t>.</w:t>
      </w:r>
    </w:p>
    <w:p w:rsidR="00616E5E" w:rsidRDefault="00616E5E" w:rsidP="00616E5E"/>
    <w:p w:rsidR="00616E5E" w:rsidRDefault="00616E5E" w:rsidP="00616E5E"/>
    <w:tbl>
      <w:tblPr>
        <w:tblStyle w:val="Tabellenraster"/>
        <w:tblW w:w="0" w:type="auto"/>
        <w:jc w:val="center"/>
        <w:tblLook w:val="04A0" w:firstRow="1" w:lastRow="0" w:firstColumn="1" w:lastColumn="0" w:noHBand="0" w:noVBand="1"/>
      </w:tblPr>
      <w:tblGrid>
        <w:gridCol w:w="791"/>
        <w:gridCol w:w="1471"/>
        <w:gridCol w:w="1298"/>
        <w:gridCol w:w="1298"/>
        <w:gridCol w:w="1298"/>
        <w:gridCol w:w="1299"/>
        <w:gridCol w:w="1299"/>
      </w:tblGrid>
      <w:tr w:rsidR="00616E5E" w:rsidTr="00B82731">
        <w:trPr>
          <w:jc w:val="center"/>
        </w:trPr>
        <w:tc>
          <w:tcPr>
            <w:tcW w:w="2262" w:type="dxa"/>
            <w:gridSpan w:val="2"/>
            <w:tcBorders>
              <w:bottom w:val="double" w:sz="4" w:space="0" w:color="auto"/>
              <w:right w:val="double" w:sz="4" w:space="0" w:color="auto"/>
            </w:tcBorders>
          </w:tcPr>
          <w:p w:rsidR="00616E5E" w:rsidRPr="00150795" w:rsidRDefault="00616E5E" w:rsidP="00B82731">
            <w:pPr>
              <w:rPr>
                <w:rFonts w:ascii="Arial" w:hAnsi="Arial" w:cs="Arial"/>
              </w:rPr>
            </w:pPr>
          </w:p>
          <w:p w:rsidR="00616E5E" w:rsidRPr="00150795" w:rsidRDefault="00616E5E" w:rsidP="00B8273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Deine Bewertung </w:t>
            </w:r>
          </w:p>
          <w:p w:rsidR="00616E5E" w:rsidRPr="00150795" w:rsidRDefault="00616E5E" w:rsidP="00B82731">
            <w:pPr>
              <w:rPr>
                <w:rFonts w:ascii="Arial" w:hAnsi="Arial" w:cs="Arial"/>
              </w:rPr>
            </w:pPr>
          </w:p>
        </w:tc>
        <w:tc>
          <w:tcPr>
            <w:tcW w:w="1298" w:type="dxa"/>
            <w:tcBorders>
              <w:left w:val="double" w:sz="4" w:space="0" w:color="auto"/>
              <w:bottom w:val="double" w:sz="4" w:space="0" w:color="auto"/>
            </w:tcBorders>
          </w:tcPr>
          <w:p w:rsidR="00616E5E" w:rsidRDefault="00616E5E" w:rsidP="00B82731">
            <w:r>
              <w:rPr>
                <w:noProof/>
              </w:rPr>
              <w:drawing>
                <wp:inline distT="0" distB="0" distL="0" distR="0">
                  <wp:extent cx="476250" cy="528204"/>
                  <wp:effectExtent l="19050" t="0" r="0" b="0"/>
                  <wp:docPr id="49" name="Bild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28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8" w:type="dxa"/>
            <w:tcBorders>
              <w:bottom w:val="double" w:sz="4" w:space="0" w:color="auto"/>
            </w:tcBorders>
          </w:tcPr>
          <w:p w:rsidR="00616E5E" w:rsidRDefault="00616E5E" w:rsidP="00B82731">
            <w:r>
              <w:rPr>
                <w:noProof/>
              </w:rPr>
              <w:drawing>
                <wp:inline distT="0" distB="0" distL="0" distR="0">
                  <wp:extent cx="462249" cy="527050"/>
                  <wp:effectExtent l="19050" t="0" r="0" b="0"/>
                  <wp:docPr id="50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249" cy="52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8" w:type="dxa"/>
            <w:tcBorders>
              <w:bottom w:val="double" w:sz="4" w:space="0" w:color="auto"/>
            </w:tcBorders>
          </w:tcPr>
          <w:p w:rsidR="00616E5E" w:rsidRDefault="00616E5E" w:rsidP="00B82731">
            <w:r>
              <w:rPr>
                <w:noProof/>
              </w:rPr>
              <w:drawing>
                <wp:inline distT="0" distB="0" distL="0" distR="0">
                  <wp:extent cx="469900" cy="527827"/>
                  <wp:effectExtent l="19050" t="0" r="6350" b="0"/>
                  <wp:docPr id="51" name="Bild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900" cy="527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9" w:type="dxa"/>
            <w:tcBorders>
              <w:bottom w:val="double" w:sz="4" w:space="0" w:color="auto"/>
            </w:tcBorders>
          </w:tcPr>
          <w:p w:rsidR="00616E5E" w:rsidRDefault="00616E5E" w:rsidP="00B82731">
            <w:r>
              <w:rPr>
                <w:noProof/>
              </w:rPr>
              <w:drawing>
                <wp:inline distT="0" distB="0" distL="0" distR="0">
                  <wp:extent cx="463550" cy="513664"/>
                  <wp:effectExtent l="19050" t="0" r="0" b="0"/>
                  <wp:docPr id="52" name="Bild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513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9" w:type="dxa"/>
            <w:tcBorders>
              <w:bottom w:val="double" w:sz="4" w:space="0" w:color="auto"/>
            </w:tcBorders>
          </w:tcPr>
          <w:p w:rsidR="00616E5E" w:rsidRDefault="00616E5E" w:rsidP="00B82731">
            <w:r>
              <w:rPr>
                <w:noProof/>
              </w:rPr>
              <w:drawing>
                <wp:inline distT="0" distB="0" distL="0" distR="0">
                  <wp:extent cx="471488" cy="514350"/>
                  <wp:effectExtent l="19050" t="0" r="4762" b="0"/>
                  <wp:docPr id="53" name="Bild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716" cy="515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6E5E" w:rsidTr="00B82731">
        <w:trPr>
          <w:trHeight w:val="663"/>
          <w:jc w:val="center"/>
        </w:trPr>
        <w:tc>
          <w:tcPr>
            <w:tcW w:w="791" w:type="dxa"/>
            <w:vMerge w:val="restart"/>
            <w:tcBorders>
              <w:top w:val="double" w:sz="4" w:space="0" w:color="auto"/>
            </w:tcBorders>
            <w:textDirection w:val="btLr"/>
          </w:tcPr>
          <w:p w:rsidR="00616E5E" w:rsidRPr="00150795" w:rsidRDefault="00616E5E" w:rsidP="00B82731">
            <w:pPr>
              <w:ind w:left="113" w:right="113"/>
              <w:rPr>
                <w:rFonts w:ascii="Arial" w:hAnsi="Arial" w:cs="Arial"/>
                <w:b/>
              </w:rPr>
            </w:pPr>
            <w:r w:rsidRPr="004E277B">
              <w:rPr>
                <w:rFonts w:ascii="Arial" w:hAnsi="Arial" w:cs="Arial"/>
                <w:b/>
              </w:rPr>
              <w:t>Team GELB</w:t>
            </w:r>
          </w:p>
        </w:tc>
        <w:tc>
          <w:tcPr>
            <w:tcW w:w="1471" w:type="dxa"/>
            <w:tcBorders>
              <w:top w:val="double" w:sz="4" w:space="0" w:color="auto"/>
              <w:right w:val="double" w:sz="4" w:space="0" w:color="auto"/>
            </w:tcBorders>
          </w:tcPr>
          <w:p w:rsidR="00616E5E" w:rsidRPr="00150795" w:rsidRDefault="00616E5E" w:rsidP="00B82731">
            <w:pPr>
              <w:rPr>
                <w:rFonts w:ascii="Arial" w:hAnsi="Arial" w:cs="Arial"/>
              </w:rPr>
            </w:pPr>
            <w:r w:rsidRPr="00150795">
              <w:rPr>
                <w:rFonts w:ascii="Arial" w:hAnsi="Arial" w:cs="Arial"/>
              </w:rPr>
              <w:t>WISSEN</w:t>
            </w:r>
          </w:p>
          <w:p w:rsidR="00616E5E" w:rsidRPr="005E3FFC" w:rsidRDefault="00616E5E" w:rsidP="00B82731">
            <w:pPr>
              <w:rPr>
                <w:rFonts w:ascii="Arial" w:hAnsi="Arial" w:cs="Arial"/>
                <w:sz w:val="16"/>
                <w:szCs w:val="18"/>
              </w:rPr>
            </w:pPr>
            <w:r w:rsidRPr="005E3FFC">
              <w:rPr>
                <w:rFonts w:ascii="Arial" w:hAnsi="Arial" w:cs="Arial"/>
                <w:sz w:val="16"/>
                <w:szCs w:val="18"/>
              </w:rPr>
              <w:t>Geld-</w:t>
            </w:r>
          </w:p>
          <w:p w:rsidR="00616E5E" w:rsidRPr="00150795" w:rsidRDefault="00616E5E" w:rsidP="00B82731">
            <w:pPr>
              <w:rPr>
                <w:rFonts w:ascii="Arial" w:hAnsi="Arial" w:cs="Arial"/>
              </w:rPr>
            </w:pPr>
            <w:proofErr w:type="spellStart"/>
            <w:r w:rsidRPr="005E3FFC">
              <w:rPr>
                <w:rFonts w:ascii="Arial" w:hAnsi="Arial" w:cs="Arial"/>
                <w:sz w:val="16"/>
                <w:szCs w:val="18"/>
              </w:rPr>
              <w:t>management</w:t>
            </w:r>
            <w:proofErr w:type="spellEnd"/>
          </w:p>
        </w:tc>
        <w:tc>
          <w:tcPr>
            <w:tcW w:w="1298" w:type="dxa"/>
            <w:tcBorders>
              <w:top w:val="double" w:sz="4" w:space="0" w:color="auto"/>
              <w:left w:val="double" w:sz="4" w:space="0" w:color="auto"/>
            </w:tcBorders>
          </w:tcPr>
          <w:p w:rsidR="00616E5E" w:rsidRDefault="00616E5E" w:rsidP="00B82731"/>
        </w:tc>
        <w:tc>
          <w:tcPr>
            <w:tcW w:w="1298" w:type="dxa"/>
            <w:tcBorders>
              <w:top w:val="double" w:sz="4" w:space="0" w:color="auto"/>
            </w:tcBorders>
          </w:tcPr>
          <w:p w:rsidR="00616E5E" w:rsidRDefault="00616E5E" w:rsidP="00B82731"/>
        </w:tc>
        <w:tc>
          <w:tcPr>
            <w:tcW w:w="1298" w:type="dxa"/>
            <w:tcBorders>
              <w:top w:val="double" w:sz="4" w:space="0" w:color="auto"/>
            </w:tcBorders>
          </w:tcPr>
          <w:p w:rsidR="00616E5E" w:rsidRDefault="00616E5E" w:rsidP="00B82731"/>
        </w:tc>
        <w:tc>
          <w:tcPr>
            <w:tcW w:w="1299" w:type="dxa"/>
            <w:tcBorders>
              <w:top w:val="double" w:sz="4" w:space="0" w:color="auto"/>
            </w:tcBorders>
          </w:tcPr>
          <w:p w:rsidR="00616E5E" w:rsidRDefault="00616E5E" w:rsidP="00B82731"/>
        </w:tc>
        <w:tc>
          <w:tcPr>
            <w:tcW w:w="1299" w:type="dxa"/>
            <w:tcBorders>
              <w:top w:val="double" w:sz="4" w:space="0" w:color="auto"/>
            </w:tcBorders>
          </w:tcPr>
          <w:p w:rsidR="00616E5E" w:rsidRDefault="00616E5E" w:rsidP="00B82731"/>
        </w:tc>
      </w:tr>
      <w:tr w:rsidR="00616E5E" w:rsidTr="00B82731">
        <w:trPr>
          <w:trHeight w:val="701"/>
          <w:jc w:val="center"/>
        </w:trPr>
        <w:tc>
          <w:tcPr>
            <w:tcW w:w="791" w:type="dxa"/>
            <w:vMerge/>
            <w:tcBorders>
              <w:bottom w:val="double" w:sz="4" w:space="0" w:color="auto"/>
            </w:tcBorders>
          </w:tcPr>
          <w:p w:rsidR="00616E5E" w:rsidRPr="00150795" w:rsidRDefault="00616E5E" w:rsidP="00B82731">
            <w:pPr>
              <w:rPr>
                <w:rFonts w:ascii="Arial" w:hAnsi="Arial" w:cs="Arial"/>
                <w:b/>
              </w:rPr>
            </w:pPr>
          </w:p>
        </w:tc>
        <w:tc>
          <w:tcPr>
            <w:tcW w:w="1471" w:type="dxa"/>
            <w:tcBorders>
              <w:bottom w:val="double" w:sz="4" w:space="0" w:color="auto"/>
              <w:right w:val="double" w:sz="4" w:space="0" w:color="auto"/>
            </w:tcBorders>
          </w:tcPr>
          <w:p w:rsidR="00616E5E" w:rsidRPr="00150795" w:rsidRDefault="00616E5E" w:rsidP="00B82731">
            <w:pPr>
              <w:rPr>
                <w:rFonts w:ascii="Arial" w:hAnsi="Arial" w:cs="Arial"/>
              </w:rPr>
            </w:pPr>
            <w:r w:rsidRPr="00150795">
              <w:rPr>
                <w:rFonts w:ascii="Arial" w:hAnsi="Arial" w:cs="Arial"/>
              </w:rPr>
              <w:t>KÖNNEN</w:t>
            </w:r>
          </w:p>
          <w:p w:rsidR="00616E5E" w:rsidRPr="00150795" w:rsidRDefault="00616E5E" w:rsidP="00B82731">
            <w:pPr>
              <w:rPr>
                <w:rFonts w:ascii="Arial" w:hAnsi="Arial" w:cs="Arial"/>
              </w:rPr>
            </w:pPr>
            <w:r w:rsidRPr="005E3FFC">
              <w:rPr>
                <w:rFonts w:ascii="Arial" w:hAnsi="Arial" w:cs="Arial"/>
                <w:sz w:val="16"/>
                <w:szCs w:val="18"/>
              </w:rPr>
              <w:t>Gemüse schneiden</w:t>
            </w:r>
          </w:p>
        </w:tc>
        <w:tc>
          <w:tcPr>
            <w:tcW w:w="1298" w:type="dxa"/>
            <w:tcBorders>
              <w:left w:val="double" w:sz="4" w:space="0" w:color="auto"/>
              <w:bottom w:val="double" w:sz="4" w:space="0" w:color="auto"/>
            </w:tcBorders>
          </w:tcPr>
          <w:p w:rsidR="00616E5E" w:rsidRDefault="00616E5E" w:rsidP="00B82731"/>
        </w:tc>
        <w:tc>
          <w:tcPr>
            <w:tcW w:w="1298" w:type="dxa"/>
            <w:tcBorders>
              <w:bottom w:val="double" w:sz="4" w:space="0" w:color="auto"/>
            </w:tcBorders>
          </w:tcPr>
          <w:p w:rsidR="00616E5E" w:rsidRDefault="00616E5E" w:rsidP="00B82731"/>
        </w:tc>
        <w:tc>
          <w:tcPr>
            <w:tcW w:w="1298" w:type="dxa"/>
            <w:tcBorders>
              <w:bottom w:val="double" w:sz="4" w:space="0" w:color="auto"/>
            </w:tcBorders>
          </w:tcPr>
          <w:p w:rsidR="00616E5E" w:rsidRDefault="00616E5E" w:rsidP="00B82731"/>
        </w:tc>
        <w:tc>
          <w:tcPr>
            <w:tcW w:w="1299" w:type="dxa"/>
            <w:tcBorders>
              <w:bottom w:val="double" w:sz="4" w:space="0" w:color="auto"/>
            </w:tcBorders>
          </w:tcPr>
          <w:p w:rsidR="00616E5E" w:rsidRDefault="00616E5E" w:rsidP="00B82731"/>
        </w:tc>
        <w:tc>
          <w:tcPr>
            <w:tcW w:w="1299" w:type="dxa"/>
            <w:tcBorders>
              <w:bottom w:val="double" w:sz="4" w:space="0" w:color="auto"/>
            </w:tcBorders>
          </w:tcPr>
          <w:p w:rsidR="00616E5E" w:rsidRDefault="00616E5E" w:rsidP="00B82731"/>
        </w:tc>
      </w:tr>
      <w:tr w:rsidR="00616E5E" w:rsidTr="00B82731">
        <w:trPr>
          <w:trHeight w:val="699"/>
          <w:jc w:val="center"/>
        </w:trPr>
        <w:tc>
          <w:tcPr>
            <w:tcW w:w="791" w:type="dxa"/>
            <w:vMerge w:val="restart"/>
            <w:tcBorders>
              <w:top w:val="double" w:sz="4" w:space="0" w:color="auto"/>
            </w:tcBorders>
            <w:textDirection w:val="btLr"/>
          </w:tcPr>
          <w:p w:rsidR="00616E5E" w:rsidRPr="004E277B" w:rsidRDefault="00616E5E" w:rsidP="00B82731">
            <w:pPr>
              <w:ind w:left="113" w:right="113"/>
              <w:rPr>
                <w:rFonts w:ascii="Arial" w:hAnsi="Arial" w:cs="Arial"/>
                <w:b/>
              </w:rPr>
            </w:pPr>
            <w:r w:rsidRPr="004E277B">
              <w:rPr>
                <w:rFonts w:ascii="Arial" w:hAnsi="Arial" w:cs="Arial"/>
                <w:b/>
              </w:rPr>
              <w:t xml:space="preserve">Team </w:t>
            </w:r>
          </w:p>
          <w:p w:rsidR="00616E5E" w:rsidRPr="00150795" w:rsidRDefault="00616E5E" w:rsidP="00B82731">
            <w:pPr>
              <w:ind w:left="113" w:right="113"/>
              <w:rPr>
                <w:rFonts w:ascii="Arial" w:hAnsi="Arial" w:cs="Arial"/>
                <w:b/>
              </w:rPr>
            </w:pPr>
            <w:r w:rsidRPr="004E277B">
              <w:rPr>
                <w:rFonts w:ascii="Arial" w:hAnsi="Arial" w:cs="Arial"/>
                <w:b/>
              </w:rPr>
              <w:t xml:space="preserve"> ROT</w:t>
            </w:r>
          </w:p>
        </w:tc>
        <w:tc>
          <w:tcPr>
            <w:tcW w:w="1471" w:type="dxa"/>
            <w:tcBorders>
              <w:top w:val="double" w:sz="4" w:space="0" w:color="auto"/>
              <w:right w:val="double" w:sz="4" w:space="0" w:color="auto"/>
            </w:tcBorders>
          </w:tcPr>
          <w:p w:rsidR="00616E5E" w:rsidRPr="00150795" w:rsidRDefault="00616E5E" w:rsidP="00B82731">
            <w:pPr>
              <w:rPr>
                <w:rFonts w:ascii="Arial" w:hAnsi="Arial" w:cs="Arial"/>
              </w:rPr>
            </w:pPr>
            <w:r w:rsidRPr="00150795">
              <w:rPr>
                <w:rFonts w:ascii="Arial" w:hAnsi="Arial" w:cs="Arial"/>
              </w:rPr>
              <w:t>WISSEN</w:t>
            </w:r>
          </w:p>
          <w:p w:rsidR="00616E5E" w:rsidRPr="005E3FFC" w:rsidRDefault="00616E5E" w:rsidP="00B82731">
            <w:pPr>
              <w:rPr>
                <w:rFonts w:ascii="Arial" w:hAnsi="Arial" w:cs="Arial"/>
                <w:sz w:val="16"/>
                <w:szCs w:val="18"/>
              </w:rPr>
            </w:pPr>
            <w:r w:rsidRPr="005E3FFC">
              <w:rPr>
                <w:rFonts w:ascii="Arial" w:hAnsi="Arial" w:cs="Arial"/>
                <w:sz w:val="16"/>
                <w:szCs w:val="18"/>
              </w:rPr>
              <w:t>Zeit-</w:t>
            </w:r>
          </w:p>
          <w:p w:rsidR="00616E5E" w:rsidRPr="00150795" w:rsidRDefault="00616E5E" w:rsidP="00B82731">
            <w:pPr>
              <w:rPr>
                <w:rFonts w:ascii="Arial" w:hAnsi="Arial" w:cs="Arial"/>
              </w:rPr>
            </w:pPr>
            <w:proofErr w:type="spellStart"/>
            <w:r w:rsidRPr="005E3FFC">
              <w:rPr>
                <w:rFonts w:ascii="Arial" w:hAnsi="Arial" w:cs="Arial"/>
                <w:sz w:val="16"/>
                <w:szCs w:val="18"/>
              </w:rPr>
              <w:t>management</w:t>
            </w:r>
            <w:proofErr w:type="spellEnd"/>
          </w:p>
        </w:tc>
        <w:tc>
          <w:tcPr>
            <w:tcW w:w="1298" w:type="dxa"/>
            <w:tcBorders>
              <w:top w:val="double" w:sz="4" w:space="0" w:color="auto"/>
              <w:left w:val="double" w:sz="4" w:space="0" w:color="auto"/>
            </w:tcBorders>
          </w:tcPr>
          <w:p w:rsidR="00616E5E" w:rsidRDefault="00616E5E" w:rsidP="00B82731"/>
        </w:tc>
        <w:tc>
          <w:tcPr>
            <w:tcW w:w="1298" w:type="dxa"/>
            <w:tcBorders>
              <w:top w:val="double" w:sz="4" w:space="0" w:color="auto"/>
            </w:tcBorders>
          </w:tcPr>
          <w:p w:rsidR="00616E5E" w:rsidRDefault="00616E5E" w:rsidP="00B82731"/>
        </w:tc>
        <w:tc>
          <w:tcPr>
            <w:tcW w:w="1298" w:type="dxa"/>
            <w:tcBorders>
              <w:top w:val="double" w:sz="4" w:space="0" w:color="auto"/>
            </w:tcBorders>
          </w:tcPr>
          <w:p w:rsidR="00616E5E" w:rsidRDefault="00616E5E" w:rsidP="00B82731"/>
        </w:tc>
        <w:tc>
          <w:tcPr>
            <w:tcW w:w="1299" w:type="dxa"/>
            <w:tcBorders>
              <w:top w:val="double" w:sz="4" w:space="0" w:color="auto"/>
            </w:tcBorders>
          </w:tcPr>
          <w:p w:rsidR="00616E5E" w:rsidRDefault="00616E5E" w:rsidP="00B82731"/>
        </w:tc>
        <w:tc>
          <w:tcPr>
            <w:tcW w:w="1299" w:type="dxa"/>
            <w:tcBorders>
              <w:top w:val="double" w:sz="4" w:space="0" w:color="auto"/>
            </w:tcBorders>
          </w:tcPr>
          <w:p w:rsidR="00616E5E" w:rsidRDefault="00616E5E" w:rsidP="00B82731"/>
        </w:tc>
      </w:tr>
      <w:tr w:rsidR="00616E5E" w:rsidTr="00B82731">
        <w:trPr>
          <w:trHeight w:val="695"/>
          <w:jc w:val="center"/>
        </w:trPr>
        <w:tc>
          <w:tcPr>
            <w:tcW w:w="791" w:type="dxa"/>
            <w:vMerge/>
            <w:tcBorders>
              <w:bottom w:val="double" w:sz="4" w:space="0" w:color="auto"/>
            </w:tcBorders>
          </w:tcPr>
          <w:p w:rsidR="00616E5E" w:rsidRPr="00150795" w:rsidRDefault="00616E5E" w:rsidP="00B82731">
            <w:pPr>
              <w:rPr>
                <w:rFonts w:ascii="Arial" w:hAnsi="Arial" w:cs="Arial"/>
                <w:b/>
              </w:rPr>
            </w:pPr>
          </w:p>
        </w:tc>
        <w:tc>
          <w:tcPr>
            <w:tcW w:w="1471" w:type="dxa"/>
            <w:tcBorders>
              <w:bottom w:val="double" w:sz="4" w:space="0" w:color="auto"/>
              <w:right w:val="double" w:sz="4" w:space="0" w:color="auto"/>
            </w:tcBorders>
          </w:tcPr>
          <w:p w:rsidR="00616E5E" w:rsidRPr="00150795" w:rsidRDefault="00616E5E" w:rsidP="00B82731">
            <w:pPr>
              <w:rPr>
                <w:rFonts w:ascii="Arial" w:hAnsi="Arial" w:cs="Arial"/>
              </w:rPr>
            </w:pPr>
            <w:r w:rsidRPr="00150795">
              <w:rPr>
                <w:rFonts w:ascii="Arial" w:hAnsi="Arial" w:cs="Arial"/>
              </w:rPr>
              <w:t>KÖNNEN</w:t>
            </w:r>
          </w:p>
          <w:p w:rsidR="00616E5E" w:rsidRPr="00150795" w:rsidRDefault="00616E5E" w:rsidP="00B82731">
            <w:pPr>
              <w:rPr>
                <w:rFonts w:ascii="Arial" w:hAnsi="Arial" w:cs="Arial"/>
              </w:rPr>
            </w:pPr>
            <w:r w:rsidRPr="005E3FFC">
              <w:rPr>
                <w:rFonts w:ascii="Arial" w:hAnsi="Arial" w:cs="Arial"/>
                <w:sz w:val="16"/>
                <w:szCs w:val="18"/>
              </w:rPr>
              <w:t>Pudding ohne Klumpen</w:t>
            </w:r>
          </w:p>
        </w:tc>
        <w:tc>
          <w:tcPr>
            <w:tcW w:w="1298" w:type="dxa"/>
            <w:tcBorders>
              <w:left w:val="double" w:sz="4" w:space="0" w:color="auto"/>
              <w:bottom w:val="double" w:sz="4" w:space="0" w:color="auto"/>
            </w:tcBorders>
          </w:tcPr>
          <w:p w:rsidR="00616E5E" w:rsidRDefault="00616E5E" w:rsidP="00B82731"/>
        </w:tc>
        <w:tc>
          <w:tcPr>
            <w:tcW w:w="1298" w:type="dxa"/>
            <w:tcBorders>
              <w:bottom w:val="double" w:sz="4" w:space="0" w:color="auto"/>
            </w:tcBorders>
          </w:tcPr>
          <w:p w:rsidR="00616E5E" w:rsidRDefault="00616E5E" w:rsidP="00B82731"/>
        </w:tc>
        <w:tc>
          <w:tcPr>
            <w:tcW w:w="1298" w:type="dxa"/>
            <w:tcBorders>
              <w:bottom w:val="double" w:sz="4" w:space="0" w:color="auto"/>
            </w:tcBorders>
          </w:tcPr>
          <w:p w:rsidR="00616E5E" w:rsidRDefault="00616E5E" w:rsidP="00B82731"/>
        </w:tc>
        <w:tc>
          <w:tcPr>
            <w:tcW w:w="1299" w:type="dxa"/>
            <w:tcBorders>
              <w:bottom w:val="double" w:sz="4" w:space="0" w:color="auto"/>
            </w:tcBorders>
          </w:tcPr>
          <w:p w:rsidR="00616E5E" w:rsidRDefault="00616E5E" w:rsidP="00B82731"/>
        </w:tc>
        <w:tc>
          <w:tcPr>
            <w:tcW w:w="1299" w:type="dxa"/>
            <w:tcBorders>
              <w:bottom w:val="double" w:sz="4" w:space="0" w:color="auto"/>
            </w:tcBorders>
          </w:tcPr>
          <w:p w:rsidR="00616E5E" w:rsidRDefault="00616E5E" w:rsidP="00B82731"/>
        </w:tc>
      </w:tr>
      <w:tr w:rsidR="00616E5E" w:rsidTr="00B82731">
        <w:trPr>
          <w:trHeight w:val="691"/>
          <w:jc w:val="center"/>
        </w:trPr>
        <w:tc>
          <w:tcPr>
            <w:tcW w:w="791" w:type="dxa"/>
            <w:vMerge w:val="restart"/>
            <w:tcBorders>
              <w:top w:val="double" w:sz="4" w:space="0" w:color="auto"/>
            </w:tcBorders>
            <w:textDirection w:val="btLr"/>
          </w:tcPr>
          <w:p w:rsidR="00616E5E" w:rsidRPr="00150795" w:rsidRDefault="00616E5E" w:rsidP="00B82731">
            <w:pPr>
              <w:ind w:left="113" w:right="113"/>
              <w:rPr>
                <w:rFonts w:ascii="Arial" w:hAnsi="Arial" w:cs="Arial"/>
                <w:b/>
              </w:rPr>
            </w:pPr>
            <w:r w:rsidRPr="004E277B">
              <w:rPr>
                <w:rFonts w:ascii="Arial" w:hAnsi="Arial" w:cs="Arial"/>
                <w:b/>
              </w:rPr>
              <w:t>Team</w:t>
            </w:r>
            <w:r w:rsidRPr="00150795">
              <w:rPr>
                <w:rFonts w:ascii="Arial" w:hAnsi="Arial" w:cs="Arial"/>
                <w:b/>
              </w:rPr>
              <w:t xml:space="preserve"> </w:t>
            </w:r>
            <w:r w:rsidRPr="004E277B">
              <w:rPr>
                <w:rFonts w:ascii="Arial" w:hAnsi="Arial" w:cs="Arial"/>
                <w:b/>
              </w:rPr>
              <w:t>GRÜN</w:t>
            </w:r>
          </w:p>
        </w:tc>
        <w:tc>
          <w:tcPr>
            <w:tcW w:w="1471" w:type="dxa"/>
            <w:tcBorders>
              <w:top w:val="double" w:sz="4" w:space="0" w:color="auto"/>
              <w:right w:val="double" w:sz="4" w:space="0" w:color="auto"/>
            </w:tcBorders>
          </w:tcPr>
          <w:p w:rsidR="00616E5E" w:rsidRPr="00150795" w:rsidRDefault="00616E5E" w:rsidP="00B82731">
            <w:pPr>
              <w:rPr>
                <w:rFonts w:ascii="Arial" w:hAnsi="Arial" w:cs="Arial"/>
              </w:rPr>
            </w:pPr>
            <w:r w:rsidRPr="00150795">
              <w:rPr>
                <w:rFonts w:ascii="Arial" w:hAnsi="Arial" w:cs="Arial"/>
              </w:rPr>
              <w:t>WISSEN</w:t>
            </w:r>
          </w:p>
          <w:p w:rsidR="00616E5E" w:rsidRPr="005E3FFC" w:rsidRDefault="00616E5E" w:rsidP="00B82731">
            <w:pPr>
              <w:rPr>
                <w:rFonts w:ascii="Arial" w:hAnsi="Arial" w:cs="Arial"/>
                <w:sz w:val="16"/>
                <w:szCs w:val="18"/>
              </w:rPr>
            </w:pPr>
            <w:r w:rsidRPr="005E3FFC">
              <w:rPr>
                <w:rFonts w:ascii="Arial" w:hAnsi="Arial" w:cs="Arial"/>
                <w:sz w:val="16"/>
                <w:szCs w:val="18"/>
              </w:rPr>
              <w:t>Personal-</w:t>
            </w:r>
          </w:p>
          <w:p w:rsidR="00616E5E" w:rsidRPr="00150795" w:rsidRDefault="00616E5E" w:rsidP="00B82731">
            <w:pPr>
              <w:rPr>
                <w:rFonts w:ascii="Arial" w:hAnsi="Arial" w:cs="Arial"/>
              </w:rPr>
            </w:pPr>
            <w:proofErr w:type="spellStart"/>
            <w:r w:rsidRPr="005E3FFC">
              <w:rPr>
                <w:rFonts w:ascii="Arial" w:hAnsi="Arial" w:cs="Arial"/>
                <w:sz w:val="16"/>
                <w:szCs w:val="18"/>
              </w:rPr>
              <w:t>management</w:t>
            </w:r>
            <w:proofErr w:type="spellEnd"/>
          </w:p>
        </w:tc>
        <w:tc>
          <w:tcPr>
            <w:tcW w:w="1298" w:type="dxa"/>
            <w:tcBorders>
              <w:top w:val="double" w:sz="4" w:space="0" w:color="auto"/>
              <w:left w:val="double" w:sz="4" w:space="0" w:color="auto"/>
            </w:tcBorders>
          </w:tcPr>
          <w:p w:rsidR="00616E5E" w:rsidRDefault="00616E5E" w:rsidP="00B82731"/>
        </w:tc>
        <w:tc>
          <w:tcPr>
            <w:tcW w:w="1298" w:type="dxa"/>
            <w:tcBorders>
              <w:top w:val="double" w:sz="4" w:space="0" w:color="auto"/>
            </w:tcBorders>
          </w:tcPr>
          <w:p w:rsidR="00616E5E" w:rsidRDefault="00616E5E" w:rsidP="00B82731"/>
        </w:tc>
        <w:tc>
          <w:tcPr>
            <w:tcW w:w="1298" w:type="dxa"/>
            <w:tcBorders>
              <w:top w:val="double" w:sz="4" w:space="0" w:color="auto"/>
            </w:tcBorders>
          </w:tcPr>
          <w:p w:rsidR="00616E5E" w:rsidRDefault="00616E5E" w:rsidP="00B82731"/>
        </w:tc>
        <w:tc>
          <w:tcPr>
            <w:tcW w:w="1299" w:type="dxa"/>
            <w:tcBorders>
              <w:top w:val="double" w:sz="4" w:space="0" w:color="auto"/>
            </w:tcBorders>
          </w:tcPr>
          <w:p w:rsidR="00616E5E" w:rsidRDefault="00616E5E" w:rsidP="00B82731"/>
        </w:tc>
        <w:tc>
          <w:tcPr>
            <w:tcW w:w="1299" w:type="dxa"/>
            <w:tcBorders>
              <w:top w:val="double" w:sz="4" w:space="0" w:color="auto"/>
            </w:tcBorders>
          </w:tcPr>
          <w:p w:rsidR="00616E5E" w:rsidRDefault="00616E5E" w:rsidP="00B82731"/>
        </w:tc>
      </w:tr>
      <w:tr w:rsidR="00616E5E" w:rsidTr="00B82731">
        <w:trPr>
          <w:trHeight w:val="701"/>
          <w:jc w:val="center"/>
        </w:trPr>
        <w:tc>
          <w:tcPr>
            <w:tcW w:w="791" w:type="dxa"/>
            <w:vMerge/>
            <w:tcBorders>
              <w:top w:val="double" w:sz="4" w:space="0" w:color="auto"/>
              <w:bottom w:val="double" w:sz="4" w:space="0" w:color="auto"/>
            </w:tcBorders>
          </w:tcPr>
          <w:p w:rsidR="00616E5E" w:rsidRPr="00150795" w:rsidRDefault="00616E5E" w:rsidP="00B82731">
            <w:pPr>
              <w:ind w:left="113" w:right="113"/>
              <w:rPr>
                <w:rFonts w:ascii="Arial" w:hAnsi="Arial" w:cs="Arial"/>
                <w:b/>
              </w:rPr>
            </w:pPr>
          </w:p>
        </w:tc>
        <w:tc>
          <w:tcPr>
            <w:tcW w:w="1471" w:type="dxa"/>
            <w:tcBorders>
              <w:bottom w:val="double" w:sz="4" w:space="0" w:color="auto"/>
              <w:right w:val="double" w:sz="4" w:space="0" w:color="auto"/>
            </w:tcBorders>
          </w:tcPr>
          <w:p w:rsidR="00616E5E" w:rsidRPr="00150795" w:rsidRDefault="00616E5E" w:rsidP="00B82731">
            <w:pPr>
              <w:rPr>
                <w:rFonts w:ascii="Arial" w:hAnsi="Arial" w:cs="Arial"/>
              </w:rPr>
            </w:pPr>
            <w:r w:rsidRPr="00150795">
              <w:rPr>
                <w:rFonts w:ascii="Arial" w:hAnsi="Arial" w:cs="Arial"/>
              </w:rPr>
              <w:t>KÖNNEN</w:t>
            </w:r>
          </w:p>
          <w:p w:rsidR="00616E5E" w:rsidRPr="00150795" w:rsidRDefault="00616E5E" w:rsidP="00B82731">
            <w:pPr>
              <w:rPr>
                <w:rFonts w:ascii="Arial" w:hAnsi="Arial" w:cs="Arial"/>
              </w:rPr>
            </w:pPr>
            <w:r w:rsidRPr="005E3FFC">
              <w:rPr>
                <w:rFonts w:ascii="Arial" w:hAnsi="Arial" w:cs="Arial"/>
                <w:sz w:val="16"/>
                <w:szCs w:val="18"/>
              </w:rPr>
              <w:t xml:space="preserve">Perfekt </w:t>
            </w:r>
            <w:r>
              <w:rPr>
                <w:rFonts w:ascii="Arial" w:hAnsi="Arial" w:cs="Arial"/>
                <w:sz w:val="16"/>
                <w:szCs w:val="18"/>
              </w:rPr>
              <w:t>p</w:t>
            </w:r>
            <w:r w:rsidRPr="005E3FFC">
              <w:rPr>
                <w:rFonts w:ascii="Arial" w:hAnsi="Arial" w:cs="Arial"/>
                <w:sz w:val="16"/>
                <w:szCs w:val="18"/>
              </w:rPr>
              <w:t>anieren</w:t>
            </w:r>
            <w:r>
              <w:rPr>
                <w:rFonts w:ascii="Arial" w:hAnsi="Arial" w:cs="Arial"/>
                <w:sz w:val="16"/>
                <w:szCs w:val="18"/>
              </w:rPr>
              <w:t xml:space="preserve"> </w:t>
            </w:r>
            <w:r w:rsidRPr="005E3FFC">
              <w:rPr>
                <w:rFonts w:ascii="Arial" w:hAnsi="Arial" w:cs="Arial"/>
                <w:sz w:val="16"/>
                <w:szCs w:val="18"/>
              </w:rPr>
              <w:t>&amp;</w:t>
            </w:r>
            <w:r>
              <w:rPr>
                <w:rFonts w:ascii="Arial" w:hAnsi="Arial" w:cs="Arial"/>
                <w:sz w:val="16"/>
                <w:szCs w:val="18"/>
              </w:rPr>
              <w:t xml:space="preserve"> </w:t>
            </w:r>
            <w:r w:rsidRPr="005E3FFC">
              <w:rPr>
                <w:rFonts w:ascii="Arial" w:hAnsi="Arial" w:cs="Arial"/>
                <w:sz w:val="16"/>
                <w:szCs w:val="18"/>
              </w:rPr>
              <w:t>braten</w:t>
            </w:r>
          </w:p>
        </w:tc>
        <w:tc>
          <w:tcPr>
            <w:tcW w:w="1298" w:type="dxa"/>
            <w:tcBorders>
              <w:left w:val="double" w:sz="4" w:space="0" w:color="auto"/>
              <w:bottom w:val="double" w:sz="4" w:space="0" w:color="auto"/>
            </w:tcBorders>
          </w:tcPr>
          <w:p w:rsidR="00616E5E" w:rsidRDefault="00616E5E" w:rsidP="00B82731"/>
        </w:tc>
        <w:tc>
          <w:tcPr>
            <w:tcW w:w="1298" w:type="dxa"/>
            <w:tcBorders>
              <w:bottom w:val="double" w:sz="4" w:space="0" w:color="auto"/>
            </w:tcBorders>
          </w:tcPr>
          <w:p w:rsidR="00616E5E" w:rsidRDefault="00616E5E" w:rsidP="00B82731"/>
        </w:tc>
        <w:tc>
          <w:tcPr>
            <w:tcW w:w="1298" w:type="dxa"/>
            <w:tcBorders>
              <w:bottom w:val="double" w:sz="4" w:space="0" w:color="auto"/>
            </w:tcBorders>
          </w:tcPr>
          <w:p w:rsidR="00616E5E" w:rsidRDefault="00616E5E" w:rsidP="00B82731"/>
        </w:tc>
        <w:tc>
          <w:tcPr>
            <w:tcW w:w="1299" w:type="dxa"/>
            <w:tcBorders>
              <w:bottom w:val="double" w:sz="4" w:space="0" w:color="auto"/>
            </w:tcBorders>
          </w:tcPr>
          <w:p w:rsidR="00616E5E" w:rsidRDefault="00616E5E" w:rsidP="00B82731"/>
        </w:tc>
        <w:tc>
          <w:tcPr>
            <w:tcW w:w="1299" w:type="dxa"/>
            <w:tcBorders>
              <w:bottom w:val="double" w:sz="4" w:space="0" w:color="auto"/>
            </w:tcBorders>
          </w:tcPr>
          <w:p w:rsidR="00616E5E" w:rsidRDefault="00616E5E" w:rsidP="00B82731"/>
        </w:tc>
      </w:tr>
      <w:tr w:rsidR="00616E5E" w:rsidTr="00B82731">
        <w:trPr>
          <w:trHeight w:val="696"/>
          <w:jc w:val="center"/>
        </w:trPr>
        <w:tc>
          <w:tcPr>
            <w:tcW w:w="791" w:type="dxa"/>
            <w:vMerge w:val="restart"/>
            <w:tcBorders>
              <w:top w:val="double" w:sz="4" w:space="0" w:color="auto"/>
            </w:tcBorders>
            <w:textDirection w:val="btLr"/>
          </w:tcPr>
          <w:p w:rsidR="00616E5E" w:rsidRPr="00150795" w:rsidRDefault="00616E5E" w:rsidP="00B82731">
            <w:pPr>
              <w:ind w:left="113" w:right="113"/>
              <w:rPr>
                <w:rFonts w:ascii="Arial" w:hAnsi="Arial" w:cs="Arial"/>
                <w:b/>
              </w:rPr>
            </w:pPr>
            <w:r w:rsidRPr="004E277B">
              <w:rPr>
                <w:rFonts w:ascii="Arial" w:hAnsi="Arial" w:cs="Arial"/>
                <w:b/>
              </w:rPr>
              <w:t>Team</w:t>
            </w:r>
            <w:r w:rsidRPr="00150795">
              <w:rPr>
                <w:rFonts w:ascii="Arial" w:hAnsi="Arial" w:cs="Arial"/>
                <w:b/>
              </w:rPr>
              <w:t xml:space="preserve">  </w:t>
            </w:r>
            <w:r w:rsidRPr="004E277B">
              <w:rPr>
                <w:rFonts w:ascii="Arial" w:hAnsi="Arial" w:cs="Arial"/>
                <w:b/>
              </w:rPr>
              <w:t>BLAU</w:t>
            </w:r>
            <w:r w:rsidRPr="00150795">
              <w:rPr>
                <w:rFonts w:ascii="Arial" w:hAnsi="Arial" w:cs="Arial"/>
                <w:b/>
              </w:rPr>
              <w:t xml:space="preserve">  </w:t>
            </w:r>
          </w:p>
        </w:tc>
        <w:tc>
          <w:tcPr>
            <w:tcW w:w="1471" w:type="dxa"/>
            <w:tcBorders>
              <w:top w:val="double" w:sz="4" w:space="0" w:color="auto"/>
              <w:right w:val="double" w:sz="4" w:space="0" w:color="auto"/>
            </w:tcBorders>
          </w:tcPr>
          <w:p w:rsidR="00616E5E" w:rsidRPr="00150795" w:rsidRDefault="00616E5E" w:rsidP="00B82731">
            <w:pPr>
              <w:rPr>
                <w:rFonts w:ascii="Arial" w:hAnsi="Arial" w:cs="Arial"/>
              </w:rPr>
            </w:pPr>
            <w:r w:rsidRPr="00150795">
              <w:rPr>
                <w:rFonts w:ascii="Arial" w:hAnsi="Arial" w:cs="Arial"/>
              </w:rPr>
              <w:t>WISSEN</w:t>
            </w:r>
          </w:p>
          <w:p w:rsidR="00616E5E" w:rsidRPr="00150795" w:rsidRDefault="00616E5E" w:rsidP="00B82731">
            <w:pPr>
              <w:rPr>
                <w:rFonts w:ascii="Arial" w:hAnsi="Arial" w:cs="Arial"/>
              </w:rPr>
            </w:pPr>
            <w:r w:rsidRPr="005E3FFC">
              <w:rPr>
                <w:rFonts w:ascii="Arial" w:hAnsi="Arial" w:cs="Arial"/>
                <w:sz w:val="16"/>
                <w:szCs w:val="18"/>
              </w:rPr>
              <w:t>Zutaten der Saison</w:t>
            </w:r>
          </w:p>
        </w:tc>
        <w:tc>
          <w:tcPr>
            <w:tcW w:w="1298" w:type="dxa"/>
            <w:tcBorders>
              <w:top w:val="double" w:sz="4" w:space="0" w:color="auto"/>
              <w:left w:val="double" w:sz="4" w:space="0" w:color="auto"/>
            </w:tcBorders>
          </w:tcPr>
          <w:p w:rsidR="00616E5E" w:rsidRDefault="00616E5E" w:rsidP="00B82731"/>
        </w:tc>
        <w:tc>
          <w:tcPr>
            <w:tcW w:w="1298" w:type="dxa"/>
            <w:tcBorders>
              <w:top w:val="double" w:sz="4" w:space="0" w:color="auto"/>
            </w:tcBorders>
          </w:tcPr>
          <w:p w:rsidR="00616E5E" w:rsidRDefault="00616E5E" w:rsidP="00B82731"/>
        </w:tc>
        <w:tc>
          <w:tcPr>
            <w:tcW w:w="1298" w:type="dxa"/>
            <w:tcBorders>
              <w:top w:val="double" w:sz="4" w:space="0" w:color="auto"/>
            </w:tcBorders>
          </w:tcPr>
          <w:p w:rsidR="00616E5E" w:rsidRDefault="00616E5E" w:rsidP="00B82731"/>
        </w:tc>
        <w:tc>
          <w:tcPr>
            <w:tcW w:w="1299" w:type="dxa"/>
            <w:tcBorders>
              <w:top w:val="double" w:sz="4" w:space="0" w:color="auto"/>
            </w:tcBorders>
          </w:tcPr>
          <w:p w:rsidR="00616E5E" w:rsidRDefault="00616E5E" w:rsidP="00B82731"/>
        </w:tc>
        <w:tc>
          <w:tcPr>
            <w:tcW w:w="1299" w:type="dxa"/>
            <w:tcBorders>
              <w:top w:val="double" w:sz="4" w:space="0" w:color="auto"/>
            </w:tcBorders>
          </w:tcPr>
          <w:p w:rsidR="00616E5E" w:rsidRDefault="00616E5E" w:rsidP="00B82731"/>
        </w:tc>
      </w:tr>
      <w:tr w:rsidR="00616E5E" w:rsidTr="00B82731">
        <w:trPr>
          <w:trHeight w:val="704"/>
          <w:jc w:val="center"/>
        </w:trPr>
        <w:tc>
          <w:tcPr>
            <w:tcW w:w="791" w:type="dxa"/>
            <w:vMerge/>
          </w:tcPr>
          <w:p w:rsidR="00616E5E" w:rsidRPr="00150795" w:rsidRDefault="00616E5E" w:rsidP="00B82731">
            <w:pPr>
              <w:rPr>
                <w:rFonts w:ascii="Arial" w:hAnsi="Arial" w:cs="Arial"/>
              </w:rPr>
            </w:pPr>
          </w:p>
        </w:tc>
        <w:tc>
          <w:tcPr>
            <w:tcW w:w="1471" w:type="dxa"/>
            <w:tcBorders>
              <w:right w:val="double" w:sz="4" w:space="0" w:color="auto"/>
            </w:tcBorders>
          </w:tcPr>
          <w:p w:rsidR="00616E5E" w:rsidRPr="00150795" w:rsidRDefault="00616E5E" w:rsidP="00B82731">
            <w:pPr>
              <w:rPr>
                <w:rFonts w:ascii="Arial" w:hAnsi="Arial" w:cs="Arial"/>
              </w:rPr>
            </w:pPr>
            <w:r w:rsidRPr="00150795">
              <w:rPr>
                <w:rFonts w:ascii="Arial" w:hAnsi="Arial" w:cs="Arial"/>
              </w:rPr>
              <w:t>KÖNNEN</w:t>
            </w:r>
          </w:p>
          <w:p w:rsidR="00616E5E" w:rsidRPr="00150795" w:rsidRDefault="00616E5E" w:rsidP="00B82731">
            <w:pPr>
              <w:rPr>
                <w:rFonts w:ascii="Arial" w:hAnsi="Arial" w:cs="Arial"/>
              </w:rPr>
            </w:pPr>
            <w:r w:rsidRPr="005E3FFC">
              <w:rPr>
                <w:rFonts w:ascii="Arial" w:hAnsi="Arial" w:cs="Arial"/>
                <w:sz w:val="16"/>
                <w:szCs w:val="18"/>
              </w:rPr>
              <w:t>Pasta perfekt kochen</w:t>
            </w:r>
          </w:p>
        </w:tc>
        <w:tc>
          <w:tcPr>
            <w:tcW w:w="1298" w:type="dxa"/>
            <w:tcBorders>
              <w:left w:val="double" w:sz="4" w:space="0" w:color="auto"/>
            </w:tcBorders>
          </w:tcPr>
          <w:p w:rsidR="00616E5E" w:rsidRDefault="00616E5E" w:rsidP="00B82731"/>
        </w:tc>
        <w:tc>
          <w:tcPr>
            <w:tcW w:w="1298" w:type="dxa"/>
          </w:tcPr>
          <w:p w:rsidR="00616E5E" w:rsidRDefault="00616E5E" w:rsidP="00B82731"/>
        </w:tc>
        <w:tc>
          <w:tcPr>
            <w:tcW w:w="1298" w:type="dxa"/>
          </w:tcPr>
          <w:p w:rsidR="00616E5E" w:rsidRDefault="00616E5E" w:rsidP="00B82731"/>
        </w:tc>
        <w:tc>
          <w:tcPr>
            <w:tcW w:w="1299" w:type="dxa"/>
          </w:tcPr>
          <w:p w:rsidR="00616E5E" w:rsidRDefault="00616E5E" w:rsidP="00B82731"/>
        </w:tc>
        <w:tc>
          <w:tcPr>
            <w:tcW w:w="1299" w:type="dxa"/>
          </w:tcPr>
          <w:p w:rsidR="00616E5E" w:rsidRDefault="00616E5E" w:rsidP="00B82731"/>
        </w:tc>
      </w:tr>
    </w:tbl>
    <w:p w:rsidR="00616E5E" w:rsidRDefault="00616E5E" w:rsidP="00616E5E"/>
    <w:p w:rsidR="00616E5E" w:rsidRDefault="00616E5E" w:rsidP="00616E5E"/>
    <w:p w:rsidR="00616E5E" w:rsidRDefault="00616E5E" w:rsidP="00616E5E">
      <w:pPr>
        <w:jc w:val="center"/>
      </w:pPr>
    </w:p>
    <w:p w:rsidR="00616E5E" w:rsidRPr="00DD0F95" w:rsidRDefault="00616E5E" w:rsidP="00616E5E">
      <w:pPr>
        <w:jc w:val="center"/>
        <w:rPr>
          <w:rFonts w:ascii="Arial" w:hAnsi="Arial" w:cs="Arial"/>
          <w:b/>
        </w:rPr>
      </w:pPr>
      <w:r w:rsidRPr="00DD0F95">
        <w:rPr>
          <w:rFonts w:ascii="Arial" w:hAnsi="Arial" w:cs="Arial"/>
          <w:b/>
        </w:rPr>
        <w:t>Dein Favorit als neues Talent:</w:t>
      </w:r>
    </w:p>
    <w:p w:rsidR="00616E5E" w:rsidRDefault="00616E5E" w:rsidP="00616E5E">
      <w:pPr>
        <w:jc w:val="center"/>
        <w:rPr>
          <w:rFonts w:ascii="Arial" w:hAnsi="Arial" w:cs="Arial"/>
        </w:rPr>
      </w:pPr>
    </w:p>
    <w:p w:rsidR="00616E5E" w:rsidRPr="00DD0F95" w:rsidRDefault="00616E5E" w:rsidP="00616E5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……………………………………….</w:t>
      </w:r>
    </w:p>
    <w:p w:rsidR="000310F1" w:rsidRPr="000310F1" w:rsidRDefault="000310F1" w:rsidP="000310F1">
      <w:pPr>
        <w:spacing w:after="200" w:line="276" w:lineRule="auto"/>
        <w:contextualSpacing/>
        <w:rPr>
          <w:rFonts w:ascii="Comic Sans MS" w:hAnsi="Comic Sans MS"/>
          <w:sz w:val="28"/>
          <w:szCs w:val="28"/>
        </w:rPr>
      </w:pPr>
    </w:p>
    <w:p w:rsidR="000310F1" w:rsidRDefault="000310F1" w:rsidP="000310F1"/>
    <w:p w:rsidR="000310F1" w:rsidRDefault="000310F1" w:rsidP="000310F1"/>
    <w:p w:rsidR="00D07994" w:rsidRDefault="00D07994" w:rsidP="00720684">
      <w:pPr>
        <w:ind w:left="1416"/>
      </w:pPr>
    </w:p>
    <w:p w:rsidR="00DC0DCF" w:rsidRDefault="00DC0DCF" w:rsidP="00720684">
      <w:pPr>
        <w:ind w:left="1416"/>
      </w:pPr>
    </w:p>
    <w:p w:rsidR="00DC0DCF" w:rsidRDefault="00DC0DCF" w:rsidP="00720684">
      <w:pPr>
        <w:ind w:left="1416"/>
      </w:pPr>
    </w:p>
    <w:p w:rsidR="00DC0DCF" w:rsidRDefault="002B10E2" w:rsidP="00DC0DCF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-579755</wp:posOffset>
                </wp:positionH>
                <wp:positionV relativeFrom="paragraph">
                  <wp:posOffset>-534035</wp:posOffset>
                </wp:positionV>
                <wp:extent cx="6858000" cy="472440"/>
                <wp:effectExtent l="58420" t="8890" r="55880" b="13970"/>
                <wp:wrapNone/>
                <wp:docPr id="238" name="AutoShap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472440"/>
                        </a:xfrm>
                        <a:prstGeom prst="ellipseRibbon2">
                          <a:avLst>
                            <a:gd name="adj1" fmla="val 25000"/>
                            <a:gd name="adj2" fmla="val 75000"/>
                            <a:gd name="adj3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prod #2 30573 4096"/>
                  <v:f eqn="prod @10 2 1"/>
                  <v:f eqn="sum @10 height #2"/>
                  <v:f eqn="sum @10 #1 0"/>
                  <v:f eqn="prod #1 1 2"/>
                  <v:f eqn="sum @10 @14 0"/>
                  <v:f eqn="sum @12 0 #1"/>
                  <v:f eqn="sum #0 @5 0"/>
                  <v:f eqn="sum width 0 @17"/>
                  <v:f eqn="sum width 0 #0"/>
                  <v:f eqn="sum @6 0 #0"/>
                  <v:f eqn="ellipse @20 width @10"/>
                  <v:f eqn="sum @10 0 @21"/>
                  <v:f eqn="sum @22 @16 @10"/>
                  <v:f eqn="sum #2 @16 @10"/>
                  <v:f eqn="prod @10 2391 32768"/>
                  <v:f eqn="sum @6 0 @17"/>
                  <v:f eqn="ellipse @26 width @10"/>
                  <v:f eqn="sum @10 #1 @27"/>
                  <v:f eqn="sum @22 #1 0"/>
                  <v:f eqn="sum @12 0 @27"/>
                  <v:f eqn="sum height 0 #2"/>
                  <v:f eqn="sum @10 @12 0"/>
                  <v:f eqn="sum @32 @10 @16"/>
                  <v:f eqn="sum @31 @10 @13"/>
                  <v:f eqn="sum @32 @10 @13"/>
                  <v:f eqn="sum @25 @12 @15"/>
                  <v:f eqn="sum @16 0 @15"/>
                  <v:f eqn="prod @37 2 3"/>
                  <v:f eqn="sum @1 @38 0"/>
                  <v:f eqn="sum #2 @38 0"/>
                  <v:f eqn="max @40 675"/>
                  <v:f eqn="prod width 3 8"/>
                  <v:f eqn="sum @42 0 4"/>
                </v:formulas>
                <v:path o:extrusionok="f" o:connecttype="custom" o:connectlocs="@6,0;@5,@36;@6,@1;@7,@36" o:connectangles="270,180,90,0" textboxrect="@0,@22,@19,@1"/>
                <v:handles>
                  <v:h position="#0,topLeft" xrange="@5,@43"/>
                  <v:h position="center,#1" yrange="@39,@31"/>
                  <v:h position="topLeft,#2" yrange="@41,@24"/>
                </v:handles>
                <o:complex v:ext="view"/>
              </v:shapetype>
              <v:shape id="AutoShape 217" o:spid="_x0000_s1026" type="#_x0000_t108" style="position:absolute;margin-left:-45.65pt;margin-top:-42.05pt;width:540pt;height:37.2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" adj="2700"/>
            </w:pict>
          </mc:Fallback>
        </mc:AlternateContent>
      </w:r>
    </w:p>
    <w:p w:rsidR="00DC0DCF" w:rsidRDefault="00DC0DCF" w:rsidP="00DC0DCF">
      <w:pPr>
        <w:rPr>
          <w:rFonts w:ascii="Arial" w:hAnsi="Arial" w:cs="Arial"/>
        </w:rPr>
      </w:pPr>
    </w:p>
    <w:p w:rsidR="00DC0DCF" w:rsidRDefault="00DC0DCF" w:rsidP="00DC0DCF">
      <w:pPr>
        <w:rPr>
          <w:rFonts w:ascii="Arial" w:hAnsi="Arial" w:cs="Arial"/>
        </w:rPr>
      </w:pPr>
    </w:p>
    <w:p w:rsidR="00DC0DCF" w:rsidRDefault="000F763E" w:rsidP="00DC0DCF">
      <w:pPr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w:pict>
          <v:shape id="_x0000_s1237" type="#_x0000_t136" style="position:absolute;margin-left:61.55pt;margin-top:5.95pt;width:364.6pt;height:84.8pt;z-index:251836416" fillcolor="silver">
            <v:shadow color="#868686"/>
            <v:textpath style="font-family:&quot;Arial Black&quot;;v-text-kern:t" trim="t" fitpath="t" string="Urkunde"/>
          </v:shape>
        </w:pict>
      </w:r>
    </w:p>
    <w:p w:rsidR="00DC0DCF" w:rsidRDefault="00DC0DCF" w:rsidP="00DC0DCF">
      <w:pPr>
        <w:rPr>
          <w:rFonts w:ascii="Arial" w:hAnsi="Arial" w:cs="Arial"/>
        </w:rPr>
      </w:pPr>
    </w:p>
    <w:p w:rsidR="00DC0DCF" w:rsidRDefault="00DC0DCF" w:rsidP="00DC0DCF">
      <w:pPr>
        <w:rPr>
          <w:rFonts w:ascii="Arial" w:hAnsi="Arial" w:cs="Arial"/>
        </w:rPr>
      </w:pPr>
    </w:p>
    <w:p w:rsidR="00DC0DCF" w:rsidRDefault="00DC0DCF" w:rsidP="00DC0DCF">
      <w:pPr>
        <w:rPr>
          <w:rFonts w:ascii="Arial" w:hAnsi="Arial" w:cs="Arial"/>
        </w:rPr>
      </w:pPr>
    </w:p>
    <w:p w:rsidR="00DC0DCF" w:rsidRDefault="00DC0DCF" w:rsidP="00DC0DCF">
      <w:pPr>
        <w:rPr>
          <w:rFonts w:ascii="Arial" w:hAnsi="Arial" w:cs="Arial"/>
        </w:rPr>
      </w:pPr>
    </w:p>
    <w:p w:rsidR="00DC0DCF" w:rsidRDefault="00DC0DCF" w:rsidP="00DC0DCF">
      <w:pPr>
        <w:rPr>
          <w:rFonts w:ascii="Arial" w:hAnsi="Arial" w:cs="Arial"/>
        </w:rPr>
      </w:pPr>
    </w:p>
    <w:p w:rsidR="00DC0DCF" w:rsidRDefault="00DC0DCF" w:rsidP="00DC0DCF">
      <w:pPr>
        <w:rPr>
          <w:rFonts w:ascii="Arial" w:hAnsi="Arial" w:cs="Arial"/>
        </w:rPr>
      </w:pPr>
    </w:p>
    <w:p w:rsidR="00DC0DCF" w:rsidRDefault="00DC0DCF" w:rsidP="00DC0DCF">
      <w:pPr>
        <w:rPr>
          <w:rFonts w:ascii="Arial" w:hAnsi="Arial" w:cs="Arial"/>
        </w:rPr>
      </w:pPr>
    </w:p>
    <w:p w:rsidR="00DC0DCF" w:rsidRDefault="00DC0DCF" w:rsidP="00DC0DCF">
      <w:pPr>
        <w:rPr>
          <w:rFonts w:ascii="Arial" w:hAnsi="Arial" w:cs="Arial"/>
          <w:b/>
          <w:bCs/>
          <w:sz w:val="40"/>
        </w:rPr>
      </w:pPr>
    </w:p>
    <w:p w:rsidR="00DC0DCF" w:rsidRDefault="00DC0DCF" w:rsidP="00DC0DCF">
      <w:pPr>
        <w:jc w:val="center"/>
        <w:rPr>
          <w:rFonts w:ascii="Arial" w:hAnsi="Arial" w:cs="Arial"/>
          <w:b/>
          <w:bCs/>
          <w:sz w:val="48"/>
        </w:rPr>
      </w:pPr>
    </w:p>
    <w:p w:rsidR="00DC0DCF" w:rsidRDefault="00DC0DCF" w:rsidP="00DC0DCF">
      <w:pPr>
        <w:jc w:val="center"/>
        <w:rPr>
          <w:rFonts w:ascii="Arial" w:hAnsi="Arial" w:cs="Arial"/>
          <w:b/>
          <w:bCs/>
          <w:sz w:val="48"/>
        </w:rPr>
      </w:pPr>
      <w:r>
        <w:rPr>
          <w:rFonts w:ascii="Arial" w:hAnsi="Arial" w:cs="Arial"/>
          <w:b/>
          <w:bCs/>
          <w:sz w:val="48"/>
        </w:rPr>
        <w:t>Kochduell der Klasse 8 a</w:t>
      </w:r>
    </w:p>
    <w:p w:rsidR="00DC0DCF" w:rsidRDefault="00DC0DCF" w:rsidP="00DC0DCF">
      <w:pPr>
        <w:jc w:val="center"/>
        <w:rPr>
          <w:rFonts w:ascii="Arial" w:hAnsi="Arial" w:cs="Arial"/>
          <w:b/>
          <w:bCs/>
          <w:sz w:val="48"/>
        </w:rPr>
      </w:pPr>
    </w:p>
    <w:p w:rsidR="00DC0DCF" w:rsidRDefault="00DC0DCF" w:rsidP="00DC0DCF">
      <w:pPr>
        <w:jc w:val="center"/>
        <w:rPr>
          <w:rFonts w:ascii="Arial" w:hAnsi="Arial" w:cs="Arial"/>
          <w:b/>
          <w:bCs/>
          <w:sz w:val="40"/>
        </w:rPr>
      </w:pPr>
      <w:r>
        <w:rPr>
          <w:rFonts w:ascii="Arial" w:hAnsi="Arial" w:cs="Arial"/>
          <w:b/>
          <w:bCs/>
          <w:sz w:val="48"/>
        </w:rPr>
        <w:t>im Schuljahr 2011/12</w:t>
      </w:r>
    </w:p>
    <w:p w:rsidR="00DC0DCF" w:rsidRDefault="00DC0DCF" w:rsidP="00DC0DCF">
      <w:pPr>
        <w:jc w:val="center"/>
        <w:rPr>
          <w:rFonts w:ascii="Arial" w:hAnsi="Arial" w:cs="Arial"/>
          <w:b/>
          <w:bCs/>
          <w:sz w:val="40"/>
        </w:rPr>
      </w:pPr>
    </w:p>
    <w:p w:rsidR="00DC0DCF" w:rsidRDefault="00DC0DCF" w:rsidP="00DC0DCF">
      <w:pPr>
        <w:jc w:val="center"/>
        <w:rPr>
          <w:rFonts w:ascii="Arial" w:hAnsi="Arial" w:cs="Arial"/>
          <w:b/>
          <w:bCs/>
          <w:sz w:val="40"/>
        </w:rPr>
      </w:pPr>
    </w:p>
    <w:p w:rsidR="00DC0DCF" w:rsidRDefault="000F763E" w:rsidP="00DC0DCF">
      <w:pPr>
        <w:jc w:val="center"/>
        <w:rPr>
          <w:rFonts w:ascii="Arial" w:hAnsi="Arial" w:cs="Arial"/>
          <w:b/>
          <w:bCs/>
          <w:sz w:val="40"/>
        </w:rPr>
      </w:pPr>
      <w:r>
        <w:rPr>
          <w:rFonts w:ascii="Arial" w:hAnsi="Arial" w:cs="Arial"/>
          <w:b/>
          <w:bCs/>
          <w:noProof/>
          <w:sz w:val="20"/>
        </w:rPr>
        <w:pict>
          <v:shape id="_x0000_s1238" type="#_x0000_t136" style="position:absolute;left:0;text-align:left;margin-left:117pt;margin-top:1.05pt;width:225pt;height:76.2pt;z-index:251837440" fillcolor="silver">
            <v:shadow color="#868686"/>
            <v:textpath style="font-family:&quot;Arial Black&quot;;v-text-kern:t" trim="t" fitpath="t" string="1. Sieger"/>
          </v:shape>
        </w:pict>
      </w:r>
    </w:p>
    <w:p w:rsidR="00DC0DCF" w:rsidRDefault="00DC0DCF" w:rsidP="00DC0DCF">
      <w:pPr>
        <w:jc w:val="center"/>
        <w:rPr>
          <w:rFonts w:ascii="Arial" w:hAnsi="Arial" w:cs="Arial"/>
          <w:b/>
          <w:bCs/>
          <w:sz w:val="40"/>
        </w:rPr>
      </w:pPr>
    </w:p>
    <w:p w:rsidR="00DC0DCF" w:rsidRDefault="00DC0DCF" w:rsidP="00DC0DCF">
      <w:pPr>
        <w:jc w:val="center"/>
        <w:rPr>
          <w:rFonts w:ascii="Arial" w:hAnsi="Arial" w:cs="Arial"/>
          <w:b/>
          <w:bCs/>
          <w:sz w:val="40"/>
        </w:rPr>
      </w:pPr>
    </w:p>
    <w:p w:rsidR="00DC0DCF" w:rsidRDefault="00DC0DCF" w:rsidP="00DC0DCF">
      <w:pPr>
        <w:jc w:val="center"/>
        <w:rPr>
          <w:rFonts w:ascii="Arial" w:hAnsi="Arial" w:cs="Arial"/>
          <w:b/>
          <w:bCs/>
          <w:sz w:val="40"/>
        </w:rPr>
      </w:pPr>
    </w:p>
    <w:p w:rsidR="00DC0DCF" w:rsidRDefault="00DC0DCF" w:rsidP="00DC0DCF">
      <w:pPr>
        <w:jc w:val="center"/>
        <w:rPr>
          <w:rFonts w:ascii="Arial" w:hAnsi="Arial" w:cs="Arial"/>
          <w:b/>
          <w:bCs/>
          <w:sz w:val="40"/>
        </w:rPr>
      </w:pPr>
    </w:p>
    <w:p w:rsidR="00DC0DCF" w:rsidRDefault="00DC0DCF" w:rsidP="00DC0DCF">
      <w:pPr>
        <w:jc w:val="center"/>
        <w:rPr>
          <w:rFonts w:ascii="Arial" w:hAnsi="Arial" w:cs="Arial"/>
          <w:b/>
          <w:bCs/>
          <w:sz w:val="40"/>
        </w:rPr>
      </w:pPr>
      <w:r>
        <w:rPr>
          <w:noProof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2034540</wp:posOffset>
            </wp:positionH>
            <wp:positionV relativeFrom="paragraph">
              <wp:posOffset>131445</wp:posOffset>
            </wp:positionV>
            <wp:extent cx="1940560" cy="1853565"/>
            <wp:effectExtent l="19050" t="0" r="2540" b="0"/>
            <wp:wrapNone/>
            <wp:docPr id="215" name="Bild 215" descr="Pic_021_Pokal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Pic_021_Pokal[1]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185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0DCF" w:rsidRDefault="00DC0DCF" w:rsidP="00DC0DCF">
      <w:pPr>
        <w:jc w:val="center"/>
        <w:rPr>
          <w:rFonts w:ascii="Arial" w:hAnsi="Arial" w:cs="Arial"/>
          <w:b/>
          <w:bCs/>
          <w:sz w:val="40"/>
        </w:rPr>
      </w:pPr>
    </w:p>
    <w:p w:rsidR="00DC0DCF" w:rsidRDefault="00DC0DCF" w:rsidP="00DC0DCF">
      <w:pPr>
        <w:jc w:val="center"/>
        <w:rPr>
          <w:rFonts w:ascii="Arial" w:hAnsi="Arial" w:cs="Arial"/>
          <w:b/>
          <w:bCs/>
          <w:sz w:val="40"/>
        </w:rPr>
      </w:pPr>
    </w:p>
    <w:p w:rsidR="00DC0DCF" w:rsidRDefault="00DC0DCF" w:rsidP="00DC0DCF">
      <w:pPr>
        <w:jc w:val="center"/>
        <w:rPr>
          <w:rFonts w:ascii="Arial" w:hAnsi="Arial" w:cs="Arial"/>
          <w:b/>
          <w:bCs/>
          <w:sz w:val="40"/>
        </w:rPr>
      </w:pPr>
    </w:p>
    <w:p w:rsidR="00DC0DCF" w:rsidRDefault="00DC0DCF" w:rsidP="00DC0DCF">
      <w:pPr>
        <w:jc w:val="center"/>
        <w:rPr>
          <w:rFonts w:ascii="Arial" w:hAnsi="Arial" w:cs="Arial"/>
          <w:b/>
          <w:bCs/>
          <w:sz w:val="40"/>
        </w:rPr>
      </w:pPr>
    </w:p>
    <w:p w:rsidR="00DC0DCF" w:rsidRDefault="00DC0DCF" w:rsidP="00DC0DCF">
      <w:pPr>
        <w:rPr>
          <w:rFonts w:ascii="Arial" w:hAnsi="Arial" w:cs="Arial"/>
          <w:b/>
          <w:bCs/>
          <w:sz w:val="40"/>
        </w:rPr>
      </w:pPr>
    </w:p>
    <w:p w:rsidR="00DC0DCF" w:rsidRDefault="00DC0DCF" w:rsidP="00DC0DCF">
      <w:pPr>
        <w:jc w:val="center"/>
        <w:rPr>
          <w:rFonts w:ascii="Arial" w:hAnsi="Arial" w:cs="Arial"/>
          <w:b/>
          <w:bCs/>
          <w:sz w:val="40"/>
        </w:rPr>
      </w:pPr>
    </w:p>
    <w:p w:rsidR="00DC0DCF" w:rsidRDefault="00DC0DCF" w:rsidP="00DC0DCF">
      <w:pPr>
        <w:jc w:val="center"/>
        <w:rPr>
          <w:rFonts w:ascii="Arial" w:hAnsi="Arial" w:cs="Arial"/>
          <w:b/>
          <w:bCs/>
          <w:sz w:val="40"/>
        </w:rPr>
      </w:pPr>
    </w:p>
    <w:p w:rsidR="00DC0DCF" w:rsidRDefault="00DC0DCF" w:rsidP="00DC0DCF">
      <w:pPr>
        <w:jc w:val="center"/>
        <w:rPr>
          <w:rFonts w:ascii="Arial" w:hAnsi="Arial" w:cs="Arial"/>
          <w:b/>
          <w:bCs/>
          <w:sz w:val="40"/>
        </w:rPr>
      </w:pPr>
      <w:r>
        <w:rPr>
          <w:rFonts w:ascii="Arial" w:hAnsi="Arial" w:cs="Arial"/>
          <w:b/>
          <w:bCs/>
          <w:sz w:val="40"/>
        </w:rPr>
        <w:t>Jury</w:t>
      </w:r>
    </w:p>
    <w:p w:rsidR="009F36F3" w:rsidRDefault="009F36F3" w:rsidP="00720684">
      <w:pPr>
        <w:ind w:left="1416"/>
      </w:pPr>
    </w:p>
    <w:p w:rsidR="009F36F3" w:rsidRDefault="002B10E2" w:rsidP="00720684">
      <w:pPr>
        <w:ind w:left="141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-442595</wp:posOffset>
                </wp:positionH>
                <wp:positionV relativeFrom="paragraph">
                  <wp:posOffset>93980</wp:posOffset>
                </wp:positionV>
                <wp:extent cx="6858000" cy="472440"/>
                <wp:effectExtent l="62230" t="17780" r="61595" b="5080"/>
                <wp:wrapNone/>
                <wp:docPr id="237" name="AutoShap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6858000" cy="472440"/>
                        </a:xfrm>
                        <a:prstGeom prst="ellipseRibbon2">
                          <a:avLst>
                            <a:gd name="adj1" fmla="val 25000"/>
                            <a:gd name="adj2" fmla="val 75000"/>
                            <a:gd name="adj3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8" o:spid="_x0000_s1026" type="#_x0000_t108" style="position:absolute;margin-left:-34.85pt;margin-top:7.4pt;width:540pt;height:37.2pt;rotation:180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" adj="2700"/>
            </w:pict>
          </mc:Fallback>
        </mc:AlternateContent>
      </w:r>
    </w:p>
    <w:p w:rsidR="00DC0DCF" w:rsidRDefault="00DC0DCF" w:rsidP="00720684">
      <w:pPr>
        <w:ind w:left="1416"/>
      </w:pPr>
    </w:p>
    <w:p w:rsidR="009F36F3" w:rsidRDefault="009F36F3" w:rsidP="00720684">
      <w:pPr>
        <w:ind w:left="1416"/>
      </w:pPr>
    </w:p>
    <w:tbl>
      <w:tblPr>
        <w:tblpPr w:leftFromText="141" w:rightFromText="141" w:horzAnchor="margin" w:tblpY="-648"/>
        <w:tblW w:w="0" w:type="auto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 w:firstRow="1" w:lastRow="1" w:firstColumn="1" w:lastColumn="1" w:noHBand="0" w:noVBand="0"/>
      </w:tblPr>
      <w:tblGrid>
        <w:gridCol w:w="9288"/>
      </w:tblGrid>
      <w:tr w:rsidR="009F36F3" w:rsidRPr="00463FB8" w:rsidTr="009F36F3">
        <w:tc>
          <w:tcPr>
            <w:tcW w:w="9288" w:type="dxa"/>
          </w:tcPr>
          <w:p w:rsidR="009F36F3" w:rsidRPr="00463FB8" w:rsidRDefault="009F36F3" w:rsidP="009F36F3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 w:rsidRPr="00463FB8">
              <w:rPr>
                <w:rFonts w:ascii="Comic Sans MS" w:hAnsi="Comic Sans MS"/>
                <w:b/>
                <w:sz w:val="52"/>
                <w:szCs w:val="52"/>
              </w:rPr>
              <w:lastRenderedPageBreak/>
              <w:t>Zeig was du kannst!</w:t>
            </w:r>
          </w:p>
        </w:tc>
      </w:tr>
    </w:tbl>
    <w:p w:rsidR="009F36F3" w:rsidRDefault="009F36F3" w:rsidP="009F36F3">
      <w:pPr>
        <w:jc w:val="center"/>
      </w:pPr>
    </w:p>
    <w:p w:rsidR="009F36F3" w:rsidRDefault="009F36F3" w:rsidP="009F36F3">
      <w:pPr>
        <w:jc w:val="center"/>
      </w:pPr>
    </w:p>
    <w:p w:rsidR="009F36F3" w:rsidRDefault="009F36F3" w:rsidP="009F36F3">
      <w:pPr>
        <w:numPr>
          <w:ilvl w:val="0"/>
          <w:numId w:val="27"/>
        </w:numPr>
        <w:rPr>
          <w:rFonts w:ascii="Arial" w:hAnsi="Arial" w:cs="Arial"/>
          <w:sz w:val="28"/>
          <w:szCs w:val="28"/>
        </w:rPr>
      </w:pPr>
      <w:r w:rsidRPr="00A54620">
        <w:rPr>
          <w:rFonts w:ascii="Arial" w:hAnsi="Arial" w:cs="Arial"/>
          <w:b/>
          <w:sz w:val="28"/>
          <w:szCs w:val="28"/>
        </w:rPr>
        <w:t>Bilde</w:t>
      </w:r>
      <w:r w:rsidRPr="00A54620">
        <w:rPr>
          <w:rFonts w:ascii="Arial" w:hAnsi="Arial" w:cs="Arial"/>
          <w:sz w:val="28"/>
          <w:szCs w:val="28"/>
        </w:rPr>
        <w:t xml:space="preserve"> Inseln und ordne zu</w:t>
      </w:r>
      <w:r>
        <w:rPr>
          <w:rFonts w:ascii="Arial" w:hAnsi="Arial" w:cs="Arial"/>
          <w:sz w:val="28"/>
          <w:szCs w:val="28"/>
        </w:rPr>
        <w:t>.</w:t>
      </w:r>
    </w:p>
    <w:p w:rsidR="009F36F3" w:rsidRPr="00A54620" w:rsidRDefault="009F36F3" w:rsidP="009F36F3">
      <w:pPr>
        <w:rPr>
          <w:rFonts w:ascii="Arial" w:hAnsi="Arial" w:cs="Arial"/>
          <w:sz w:val="28"/>
          <w:szCs w:val="28"/>
        </w:rPr>
      </w:pPr>
    </w:p>
    <w:tbl>
      <w:tblPr>
        <w:tblpPr w:leftFromText="141" w:rightFromText="141" w:vertAnchor="text" w:horzAnchor="page" w:tblpX="8407" w:tblpY="-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4"/>
      </w:tblGrid>
      <w:tr w:rsidR="009F36F3" w:rsidRPr="00463FB8" w:rsidTr="006A2FF6">
        <w:tc>
          <w:tcPr>
            <w:tcW w:w="1368" w:type="dxa"/>
          </w:tcPr>
          <w:p w:rsidR="009F36F3" w:rsidRPr="00463FB8" w:rsidRDefault="009F36F3" w:rsidP="006A2FF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463FB8">
              <w:rPr>
                <w:rFonts w:ascii="Arial" w:hAnsi="Arial" w:cs="Arial"/>
                <w:b/>
                <w:sz w:val="28"/>
                <w:szCs w:val="28"/>
              </w:rPr>
              <w:t>Persönliche</w:t>
            </w:r>
          </w:p>
          <w:p w:rsidR="009F36F3" w:rsidRPr="00463FB8" w:rsidRDefault="009F36F3" w:rsidP="006A2FF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63FB8">
              <w:rPr>
                <w:rFonts w:ascii="Arial" w:hAnsi="Arial" w:cs="Arial"/>
                <w:b/>
                <w:sz w:val="28"/>
                <w:szCs w:val="28"/>
              </w:rPr>
              <w:t>Hygiene</w:t>
            </w:r>
          </w:p>
        </w:tc>
      </w:tr>
    </w:tbl>
    <w:p w:rsidR="009F36F3" w:rsidRPr="00A54620" w:rsidRDefault="009F36F3" w:rsidP="009F36F3">
      <w:pPr>
        <w:numPr>
          <w:ilvl w:val="0"/>
          <w:numId w:val="27"/>
        </w:numPr>
        <w:rPr>
          <w:rFonts w:ascii="Arial" w:hAnsi="Arial" w:cs="Arial"/>
          <w:sz w:val="28"/>
          <w:szCs w:val="28"/>
        </w:rPr>
      </w:pPr>
      <w:r w:rsidRPr="00A54620">
        <w:rPr>
          <w:rFonts w:ascii="Arial" w:hAnsi="Arial" w:cs="Arial"/>
          <w:b/>
          <w:sz w:val="28"/>
          <w:szCs w:val="28"/>
        </w:rPr>
        <w:t>Überprüfe</w:t>
      </w:r>
      <w:r w:rsidRPr="00A54620">
        <w:rPr>
          <w:rFonts w:ascii="Arial" w:hAnsi="Arial" w:cs="Arial"/>
          <w:sz w:val="28"/>
          <w:szCs w:val="28"/>
        </w:rPr>
        <w:t xml:space="preserve"> regelmäßig und </w:t>
      </w:r>
      <w:r w:rsidRPr="00A54620">
        <w:rPr>
          <w:rFonts w:ascii="Arial" w:hAnsi="Arial" w:cs="Arial"/>
          <w:b/>
          <w:sz w:val="28"/>
          <w:szCs w:val="28"/>
        </w:rPr>
        <w:t>ergänze</w:t>
      </w:r>
      <w:r>
        <w:rPr>
          <w:rFonts w:ascii="Arial" w:hAnsi="Arial" w:cs="Arial"/>
          <w:b/>
          <w:sz w:val="28"/>
          <w:szCs w:val="28"/>
        </w:rPr>
        <w:t>.</w:t>
      </w:r>
      <w:r w:rsidRPr="00A54620">
        <w:rPr>
          <w:rFonts w:ascii="Arial" w:hAnsi="Arial" w:cs="Arial"/>
          <w:sz w:val="28"/>
          <w:szCs w:val="28"/>
        </w:rPr>
        <w:t xml:space="preserve"> </w:t>
      </w:r>
    </w:p>
    <w:p w:rsidR="009F36F3" w:rsidRDefault="009F36F3" w:rsidP="009F36F3"/>
    <w:p w:rsidR="009F36F3" w:rsidRDefault="002B10E2" w:rsidP="009F36F3"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95885</wp:posOffset>
                </wp:positionV>
                <wp:extent cx="2171700" cy="1828800"/>
                <wp:effectExtent l="28575" t="19685" r="28575" b="8890"/>
                <wp:wrapNone/>
                <wp:docPr id="236" name="AutoShap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1828800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6F3" w:rsidRDefault="009F36F3" w:rsidP="009F36F3"/>
                          <w:p w:rsidR="009F36F3" w:rsidRPr="00A54620" w:rsidRDefault="009F36F3" w:rsidP="009F36F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54620">
                              <w:rPr>
                                <w:rFonts w:ascii="Arial" w:hAnsi="Arial" w:cs="Arial"/>
                              </w:rPr>
                              <w:t>Hygiene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AutoShape 236" o:spid="_x0000_s1100" type="#_x0000_t183" style="position:absolute;margin-left:306pt;margin-top:7.55pt;width:171pt;height:2in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">
                <v:textbox>
                  <w:txbxContent>
                    <w:p w:rsidR="009F36F3" w:rsidRDefault="009F36F3" w:rsidP="009F36F3"/>
                    <w:p w:rsidR="009F36F3" w:rsidRPr="00A54620" w:rsidRDefault="009F36F3" w:rsidP="009F36F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A54620">
                        <w:rPr>
                          <w:rFonts w:ascii="Arial" w:hAnsi="Arial" w:cs="Arial"/>
                        </w:rPr>
                        <w:t>Hygiene</w:t>
                      </w:r>
                    </w:p>
                  </w:txbxContent>
                </v:textbox>
              </v:shape>
            </w:pict>
          </mc:Fallback>
        </mc:AlternateContent>
      </w:r>
    </w:p>
    <w:p w:rsidR="009F36F3" w:rsidRDefault="002B10E2" w:rsidP="009F36F3"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149225</wp:posOffset>
                </wp:positionV>
                <wp:extent cx="2171700" cy="1828800"/>
                <wp:effectExtent l="28575" t="25400" r="28575" b="22225"/>
                <wp:wrapNone/>
                <wp:docPr id="235" name="AutoShap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1828800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6F3" w:rsidRDefault="009F36F3" w:rsidP="009F36F3">
                            <w:pPr>
                              <w:jc w:val="center"/>
                            </w:pPr>
                          </w:p>
                          <w:p w:rsidR="009F36F3" w:rsidRPr="00A54620" w:rsidRDefault="009F36F3" w:rsidP="009F36F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54620">
                              <w:rPr>
                                <w:rFonts w:ascii="Arial" w:hAnsi="Arial" w:cs="Arial"/>
                              </w:rPr>
                              <w:t>Einkauf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5" o:spid="_x0000_s1101" type="#_x0000_t183" style="position:absolute;margin-left:45pt;margin-top:11.75pt;width:171pt;height:2in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">
                <v:textbox>
                  <w:txbxContent>
                    <w:p w:rsidR="009F36F3" w:rsidRDefault="009F36F3" w:rsidP="009F36F3">
                      <w:pPr>
                        <w:jc w:val="center"/>
                      </w:pPr>
                    </w:p>
                    <w:p w:rsidR="009F36F3" w:rsidRPr="00A54620" w:rsidRDefault="009F36F3" w:rsidP="009F36F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A54620">
                        <w:rPr>
                          <w:rFonts w:ascii="Arial" w:hAnsi="Arial" w:cs="Arial"/>
                        </w:rPr>
                        <w:t>Einkauf</w:t>
                      </w:r>
                    </w:p>
                  </w:txbxContent>
                </v:textbox>
              </v:shape>
            </w:pict>
          </mc:Fallback>
        </mc:AlternateContent>
      </w:r>
    </w:p>
    <w:p w:rsidR="009F36F3" w:rsidRDefault="009F36F3" w:rsidP="009F36F3"/>
    <w:p w:rsidR="009F36F3" w:rsidRDefault="009F36F3" w:rsidP="009F36F3"/>
    <w:p w:rsidR="009F36F3" w:rsidRDefault="009F36F3" w:rsidP="009F36F3"/>
    <w:p w:rsidR="009F36F3" w:rsidRDefault="009F36F3" w:rsidP="009F36F3"/>
    <w:p w:rsidR="009F36F3" w:rsidRDefault="009F36F3" w:rsidP="009F36F3"/>
    <w:p w:rsidR="009F36F3" w:rsidRDefault="009F36F3" w:rsidP="009F36F3"/>
    <w:p w:rsidR="009F36F3" w:rsidRDefault="009F36F3" w:rsidP="009F36F3"/>
    <w:p w:rsidR="009F36F3" w:rsidRDefault="009F36F3" w:rsidP="009F36F3"/>
    <w:p w:rsidR="009F36F3" w:rsidRDefault="009F36F3" w:rsidP="009F36F3"/>
    <w:p w:rsidR="009F36F3" w:rsidRDefault="009F36F3" w:rsidP="009F36F3"/>
    <w:p w:rsidR="009F36F3" w:rsidRDefault="009F36F3" w:rsidP="009F36F3">
      <w:r>
        <w:t xml:space="preserve"> </w:t>
      </w:r>
    </w:p>
    <w:p w:rsidR="009F36F3" w:rsidRDefault="009F36F3" w:rsidP="009F36F3"/>
    <w:p w:rsidR="009F36F3" w:rsidRDefault="009F36F3" w:rsidP="009F36F3"/>
    <w:p w:rsidR="009F36F3" w:rsidRDefault="009F36F3" w:rsidP="009F36F3"/>
    <w:p w:rsidR="009F36F3" w:rsidRDefault="002B10E2" w:rsidP="009F36F3"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35560</wp:posOffset>
                </wp:positionV>
                <wp:extent cx="2514600" cy="1976120"/>
                <wp:effectExtent l="28575" t="16510" r="28575" b="7620"/>
                <wp:wrapNone/>
                <wp:docPr id="234" name="AutoShap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1976120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6F3" w:rsidRPr="00A54620" w:rsidRDefault="009F36F3" w:rsidP="009F36F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9F36F3" w:rsidRPr="00A54620" w:rsidRDefault="009F36F3" w:rsidP="009F36F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54620">
                              <w:rPr>
                                <w:rFonts w:ascii="Arial" w:hAnsi="Arial" w:cs="Arial"/>
                              </w:rPr>
                              <w:t>Gesunde Ernährung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1" o:spid="_x0000_s1102" type="#_x0000_t183" style="position:absolute;margin-left:279pt;margin-top:2.8pt;width:198pt;height:155.6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">
                <v:textbox>
                  <w:txbxContent>
                    <w:p w:rsidR="009F36F3" w:rsidRPr="00A54620" w:rsidRDefault="009F36F3" w:rsidP="009F36F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:rsidR="009F36F3" w:rsidRPr="00A54620" w:rsidRDefault="009F36F3" w:rsidP="009F36F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A54620">
                        <w:rPr>
                          <w:rFonts w:ascii="Arial" w:hAnsi="Arial" w:cs="Arial"/>
                        </w:rPr>
                        <w:t>Gesunde Ernährung</w:t>
                      </w:r>
                    </w:p>
                  </w:txbxContent>
                </v:textbox>
              </v:shape>
            </w:pict>
          </mc:Fallback>
        </mc:AlternateContent>
      </w:r>
    </w:p>
    <w:p w:rsidR="009F36F3" w:rsidRDefault="002B10E2" w:rsidP="009F36F3"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7620</wp:posOffset>
                </wp:positionV>
                <wp:extent cx="2286000" cy="2024380"/>
                <wp:effectExtent l="28575" t="26670" r="28575" b="25400"/>
                <wp:wrapNone/>
                <wp:docPr id="233" name="AutoShap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024380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6F3" w:rsidRDefault="009F36F3" w:rsidP="009F36F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9F36F3" w:rsidRPr="00A54620" w:rsidRDefault="009F36F3" w:rsidP="009F36F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54620">
                              <w:rPr>
                                <w:rFonts w:ascii="Arial" w:hAnsi="Arial" w:cs="Arial"/>
                              </w:rPr>
                              <w:t>Arbeits-</w:t>
                            </w:r>
                          </w:p>
                          <w:p w:rsidR="009F36F3" w:rsidRPr="00A54620" w:rsidRDefault="009F36F3" w:rsidP="009F36F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A54620">
                              <w:rPr>
                                <w:rFonts w:ascii="Arial" w:hAnsi="Arial" w:cs="Arial"/>
                              </w:rPr>
                              <w:t>methoden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2" o:spid="_x0000_s1103" type="#_x0000_t183" style="position:absolute;margin-left:-9pt;margin-top:.6pt;width:180pt;height:159.4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">
                <v:textbox>
                  <w:txbxContent>
                    <w:p w:rsidR="009F36F3" w:rsidRDefault="009F36F3" w:rsidP="009F36F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:rsidR="009F36F3" w:rsidRPr="00A54620" w:rsidRDefault="009F36F3" w:rsidP="009F36F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A54620">
                        <w:rPr>
                          <w:rFonts w:ascii="Arial" w:hAnsi="Arial" w:cs="Arial"/>
                        </w:rPr>
                        <w:t>Arbeits-</w:t>
                      </w:r>
                    </w:p>
                    <w:p w:rsidR="009F36F3" w:rsidRPr="00A54620" w:rsidRDefault="009F36F3" w:rsidP="009F36F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proofErr w:type="spellStart"/>
                      <w:r w:rsidRPr="00A54620">
                        <w:rPr>
                          <w:rFonts w:ascii="Arial" w:hAnsi="Arial" w:cs="Arial"/>
                        </w:rPr>
                        <w:t>methoden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9F36F3" w:rsidRDefault="009F36F3" w:rsidP="009F36F3"/>
    <w:p w:rsidR="009F36F3" w:rsidRDefault="009F36F3" w:rsidP="009F36F3"/>
    <w:p w:rsidR="009F36F3" w:rsidRDefault="009F36F3" w:rsidP="009F36F3"/>
    <w:p w:rsidR="009F36F3" w:rsidRDefault="009F36F3" w:rsidP="009F36F3"/>
    <w:p w:rsidR="009F36F3" w:rsidRDefault="009F36F3" w:rsidP="009F36F3"/>
    <w:p w:rsidR="009F36F3" w:rsidRDefault="009F36F3" w:rsidP="009F36F3"/>
    <w:p w:rsidR="009F36F3" w:rsidRDefault="009F36F3" w:rsidP="009F36F3"/>
    <w:p w:rsidR="009F36F3" w:rsidRDefault="009F36F3" w:rsidP="009F36F3"/>
    <w:p w:rsidR="009F36F3" w:rsidRDefault="009F36F3" w:rsidP="009F36F3"/>
    <w:p w:rsidR="009F36F3" w:rsidRDefault="009F36F3" w:rsidP="009F36F3"/>
    <w:p w:rsidR="009F36F3" w:rsidRDefault="009F36F3" w:rsidP="009F36F3"/>
    <w:p w:rsidR="009F36F3" w:rsidRDefault="009F36F3" w:rsidP="009F36F3"/>
    <w:p w:rsidR="009F36F3" w:rsidRDefault="009F36F3" w:rsidP="009F36F3"/>
    <w:p w:rsidR="009F36F3" w:rsidRDefault="002B10E2" w:rsidP="009F36F3"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7620</wp:posOffset>
                </wp:positionV>
                <wp:extent cx="2400300" cy="2138680"/>
                <wp:effectExtent l="28575" t="26670" r="28575" b="25400"/>
                <wp:wrapNone/>
                <wp:docPr id="232" name="AutoShap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138680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6F3" w:rsidRDefault="009F36F3" w:rsidP="009F36F3">
                            <w:pPr>
                              <w:jc w:val="center"/>
                            </w:pPr>
                          </w:p>
                          <w:p w:rsidR="009F36F3" w:rsidRPr="00A54620" w:rsidRDefault="009F36F3" w:rsidP="009F36F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54620">
                              <w:rPr>
                                <w:rFonts w:ascii="Arial" w:hAnsi="Arial" w:cs="Arial"/>
                              </w:rPr>
                              <w:t>Technische</w:t>
                            </w:r>
                          </w:p>
                          <w:p w:rsidR="009F36F3" w:rsidRPr="00A54620" w:rsidRDefault="009F36F3" w:rsidP="009F36F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54620">
                              <w:rPr>
                                <w:rFonts w:ascii="Arial" w:hAnsi="Arial" w:cs="Arial"/>
                              </w:rPr>
                              <w:t>Geräte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4" o:spid="_x0000_s1104" type="#_x0000_t183" style="position:absolute;margin-left:-18pt;margin-top:.6pt;width:189pt;height:168.4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">
                <v:textbox>
                  <w:txbxContent>
                    <w:p w:rsidR="009F36F3" w:rsidRDefault="009F36F3" w:rsidP="009F36F3">
                      <w:pPr>
                        <w:jc w:val="center"/>
                      </w:pPr>
                    </w:p>
                    <w:p w:rsidR="009F36F3" w:rsidRPr="00A54620" w:rsidRDefault="009F36F3" w:rsidP="009F36F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A54620">
                        <w:rPr>
                          <w:rFonts w:ascii="Arial" w:hAnsi="Arial" w:cs="Arial"/>
                        </w:rPr>
                        <w:t>Technische</w:t>
                      </w:r>
                    </w:p>
                    <w:p w:rsidR="009F36F3" w:rsidRPr="00A54620" w:rsidRDefault="009F36F3" w:rsidP="009F36F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A54620">
                        <w:rPr>
                          <w:rFonts w:ascii="Arial" w:hAnsi="Arial" w:cs="Arial"/>
                        </w:rPr>
                        <w:t>Geräte</w:t>
                      </w:r>
                    </w:p>
                  </w:txbxContent>
                </v:textbox>
              </v:shape>
            </w:pict>
          </mc:Fallback>
        </mc:AlternateContent>
      </w:r>
    </w:p>
    <w:p w:rsidR="009F36F3" w:rsidRDefault="002B10E2" w:rsidP="009F36F3"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85090</wp:posOffset>
                </wp:positionV>
                <wp:extent cx="2514600" cy="2085340"/>
                <wp:effectExtent l="28575" t="18415" r="28575" b="10795"/>
                <wp:wrapNone/>
                <wp:docPr id="231" name="AutoShap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2085340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6F3" w:rsidRDefault="009F36F3" w:rsidP="009F36F3"/>
                          <w:p w:rsidR="009F36F3" w:rsidRPr="00A54620" w:rsidRDefault="009F36F3" w:rsidP="009F36F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A54620">
                              <w:rPr>
                                <w:rFonts w:ascii="Arial" w:hAnsi="Arial" w:cs="Arial"/>
                              </w:rPr>
                              <w:t>Arbeitsplatz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3" o:spid="_x0000_s1105" type="#_x0000_t183" style="position:absolute;margin-left:261pt;margin-top:6.7pt;width:198pt;height:164.2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">
                <v:textbox>
                  <w:txbxContent>
                    <w:p w:rsidR="009F36F3" w:rsidRDefault="009F36F3" w:rsidP="009F36F3"/>
                    <w:p w:rsidR="009F36F3" w:rsidRPr="00A54620" w:rsidRDefault="009F36F3" w:rsidP="009F36F3">
                      <w:pPr>
                        <w:rPr>
                          <w:rFonts w:ascii="Arial" w:hAnsi="Arial" w:cs="Arial"/>
                        </w:rPr>
                      </w:pPr>
                      <w:r w:rsidRPr="00A54620">
                        <w:rPr>
                          <w:rFonts w:ascii="Arial" w:hAnsi="Arial" w:cs="Arial"/>
                        </w:rPr>
                        <w:t>Arbeitsplatz</w:t>
                      </w:r>
                    </w:p>
                  </w:txbxContent>
                </v:textbox>
              </v:shape>
            </w:pict>
          </mc:Fallback>
        </mc:AlternateContent>
      </w:r>
    </w:p>
    <w:p w:rsidR="009F36F3" w:rsidRDefault="009F36F3" w:rsidP="009F36F3"/>
    <w:p w:rsidR="009F36F3" w:rsidRDefault="009F36F3" w:rsidP="009F36F3"/>
    <w:p w:rsidR="009F36F3" w:rsidRDefault="009F36F3" w:rsidP="009F36F3"/>
    <w:p w:rsidR="009F36F3" w:rsidRDefault="009F36F3" w:rsidP="009F36F3"/>
    <w:p w:rsidR="009F36F3" w:rsidRDefault="009F36F3" w:rsidP="009F36F3"/>
    <w:p w:rsidR="009F36F3" w:rsidRDefault="009F36F3" w:rsidP="009F36F3"/>
    <w:p w:rsidR="009F36F3" w:rsidRDefault="009F36F3" w:rsidP="009F36F3"/>
    <w:p w:rsidR="009F36F3" w:rsidRDefault="009F36F3" w:rsidP="009F36F3"/>
    <w:p w:rsidR="009F36F3" w:rsidRDefault="009F36F3" w:rsidP="009F36F3"/>
    <w:p w:rsidR="009F36F3" w:rsidRPr="009F36F3" w:rsidRDefault="009F36F3" w:rsidP="009F36F3">
      <w:pPr>
        <w:rPr>
          <w:sz w:val="18"/>
          <w:szCs w:val="18"/>
        </w:rPr>
      </w:pPr>
      <w:r>
        <w:t xml:space="preserve">                                                                                                                                                        </w:t>
      </w:r>
      <w:proofErr w:type="spellStart"/>
      <w:r w:rsidRPr="00824AD3">
        <w:rPr>
          <w:sz w:val="18"/>
          <w:szCs w:val="18"/>
        </w:rPr>
        <w:t>Bucke</w:t>
      </w:r>
      <w:proofErr w:type="spellEnd"/>
    </w:p>
    <w:p w:rsidR="009F36F3" w:rsidRPr="00E04DA4" w:rsidRDefault="009F36F3" w:rsidP="009F36F3">
      <w:pPr>
        <w:jc w:val="center"/>
        <w:rPr>
          <w:rFonts w:ascii="Arial" w:hAnsi="Arial" w:cs="Arial"/>
          <w:b/>
          <w:sz w:val="44"/>
          <w:szCs w:val="44"/>
        </w:rPr>
      </w:pPr>
      <w:r w:rsidRPr="009F36F3">
        <w:rPr>
          <w:rFonts w:ascii="Arial" w:hAnsi="Arial" w:cs="Arial"/>
          <w:b/>
          <w:noProof/>
          <w:sz w:val="44"/>
          <w:szCs w:val="44"/>
        </w:rPr>
        <w:lastRenderedPageBreak/>
        <w:drawing>
          <wp:anchor distT="0" distB="0" distL="114300" distR="114300" simplePos="0" relativeHeight="251863040" behindDoc="1" locked="0" layoutInCell="1" allowOverlap="1">
            <wp:simplePos x="0" y="0"/>
            <wp:positionH relativeFrom="column">
              <wp:posOffset>140335</wp:posOffset>
            </wp:positionH>
            <wp:positionV relativeFrom="paragraph">
              <wp:posOffset>-686435</wp:posOffset>
            </wp:positionV>
            <wp:extent cx="1032510" cy="1051560"/>
            <wp:effectExtent l="19050" t="0" r="0" b="0"/>
            <wp:wrapNone/>
            <wp:docPr id="14" name="Bild 237" descr="Bild in Originalgröße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Bild in Originalgröße anzeigen"/>
                    <pic:cNvPicPr>
                      <a:picLocks noChangeAspect="1" noChangeArrowheads="1"/>
                    </pic:cNvPicPr>
                  </pic:nvPicPr>
                  <pic:blipFill>
                    <a:blip r:embed="rId27" r:link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" cy="105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44"/>
          <w:szCs w:val="44"/>
        </w:rPr>
        <w:t>I</w:t>
      </w:r>
      <w:r w:rsidRPr="00E04DA4">
        <w:rPr>
          <w:rFonts w:ascii="Arial" w:hAnsi="Arial" w:cs="Arial"/>
          <w:b/>
          <w:sz w:val="44"/>
          <w:szCs w:val="44"/>
        </w:rPr>
        <w:t>ch kenn mich aus mit...</w:t>
      </w:r>
    </w:p>
    <w:p w:rsidR="009F36F3" w:rsidRPr="00824AD3" w:rsidRDefault="009F36F3" w:rsidP="009F36F3">
      <w:pPr>
        <w:rPr>
          <w:sz w:val="16"/>
          <w:szCs w:val="16"/>
        </w:rPr>
      </w:pPr>
    </w:p>
    <w:tbl>
      <w:tblPr>
        <w:tblW w:w="0" w:type="auto"/>
        <w:tblInd w:w="468" w:type="dxa"/>
        <w:tblLook w:val="01E0" w:firstRow="1" w:lastRow="1" w:firstColumn="1" w:lastColumn="1" w:noHBand="0" w:noVBand="0"/>
      </w:tblPr>
      <w:tblGrid>
        <w:gridCol w:w="8820"/>
      </w:tblGrid>
      <w:tr w:rsidR="009F36F3" w:rsidRPr="00463FB8" w:rsidTr="006A2FF6">
        <w:tc>
          <w:tcPr>
            <w:tcW w:w="9593" w:type="dxa"/>
          </w:tcPr>
          <w:p w:rsidR="009F36F3" w:rsidRPr="00463FB8" w:rsidRDefault="009F36F3" w:rsidP="009F36F3">
            <w:pPr>
              <w:numPr>
                <w:ilvl w:val="0"/>
                <w:numId w:val="27"/>
              </w:numPr>
              <w:rPr>
                <w:rFonts w:ascii="Arial" w:hAnsi="Arial" w:cs="Arial"/>
              </w:rPr>
            </w:pPr>
            <w:r w:rsidRPr="00463FB8">
              <w:rPr>
                <w:rFonts w:ascii="Arial" w:hAnsi="Arial" w:cs="Arial"/>
                <w:b/>
              </w:rPr>
              <w:t>Schneide</w:t>
            </w:r>
            <w:r w:rsidRPr="00463FB8">
              <w:rPr>
                <w:rFonts w:ascii="Arial" w:hAnsi="Arial" w:cs="Arial"/>
              </w:rPr>
              <w:t xml:space="preserve"> die Teile rationell aus und gebe sie in deinen Umschlag.</w:t>
            </w:r>
          </w:p>
          <w:p w:rsidR="009F36F3" w:rsidRPr="00463FB8" w:rsidRDefault="009F36F3" w:rsidP="006A2FF6">
            <w:pPr>
              <w:rPr>
                <w:rFonts w:ascii="Arial" w:hAnsi="Arial" w:cs="Arial"/>
                <w:sz w:val="16"/>
                <w:szCs w:val="16"/>
              </w:rPr>
            </w:pPr>
          </w:p>
          <w:p w:rsidR="009F36F3" w:rsidRPr="00463FB8" w:rsidRDefault="009F36F3" w:rsidP="009F36F3">
            <w:pPr>
              <w:numPr>
                <w:ilvl w:val="0"/>
                <w:numId w:val="27"/>
              </w:numPr>
              <w:rPr>
                <w:rFonts w:ascii="Arial" w:hAnsi="Arial" w:cs="Arial"/>
              </w:rPr>
            </w:pPr>
            <w:r w:rsidRPr="00463FB8">
              <w:rPr>
                <w:rFonts w:ascii="Arial" w:hAnsi="Arial" w:cs="Arial"/>
                <w:b/>
              </w:rPr>
              <w:t>Kontrolliere</w:t>
            </w:r>
            <w:r w:rsidRPr="00463FB8">
              <w:rPr>
                <w:rFonts w:ascii="Arial" w:hAnsi="Arial" w:cs="Arial"/>
              </w:rPr>
              <w:t xml:space="preserve"> jede Woche am Anfang der Stunde, ob du deine „Insel“ neues „</w:t>
            </w:r>
            <w:proofErr w:type="gramStart"/>
            <w:r w:rsidRPr="00463FB8">
              <w:rPr>
                <w:rFonts w:ascii="Arial" w:hAnsi="Arial" w:cs="Arial"/>
              </w:rPr>
              <w:t xml:space="preserve">Land“ </w:t>
            </w:r>
            <w:r>
              <w:rPr>
                <w:rFonts w:ascii="Arial" w:hAnsi="Arial" w:cs="Arial"/>
              </w:rPr>
              <w:t xml:space="preserve"> erhalten</w:t>
            </w:r>
            <w:proofErr w:type="gramEnd"/>
            <w:r>
              <w:rPr>
                <w:rFonts w:ascii="Arial" w:hAnsi="Arial" w:cs="Arial"/>
              </w:rPr>
              <w:t>.</w:t>
            </w:r>
          </w:p>
          <w:p w:rsidR="009F36F3" w:rsidRPr="009F36F3" w:rsidRDefault="009F36F3" w:rsidP="006A2FF6">
            <w:pPr>
              <w:rPr>
                <w:rFonts w:ascii="Arial" w:hAnsi="Arial" w:cs="Arial"/>
              </w:rPr>
            </w:pPr>
            <w:r w:rsidRPr="00463FB8">
              <w:rPr>
                <w:rFonts w:ascii="Arial" w:hAnsi="Arial" w:cs="Arial"/>
              </w:rPr>
              <w:t xml:space="preserve">      </w:t>
            </w:r>
          </w:p>
          <w:p w:rsidR="009F36F3" w:rsidRPr="00463FB8" w:rsidRDefault="009F36F3" w:rsidP="009F36F3">
            <w:pPr>
              <w:numPr>
                <w:ilvl w:val="0"/>
                <w:numId w:val="28"/>
              </w:numPr>
              <w:rPr>
                <w:rFonts w:ascii="Arial" w:hAnsi="Arial" w:cs="Arial"/>
              </w:rPr>
            </w:pPr>
            <w:r w:rsidRPr="00463FB8">
              <w:rPr>
                <w:rFonts w:ascii="Arial" w:hAnsi="Arial" w:cs="Arial"/>
                <w:b/>
              </w:rPr>
              <w:t>Klebe</w:t>
            </w:r>
            <w:r w:rsidRPr="00463FB8">
              <w:rPr>
                <w:rFonts w:ascii="Arial" w:hAnsi="Arial" w:cs="Arial"/>
              </w:rPr>
              <w:t xml:space="preserve"> die neuen Teile zu der passenden Insel.</w:t>
            </w:r>
          </w:p>
          <w:p w:rsidR="009F36F3" w:rsidRPr="00463FB8" w:rsidRDefault="009F36F3" w:rsidP="006A2FF6">
            <w:pPr>
              <w:rPr>
                <w:rFonts w:ascii="Arial" w:hAnsi="Arial" w:cs="Arial"/>
              </w:rPr>
            </w:pPr>
          </w:p>
        </w:tc>
      </w:tr>
    </w:tbl>
    <w:p w:rsidR="009F36F3" w:rsidRPr="00824AD3" w:rsidRDefault="009F36F3" w:rsidP="009F36F3">
      <w:pPr>
        <w:rPr>
          <w:sz w:val="16"/>
          <w:szCs w:val="16"/>
        </w:rPr>
      </w:pPr>
    </w:p>
    <w:tbl>
      <w:tblPr>
        <w:tblW w:w="0" w:type="auto"/>
        <w:jc w:val="center"/>
        <w:tblInd w:w="-4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44"/>
        <w:gridCol w:w="2245"/>
        <w:gridCol w:w="1977"/>
        <w:gridCol w:w="2058"/>
        <w:gridCol w:w="1670"/>
      </w:tblGrid>
      <w:tr w:rsidR="009F36F3" w:rsidRPr="00463FB8" w:rsidTr="009F36F3">
        <w:trPr>
          <w:jc w:val="center"/>
        </w:trPr>
        <w:tc>
          <w:tcPr>
            <w:tcW w:w="1897" w:type="dxa"/>
          </w:tcPr>
          <w:p w:rsidR="009F36F3" w:rsidRPr="00463FB8" w:rsidRDefault="009F36F3" w:rsidP="006A2FF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9F36F3" w:rsidRPr="00463FB8" w:rsidRDefault="009F36F3" w:rsidP="006A2FF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463FB8">
              <w:rPr>
                <w:rFonts w:ascii="Arial" w:hAnsi="Arial" w:cs="Arial"/>
                <w:b/>
                <w:sz w:val="28"/>
                <w:szCs w:val="28"/>
              </w:rPr>
              <w:t>Hygiene</w:t>
            </w:r>
          </w:p>
          <w:p w:rsidR="009F36F3" w:rsidRPr="00463FB8" w:rsidRDefault="009F36F3" w:rsidP="006A2FF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201" w:type="dxa"/>
          </w:tcPr>
          <w:p w:rsidR="009F36F3" w:rsidRPr="00463FB8" w:rsidRDefault="009F36F3" w:rsidP="006A2FF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9F36F3" w:rsidRPr="00463FB8" w:rsidRDefault="009F36F3" w:rsidP="006A2FF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463FB8">
              <w:rPr>
                <w:rFonts w:ascii="Arial" w:hAnsi="Arial" w:cs="Arial"/>
                <w:b/>
                <w:sz w:val="28"/>
                <w:szCs w:val="28"/>
              </w:rPr>
              <w:t>Arbeitsplatz</w:t>
            </w:r>
          </w:p>
        </w:tc>
        <w:tc>
          <w:tcPr>
            <w:tcW w:w="1939" w:type="dxa"/>
          </w:tcPr>
          <w:p w:rsidR="009F36F3" w:rsidRPr="00463FB8" w:rsidRDefault="009F36F3" w:rsidP="006A2FF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9F36F3" w:rsidRPr="00463FB8" w:rsidRDefault="009F36F3" w:rsidP="006A2FF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463FB8">
              <w:rPr>
                <w:rFonts w:ascii="Arial" w:hAnsi="Arial" w:cs="Arial"/>
                <w:b/>
                <w:sz w:val="28"/>
                <w:szCs w:val="28"/>
              </w:rPr>
              <w:t>Einkauf</w:t>
            </w:r>
          </w:p>
        </w:tc>
        <w:tc>
          <w:tcPr>
            <w:tcW w:w="2018" w:type="dxa"/>
          </w:tcPr>
          <w:p w:rsidR="009F36F3" w:rsidRPr="00463FB8" w:rsidRDefault="009F36F3" w:rsidP="006A2FF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9F36F3" w:rsidRPr="00463FB8" w:rsidRDefault="009F36F3" w:rsidP="006A2FF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463FB8">
              <w:rPr>
                <w:rFonts w:ascii="Arial" w:hAnsi="Arial" w:cs="Arial"/>
                <w:b/>
                <w:sz w:val="28"/>
                <w:szCs w:val="28"/>
              </w:rPr>
              <w:t>Technische Geräte</w:t>
            </w:r>
          </w:p>
        </w:tc>
        <w:tc>
          <w:tcPr>
            <w:tcW w:w="1639" w:type="dxa"/>
          </w:tcPr>
          <w:p w:rsidR="009F36F3" w:rsidRPr="00463FB8" w:rsidRDefault="009F36F3" w:rsidP="006A2FF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9F36F3" w:rsidRPr="00463FB8" w:rsidRDefault="009F36F3" w:rsidP="006A2FF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463FB8">
              <w:rPr>
                <w:rFonts w:ascii="Arial" w:hAnsi="Arial" w:cs="Arial"/>
                <w:b/>
                <w:sz w:val="28"/>
                <w:szCs w:val="28"/>
              </w:rPr>
              <w:t>Arbeits-methoden</w:t>
            </w:r>
          </w:p>
        </w:tc>
      </w:tr>
      <w:tr w:rsidR="009F36F3" w:rsidRPr="00463FB8" w:rsidTr="009F36F3">
        <w:trPr>
          <w:jc w:val="center"/>
        </w:trPr>
        <w:tc>
          <w:tcPr>
            <w:tcW w:w="1897" w:type="dxa"/>
          </w:tcPr>
          <w:p w:rsidR="009F36F3" w:rsidRPr="00463FB8" w:rsidRDefault="009F36F3" w:rsidP="006A2FF6">
            <w:pPr>
              <w:jc w:val="center"/>
              <w:rPr>
                <w:rFonts w:ascii="Arial" w:hAnsi="Arial" w:cs="Arial"/>
              </w:rPr>
            </w:pPr>
            <w:r w:rsidRPr="00463FB8">
              <w:rPr>
                <w:rFonts w:ascii="Arial" w:hAnsi="Arial" w:cs="Arial"/>
              </w:rPr>
              <w:t>Persönliche Hygiene</w:t>
            </w:r>
          </w:p>
        </w:tc>
        <w:tc>
          <w:tcPr>
            <w:tcW w:w="2201" w:type="dxa"/>
          </w:tcPr>
          <w:p w:rsidR="009F36F3" w:rsidRPr="00463FB8" w:rsidRDefault="009F36F3" w:rsidP="006A2FF6">
            <w:pPr>
              <w:jc w:val="center"/>
              <w:rPr>
                <w:rFonts w:ascii="Arial" w:hAnsi="Arial" w:cs="Arial"/>
              </w:rPr>
            </w:pPr>
            <w:r w:rsidRPr="00463FB8">
              <w:rPr>
                <w:rFonts w:ascii="Arial" w:hAnsi="Arial" w:cs="Arial"/>
              </w:rPr>
              <w:t>Innerer/Äußere</w:t>
            </w:r>
          </w:p>
          <w:p w:rsidR="009F36F3" w:rsidRPr="00463FB8" w:rsidRDefault="009F36F3" w:rsidP="006A2FF6">
            <w:pPr>
              <w:jc w:val="center"/>
              <w:rPr>
                <w:rFonts w:ascii="Arial" w:hAnsi="Arial" w:cs="Arial"/>
              </w:rPr>
            </w:pPr>
            <w:r w:rsidRPr="00463FB8">
              <w:rPr>
                <w:rFonts w:ascii="Arial" w:hAnsi="Arial" w:cs="Arial"/>
              </w:rPr>
              <w:t>Greifraum</w:t>
            </w:r>
          </w:p>
        </w:tc>
        <w:tc>
          <w:tcPr>
            <w:tcW w:w="1939" w:type="dxa"/>
          </w:tcPr>
          <w:p w:rsidR="009F36F3" w:rsidRPr="00463FB8" w:rsidRDefault="009F36F3" w:rsidP="006A2FF6">
            <w:pPr>
              <w:jc w:val="center"/>
              <w:rPr>
                <w:rFonts w:ascii="Arial" w:hAnsi="Arial" w:cs="Arial"/>
              </w:rPr>
            </w:pPr>
            <w:r w:rsidRPr="00463FB8">
              <w:rPr>
                <w:rFonts w:ascii="Arial" w:hAnsi="Arial" w:cs="Arial"/>
              </w:rPr>
              <w:t>Werbestrategien</w:t>
            </w:r>
          </w:p>
          <w:p w:rsidR="009F36F3" w:rsidRPr="00463FB8" w:rsidRDefault="009F36F3" w:rsidP="006A2FF6">
            <w:pPr>
              <w:jc w:val="center"/>
              <w:rPr>
                <w:rFonts w:ascii="Arial" w:hAnsi="Arial" w:cs="Arial"/>
              </w:rPr>
            </w:pPr>
            <w:r w:rsidRPr="00463FB8">
              <w:rPr>
                <w:rFonts w:ascii="Arial" w:hAnsi="Arial" w:cs="Arial"/>
              </w:rPr>
              <w:t>erklären</w:t>
            </w:r>
          </w:p>
          <w:p w:rsidR="009F36F3" w:rsidRPr="00463FB8" w:rsidRDefault="009F36F3" w:rsidP="006A2F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18" w:type="dxa"/>
          </w:tcPr>
          <w:p w:rsidR="009F36F3" w:rsidRPr="00463FB8" w:rsidRDefault="009F36F3" w:rsidP="006A2FF6">
            <w:pPr>
              <w:jc w:val="center"/>
              <w:rPr>
                <w:rFonts w:ascii="Arial" w:hAnsi="Arial" w:cs="Arial"/>
              </w:rPr>
            </w:pPr>
            <w:r w:rsidRPr="00463FB8">
              <w:rPr>
                <w:rFonts w:ascii="Arial" w:hAnsi="Arial" w:cs="Arial"/>
              </w:rPr>
              <w:t>Backröhre</w:t>
            </w:r>
          </w:p>
          <w:p w:rsidR="009F36F3" w:rsidRPr="00463FB8" w:rsidRDefault="009F36F3" w:rsidP="006A2FF6">
            <w:pPr>
              <w:jc w:val="center"/>
              <w:rPr>
                <w:rFonts w:ascii="Arial" w:hAnsi="Arial" w:cs="Arial"/>
              </w:rPr>
            </w:pPr>
            <w:r w:rsidRPr="00463FB8">
              <w:rPr>
                <w:rFonts w:ascii="Arial" w:hAnsi="Arial" w:cs="Arial"/>
              </w:rPr>
              <w:t>bedienen</w:t>
            </w:r>
          </w:p>
        </w:tc>
        <w:tc>
          <w:tcPr>
            <w:tcW w:w="1639" w:type="dxa"/>
          </w:tcPr>
          <w:p w:rsidR="009F36F3" w:rsidRPr="00463FB8" w:rsidRDefault="009F36F3" w:rsidP="006A2FF6">
            <w:pPr>
              <w:jc w:val="center"/>
              <w:rPr>
                <w:rFonts w:ascii="Arial" w:hAnsi="Arial" w:cs="Arial"/>
              </w:rPr>
            </w:pPr>
            <w:proofErr w:type="spellStart"/>
            <w:r w:rsidRPr="00463FB8">
              <w:rPr>
                <w:rFonts w:ascii="Arial" w:hAnsi="Arial" w:cs="Arial"/>
              </w:rPr>
              <w:t>Mind</w:t>
            </w:r>
            <w:proofErr w:type="spellEnd"/>
            <w:r w:rsidRPr="00463FB8">
              <w:rPr>
                <w:rFonts w:ascii="Arial" w:hAnsi="Arial" w:cs="Arial"/>
              </w:rPr>
              <w:t xml:space="preserve"> </w:t>
            </w:r>
            <w:proofErr w:type="spellStart"/>
            <w:r w:rsidRPr="00463FB8">
              <w:rPr>
                <w:rFonts w:ascii="Arial" w:hAnsi="Arial" w:cs="Arial"/>
              </w:rPr>
              <w:t>map</w:t>
            </w:r>
            <w:proofErr w:type="spellEnd"/>
          </w:p>
          <w:p w:rsidR="009F36F3" w:rsidRPr="00463FB8" w:rsidRDefault="009F36F3" w:rsidP="006A2FF6">
            <w:pPr>
              <w:jc w:val="center"/>
              <w:rPr>
                <w:rFonts w:ascii="Arial" w:hAnsi="Arial" w:cs="Arial"/>
              </w:rPr>
            </w:pPr>
            <w:r w:rsidRPr="00463FB8">
              <w:rPr>
                <w:rFonts w:ascii="Arial" w:hAnsi="Arial" w:cs="Arial"/>
              </w:rPr>
              <w:t>erstellen</w:t>
            </w:r>
          </w:p>
        </w:tc>
      </w:tr>
      <w:tr w:rsidR="009F36F3" w:rsidRPr="00463FB8" w:rsidTr="009F36F3">
        <w:trPr>
          <w:jc w:val="center"/>
        </w:trPr>
        <w:tc>
          <w:tcPr>
            <w:tcW w:w="1897" w:type="dxa"/>
          </w:tcPr>
          <w:p w:rsidR="009F36F3" w:rsidRPr="00463FB8" w:rsidRDefault="009F36F3" w:rsidP="006A2FF6">
            <w:pPr>
              <w:jc w:val="center"/>
              <w:rPr>
                <w:rFonts w:ascii="Arial" w:hAnsi="Arial" w:cs="Arial"/>
              </w:rPr>
            </w:pPr>
            <w:r w:rsidRPr="00463FB8">
              <w:rPr>
                <w:rFonts w:ascii="Arial" w:hAnsi="Arial" w:cs="Arial"/>
              </w:rPr>
              <w:t>Sachgerechte Müllentsorg.</w:t>
            </w:r>
          </w:p>
        </w:tc>
        <w:tc>
          <w:tcPr>
            <w:tcW w:w="2201" w:type="dxa"/>
          </w:tcPr>
          <w:p w:rsidR="009F36F3" w:rsidRPr="00463FB8" w:rsidRDefault="009F36F3" w:rsidP="006A2FF6">
            <w:pPr>
              <w:jc w:val="center"/>
              <w:rPr>
                <w:rFonts w:ascii="Arial" w:hAnsi="Arial" w:cs="Arial"/>
              </w:rPr>
            </w:pPr>
            <w:r w:rsidRPr="00463FB8">
              <w:rPr>
                <w:rFonts w:ascii="Arial" w:hAnsi="Arial" w:cs="Arial"/>
              </w:rPr>
              <w:t>Persönlicher Greifraum</w:t>
            </w:r>
          </w:p>
        </w:tc>
        <w:tc>
          <w:tcPr>
            <w:tcW w:w="1939" w:type="dxa"/>
          </w:tcPr>
          <w:p w:rsidR="009F36F3" w:rsidRPr="00463FB8" w:rsidRDefault="009F36F3" w:rsidP="006A2FF6">
            <w:pPr>
              <w:jc w:val="center"/>
              <w:rPr>
                <w:rFonts w:ascii="Arial" w:hAnsi="Arial" w:cs="Arial"/>
              </w:rPr>
            </w:pPr>
            <w:r w:rsidRPr="00463FB8">
              <w:rPr>
                <w:rFonts w:ascii="Arial" w:hAnsi="Arial" w:cs="Arial"/>
              </w:rPr>
              <w:t>Zutatenliste</w:t>
            </w:r>
          </w:p>
          <w:p w:rsidR="009F36F3" w:rsidRPr="00463FB8" w:rsidRDefault="009F36F3" w:rsidP="006A2FF6">
            <w:pPr>
              <w:jc w:val="center"/>
              <w:rPr>
                <w:rFonts w:ascii="Arial" w:hAnsi="Arial" w:cs="Arial"/>
              </w:rPr>
            </w:pPr>
            <w:r w:rsidRPr="00463FB8">
              <w:rPr>
                <w:rFonts w:ascii="Arial" w:hAnsi="Arial" w:cs="Arial"/>
              </w:rPr>
              <w:t>deuten</w:t>
            </w:r>
          </w:p>
          <w:p w:rsidR="009F36F3" w:rsidRPr="00463FB8" w:rsidRDefault="009F36F3" w:rsidP="006A2F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18" w:type="dxa"/>
          </w:tcPr>
          <w:p w:rsidR="009F36F3" w:rsidRPr="00463FB8" w:rsidRDefault="009F36F3" w:rsidP="006A2FF6">
            <w:pPr>
              <w:jc w:val="center"/>
              <w:rPr>
                <w:rFonts w:ascii="Arial" w:hAnsi="Arial" w:cs="Arial"/>
              </w:rPr>
            </w:pPr>
            <w:r w:rsidRPr="00463FB8">
              <w:rPr>
                <w:rFonts w:ascii="Arial" w:hAnsi="Arial" w:cs="Arial"/>
              </w:rPr>
              <w:t>Elektroherd</w:t>
            </w:r>
          </w:p>
          <w:p w:rsidR="009F36F3" w:rsidRPr="00463FB8" w:rsidRDefault="009F36F3" w:rsidP="006A2FF6">
            <w:pPr>
              <w:jc w:val="center"/>
              <w:rPr>
                <w:rFonts w:ascii="Arial" w:hAnsi="Arial" w:cs="Arial"/>
              </w:rPr>
            </w:pPr>
            <w:r w:rsidRPr="00463FB8">
              <w:rPr>
                <w:rFonts w:ascii="Arial" w:hAnsi="Arial" w:cs="Arial"/>
              </w:rPr>
              <w:t>bedienen</w:t>
            </w:r>
          </w:p>
        </w:tc>
        <w:tc>
          <w:tcPr>
            <w:tcW w:w="1639" w:type="dxa"/>
          </w:tcPr>
          <w:p w:rsidR="009F36F3" w:rsidRPr="00463FB8" w:rsidRDefault="009F36F3" w:rsidP="006A2FF6">
            <w:pPr>
              <w:jc w:val="center"/>
              <w:rPr>
                <w:rFonts w:ascii="Arial" w:hAnsi="Arial" w:cs="Arial"/>
              </w:rPr>
            </w:pPr>
            <w:r w:rsidRPr="00463FB8">
              <w:rPr>
                <w:rFonts w:ascii="Arial" w:hAnsi="Arial" w:cs="Arial"/>
              </w:rPr>
              <w:t>Teamarbeit</w:t>
            </w:r>
          </w:p>
          <w:p w:rsidR="009F36F3" w:rsidRPr="00463FB8" w:rsidRDefault="009F36F3" w:rsidP="006A2FF6">
            <w:pPr>
              <w:jc w:val="center"/>
              <w:rPr>
                <w:rFonts w:ascii="Arial" w:hAnsi="Arial" w:cs="Arial"/>
              </w:rPr>
            </w:pPr>
            <w:r w:rsidRPr="00463FB8">
              <w:rPr>
                <w:rFonts w:ascii="Arial" w:hAnsi="Arial" w:cs="Arial"/>
              </w:rPr>
              <w:t>durchführen</w:t>
            </w:r>
          </w:p>
        </w:tc>
      </w:tr>
      <w:tr w:rsidR="009F36F3" w:rsidRPr="00463FB8" w:rsidTr="009F36F3">
        <w:trPr>
          <w:jc w:val="center"/>
        </w:trPr>
        <w:tc>
          <w:tcPr>
            <w:tcW w:w="1897" w:type="dxa"/>
          </w:tcPr>
          <w:p w:rsidR="009F36F3" w:rsidRPr="00463FB8" w:rsidRDefault="009F36F3" w:rsidP="006A2FF6">
            <w:pPr>
              <w:jc w:val="center"/>
              <w:rPr>
                <w:rFonts w:ascii="Arial" w:hAnsi="Arial" w:cs="Arial"/>
              </w:rPr>
            </w:pPr>
            <w:r w:rsidRPr="00463FB8">
              <w:rPr>
                <w:rFonts w:ascii="Arial" w:hAnsi="Arial" w:cs="Arial"/>
              </w:rPr>
              <w:t>Müll</w:t>
            </w:r>
          </w:p>
          <w:p w:rsidR="009F36F3" w:rsidRPr="00463FB8" w:rsidRDefault="009F36F3" w:rsidP="006A2FF6">
            <w:pPr>
              <w:jc w:val="center"/>
              <w:rPr>
                <w:rFonts w:ascii="Arial" w:hAnsi="Arial" w:cs="Arial"/>
              </w:rPr>
            </w:pPr>
            <w:r w:rsidRPr="00463FB8">
              <w:rPr>
                <w:rFonts w:ascii="Arial" w:hAnsi="Arial" w:cs="Arial"/>
              </w:rPr>
              <w:t>trennen</w:t>
            </w:r>
          </w:p>
        </w:tc>
        <w:tc>
          <w:tcPr>
            <w:tcW w:w="2201" w:type="dxa"/>
          </w:tcPr>
          <w:p w:rsidR="009F36F3" w:rsidRPr="00463FB8" w:rsidRDefault="009F36F3" w:rsidP="006A2FF6">
            <w:pPr>
              <w:jc w:val="center"/>
              <w:rPr>
                <w:rFonts w:ascii="Arial" w:hAnsi="Arial" w:cs="Arial"/>
              </w:rPr>
            </w:pPr>
            <w:r w:rsidRPr="00463FB8">
              <w:rPr>
                <w:rFonts w:ascii="Arial" w:hAnsi="Arial" w:cs="Arial"/>
              </w:rPr>
              <w:t>unterschiedliche</w:t>
            </w:r>
          </w:p>
          <w:p w:rsidR="009F36F3" w:rsidRPr="00463FB8" w:rsidRDefault="009F36F3" w:rsidP="006A2FF6">
            <w:pPr>
              <w:jc w:val="center"/>
              <w:rPr>
                <w:rFonts w:ascii="Arial" w:hAnsi="Arial" w:cs="Arial"/>
              </w:rPr>
            </w:pPr>
            <w:r w:rsidRPr="00463FB8">
              <w:rPr>
                <w:rFonts w:ascii="Arial" w:hAnsi="Arial" w:cs="Arial"/>
              </w:rPr>
              <w:t>Schneidetechniken</w:t>
            </w:r>
          </w:p>
        </w:tc>
        <w:tc>
          <w:tcPr>
            <w:tcW w:w="1939" w:type="dxa"/>
          </w:tcPr>
          <w:p w:rsidR="009F36F3" w:rsidRPr="00463FB8" w:rsidRDefault="009F36F3" w:rsidP="006A2FF6">
            <w:pPr>
              <w:jc w:val="center"/>
              <w:rPr>
                <w:rFonts w:ascii="Arial" w:hAnsi="Arial" w:cs="Arial"/>
              </w:rPr>
            </w:pPr>
            <w:r w:rsidRPr="00463FB8">
              <w:rPr>
                <w:rFonts w:ascii="Arial" w:hAnsi="Arial" w:cs="Arial"/>
              </w:rPr>
              <w:t>Lebensmittel-</w:t>
            </w:r>
          </w:p>
          <w:p w:rsidR="009F36F3" w:rsidRPr="00463FB8" w:rsidRDefault="009F36F3" w:rsidP="006A2FF6">
            <w:pPr>
              <w:jc w:val="center"/>
              <w:rPr>
                <w:rFonts w:ascii="Arial" w:hAnsi="Arial" w:cs="Arial"/>
              </w:rPr>
            </w:pPr>
            <w:proofErr w:type="spellStart"/>
            <w:r w:rsidRPr="00463FB8">
              <w:rPr>
                <w:rFonts w:ascii="Arial" w:hAnsi="Arial" w:cs="Arial"/>
              </w:rPr>
              <w:t>kennzeichnung</w:t>
            </w:r>
            <w:proofErr w:type="spellEnd"/>
          </w:p>
        </w:tc>
        <w:tc>
          <w:tcPr>
            <w:tcW w:w="2018" w:type="dxa"/>
          </w:tcPr>
          <w:p w:rsidR="009F36F3" w:rsidRPr="00463FB8" w:rsidRDefault="009F36F3" w:rsidP="006A2FF6">
            <w:pPr>
              <w:jc w:val="center"/>
              <w:rPr>
                <w:rFonts w:ascii="Arial" w:hAnsi="Arial" w:cs="Arial"/>
              </w:rPr>
            </w:pPr>
            <w:r w:rsidRPr="00463FB8">
              <w:rPr>
                <w:rFonts w:ascii="Arial" w:hAnsi="Arial" w:cs="Arial"/>
              </w:rPr>
              <w:t>Reinigung Elektroherd</w:t>
            </w:r>
          </w:p>
        </w:tc>
        <w:tc>
          <w:tcPr>
            <w:tcW w:w="1639" w:type="dxa"/>
          </w:tcPr>
          <w:p w:rsidR="009F36F3" w:rsidRPr="00463FB8" w:rsidRDefault="009F36F3" w:rsidP="006A2FF6">
            <w:pPr>
              <w:jc w:val="center"/>
              <w:rPr>
                <w:rFonts w:ascii="Arial" w:hAnsi="Arial" w:cs="Arial"/>
              </w:rPr>
            </w:pPr>
            <w:proofErr w:type="spellStart"/>
            <w:r w:rsidRPr="00463FB8">
              <w:rPr>
                <w:rFonts w:ascii="Arial" w:hAnsi="Arial" w:cs="Arial"/>
              </w:rPr>
              <w:t>Arbeits</w:t>
            </w:r>
            <w:proofErr w:type="spellEnd"/>
            <w:r w:rsidRPr="00463FB8">
              <w:rPr>
                <w:rFonts w:ascii="Arial" w:hAnsi="Arial" w:cs="Arial"/>
              </w:rPr>
              <w:t xml:space="preserve"> gerecht verteilen</w:t>
            </w:r>
          </w:p>
        </w:tc>
      </w:tr>
      <w:tr w:rsidR="009F36F3" w:rsidRPr="00463FB8" w:rsidTr="009F36F3">
        <w:trPr>
          <w:jc w:val="center"/>
        </w:trPr>
        <w:tc>
          <w:tcPr>
            <w:tcW w:w="1897" w:type="dxa"/>
          </w:tcPr>
          <w:p w:rsidR="009F36F3" w:rsidRPr="00463FB8" w:rsidRDefault="009F36F3" w:rsidP="006A2FF6">
            <w:pPr>
              <w:jc w:val="center"/>
              <w:rPr>
                <w:rFonts w:ascii="Arial" w:hAnsi="Arial" w:cs="Arial"/>
              </w:rPr>
            </w:pPr>
            <w:r w:rsidRPr="00463FB8">
              <w:rPr>
                <w:rFonts w:ascii="Arial" w:hAnsi="Arial" w:cs="Arial"/>
              </w:rPr>
              <w:t>Hände gründlich waschen</w:t>
            </w:r>
          </w:p>
        </w:tc>
        <w:tc>
          <w:tcPr>
            <w:tcW w:w="2201" w:type="dxa"/>
          </w:tcPr>
          <w:p w:rsidR="009F36F3" w:rsidRPr="00463FB8" w:rsidRDefault="009F36F3" w:rsidP="006A2FF6">
            <w:pPr>
              <w:jc w:val="center"/>
              <w:rPr>
                <w:rFonts w:ascii="Arial" w:hAnsi="Arial" w:cs="Arial"/>
              </w:rPr>
            </w:pPr>
            <w:r w:rsidRPr="00463FB8">
              <w:rPr>
                <w:rFonts w:ascii="Arial" w:hAnsi="Arial" w:cs="Arial"/>
              </w:rPr>
              <w:t>Tunnelgriff</w:t>
            </w:r>
          </w:p>
          <w:p w:rsidR="009F36F3" w:rsidRPr="00463FB8" w:rsidRDefault="009F36F3" w:rsidP="006A2FF6">
            <w:pPr>
              <w:jc w:val="center"/>
              <w:rPr>
                <w:rFonts w:ascii="Arial" w:hAnsi="Arial" w:cs="Arial"/>
              </w:rPr>
            </w:pPr>
            <w:r w:rsidRPr="00463FB8">
              <w:rPr>
                <w:rFonts w:ascii="Arial" w:hAnsi="Arial" w:cs="Arial"/>
              </w:rPr>
              <w:t>verwenden</w:t>
            </w:r>
          </w:p>
        </w:tc>
        <w:tc>
          <w:tcPr>
            <w:tcW w:w="1939" w:type="dxa"/>
          </w:tcPr>
          <w:p w:rsidR="009F36F3" w:rsidRPr="00463FB8" w:rsidRDefault="009F36F3" w:rsidP="006A2FF6">
            <w:pPr>
              <w:jc w:val="center"/>
              <w:rPr>
                <w:rFonts w:ascii="Arial" w:hAnsi="Arial" w:cs="Arial"/>
              </w:rPr>
            </w:pPr>
            <w:r w:rsidRPr="00463FB8">
              <w:rPr>
                <w:rFonts w:ascii="Arial" w:hAnsi="Arial" w:cs="Arial"/>
              </w:rPr>
              <w:t>Nährwerttabelle</w:t>
            </w:r>
          </w:p>
          <w:p w:rsidR="009F36F3" w:rsidRPr="00463FB8" w:rsidRDefault="009F36F3" w:rsidP="006A2FF6">
            <w:pPr>
              <w:jc w:val="center"/>
              <w:rPr>
                <w:rFonts w:ascii="Arial" w:hAnsi="Arial" w:cs="Arial"/>
              </w:rPr>
            </w:pPr>
            <w:r w:rsidRPr="00463FB8">
              <w:rPr>
                <w:rFonts w:ascii="Arial" w:hAnsi="Arial" w:cs="Arial"/>
              </w:rPr>
              <w:t>lesen</w:t>
            </w:r>
          </w:p>
        </w:tc>
        <w:tc>
          <w:tcPr>
            <w:tcW w:w="2018" w:type="dxa"/>
          </w:tcPr>
          <w:p w:rsidR="009F36F3" w:rsidRPr="00463FB8" w:rsidRDefault="009F36F3" w:rsidP="006A2FF6">
            <w:pPr>
              <w:jc w:val="center"/>
              <w:rPr>
                <w:rFonts w:ascii="Arial" w:hAnsi="Arial" w:cs="Arial"/>
              </w:rPr>
            </w:pPr>
            <w:r w:rsidRPr="00463FB8">
              <w:rPr>
                <w:rFonts w:ascii="Arial" w:hAnsi="Arial" w:cs="Arial"/>
              </w:rPr>
              <w:t>Handrührgerät</w:t>
            </w:r>
          </w:p>
          <w:p w:rsidR="009F36F3" w:rsidRPr="00463FB8" w:rsidRDefault="009F36F3" w:rsidP="006A2FF6">
            <w:pPr>
              <w:jc w:val="center"/>
              <w:rPr>
                <w:rFonts w:ascii="Arial" w:hAnsi="Arial" w:cs="Arial"/>
              </w:rPr>
            </w:pPr>
            <w:r w:rsidRPr="00463FB8">
              <w:rPr>
                <w:rFonts w:ascii="Arial" w:hAnsi="Arial" w:cs="Arial"/>
              </w:rPr>
              <w:t>verwenden</w:t>
            </w:r>
          </w:p>
        </w:tc>
        <w:tc>
          <w:tcPr>
            <w:tcW w:w="1639" w:type="dxa"/>
          </w:tcPr>
          <w:p w:rsidR="009F36F3" w:rsidRPr="00463FB8" w:rsidRDefault="009F36F3" w:rsidP="006A2FF6">
            <w:pPr>
              <w:jc w:val="center"/>
              <w:rPr>
                <w:rFonts w:ascii="Arial" w:hAnsi="Arial" w:cs="Arial"/>
              </w:rPr>
            </w:pPr>
            <w:r w:rsidRPr="00463FB8">
              <w:rPr>
                <w:rFonts w:ascii="Arial" w:hAnsi="Arial" w:cs="Arial"/>
              </w:rPr>
              <w:t>Mappe sachgerecht führen</w:t>
            </w:r>
          </w:p>
        </w:tc>
      </w:tr>
      <w:tr w:rsidR="009F36F3" w:rsidRPr="00463FB8" w:rsidTr="009F36F3">
        <w:trPr>
          <w:jc w:val="center"/>
        </w:trPr>
        <w:tc>
          <w:tcPr>
            <w:tcW w:w="1897" w:type="dxa"/>
          </w:tcPr>
          <w:p w:rsidR="009F36F3" w:rsidRPr="00463FB8" w:rsidRDefault="009F36F3" w:rsidP="006A2FF6">
            <w:pPr>
              <w:jc w:val="center"/>
              <w:rPr>
                <w:rFonts w:ascii="Arial" w:hAnsi="Arial" w:cs="Arial"/>
              </w:rPr>
            </w:pPr>
            <w:r w:rsidRPr="00463FB8">
              <w:rPr>
                <w:rFonts w:ascii="Arial" w:hAnsi="Arial" w:cs="Arial"/>
              </w:rPr>
              <w:t>Hygiene am Arbeitsplatz</w:t>
            </w:r>
          </w:p>
        </w:tc>
        <w:tc>
          <w:tcPr>
            <w:tcW w:w="2201" w:type="dxa"/>
          </w:tcPr>
          <w:p w:rsidR="009F36F3" w:rsidRPr="00463FB8" w:rsidRDefault="009F36F3" w:rsidP="006A2FF6">
            <w:pPr>
              <w:jc w:val="center"/>
              <w:rPr>
                <w:rFonts w:ascii="Arial" w:hAnsi="Arial" w:cs="Arial"/>
              </w:rPr>
            </w:pPr>
            <w:r w:rsidRPr="00463FB8">
              <w:rPr>
                <w:rFonts w:ascii="Arial" w:hAnsi="Arial" w:cs="Arial"/>
              </w:rPr>
              <w:t>Küchenwaage</w:t>
            </w:r>
          </w:p>
          <w:p w:rsidR="009F36F3" w:rsidRPr="00463FB8" w:rsidRDefault="009F36F3" w:rsidP="006A2FF6">
            <w:pPr>
              <w:jc w:val="center"/>
              <w:rPr>
                <w:rFonts w:ascii="Arial" w:hAnsi="Arial" w:cs="Arial"/>
              </w:rPr>
            </w:pPr>
            <w:r w:rsidRPr="00463FB8">
              <w:rPr>
                <w:rFonts w:ascii="Arial" w:hAnsi="Arial" w:cs="Arial"/>
              </w:rPr>
              <w:t>bedienen</w:t>
            </w:r>
          </w:p>
          <w:p w:rsidR="009F36F3" w:rsidRPr="00463FB8" w:rsidRDefault="009F36F3" w:rsidP="006A2F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39" w:type="dxa"/>
          </w:tcPr>
          <w:p w:rsidR="009F36F3" w:rsidRPr="00463FB8" w:rsidRDefault="009F36F3" w:rsidP="006A2FF6">
            <w:pPr>
              <w:jc w:val="center"/>
              <w:rPr>
                <w:rFonts w:ascii="Arial" w:hAnsi="Arial" w:cs="Arial"/>
              </w:rPr>
            </w:pPr>
            <w:proofErr w:type="spellStart"/>
            <w:r w:rsidRPr="00463FB8">
              <w:rPr>
                <w:rFonts w:ascii="Arial" w:hAnsi="Arial" w:cs="Arial"/>
              </w:rPr>
              <w:t>Quengelzone</w:t>
            </w:r>
            <w:proofErr w:type="spellEnd"/>
          </w:p>
          <w:p w:rsidR="009F36F3" w:rsidRPr="00463FB8" w:rsidRDefault="009F36F3" w:rsidP="006A2FF6">
            <w:pPr>
              <w:jc w:val="center"/>
              <w:rPr>
                <w:rFonts w:ascii="Arial" w:hAnsi="Arial" w:cs="Arial"/>
              </w:rPr>
            </w:pPr>
            <w:r w:rsidRPr="00463FB8">
              <w:rPr>
                <w:rFonts w:ascii="Arial" w:hAnsi="Arial" w:cs="Arial"/>
              </w:rPr>
              <w:t>erklären</w:t>
            </w:r>
          </w:p>
        </w:tc>
        <w:tc>
          <w:tcPr>
            <w:tcW w:w="2018" w:type="dxa"/>
          </w:tcPr>
          <w:p w:rsidR="009F36F3" w:rsidRPr="00463FB8" w:rsidRDefault="009F36F3" w:rsidP="006A2FF6">
            <w:pPr>
              <w:jc w:val="center"/>
              <w:rPr>
                <w:rFonts w:ascii="Arial" w:hAnsi="Arial" w:cs="Arial"/>
              </w:rPr>
            </w:pPr>
            <w:r w:rsidRPr="00463FB8">
              <w:rPr>
                <w:rFonts w:ascii="Arial" w:hAnsi="Arial" w:cs="Arial"/>
              </w:rPr>
              <w:t>Mikrowellen-gerät einschalten</w:t>
            </w:r>
          </w:p>
        </w:tc>
        <w:tc>
          <w:tcPr>
            <w:tcW w:w="1639" w:type="dxa"/>
          </w:tcPr>
          <w:p w:rsidR="009F36F3" w:rsidRPr="00463FB8" w:rsidRDefault="009F36F3" w:rsidP="006A2FF6">
            <w:pPr>
              <w:jc w:val="center"/>
              <w:rPr>
                <w:rFonts w:ascii="Arial" w:hAnsi="Arial" w:cs="Arial"/>
              </w:rPr>
            </w:pPr>
            <w:r w:rsidRPr="00463FB8">
              <w:rPr>
                <w:rFonts w:ascii="Arial" w:hAnsi="Arial" w:cs="Arial"/>
              </w:rPr>
              <w:t>Rezept</w:t>
            </w:r>
          </w:p>
          <w:p w:rsidR="009F36F3" w:rsidRPr="00463FB8" w:rsidRDefault="009F36F3" w:rsidP="006A2FF6">
            <w:pPr>
              <w:jc w:val="center"/>
              <w:rPr>
                <w:rFonts w:ascii="Arial" w:hAnsi="Arial" w:cs="Arial"/>
              </w:rPr>
            </w:pPr>
            <w:r w:rsidRPr="00463FB8">
              <w:rPr>
                <w:rFonts w:ascii="Arial" w:hAnsi="Arial" w:cs="Arial"/>
              </w:rPr>
              <w:t>lesen</w:t>
            </w:r>
          </w:p>
        </w:tc>
      </w:tr>
      <w:tr w:rsidR="009F36F3" w:rsidRPr="00463FB8" w:rsidTr="009F36F3">
        <w:trPr>
          <w:jc w:val="center"/>
        </w:trPr>
        <w:tc>
          <w:tcPr>
            <w:tcW w:w="1897" w:type="dxa"/>
          </w:tcPr>
          <w:p w:rsidR="009F36F3" w:rsidRPr="00463FB8" w:rsidRDefault="009F36F3" w:rsidP="006A2FF6">
            <w:pPr>
              <w:jc w:val="center"/>
              <w:rPr>
                <w:rFonts w:ascii="Arial" w:hAnsi="Arial" w:cs="Arial"/>
              </w:rPr>
            </w:pPr>
          </w:p>
          <w:p w:rsidR="009F36F3" w:rsidRPr="00463FB8" w:rsidRDefault="009F36F3" w:rsidP="006A2FF6">
            <w:pPr>
              <w:jc w:val="center"/>
              <w:rPr>
                <w:rFonts w:ascii="Arial" w:hAnsi="Arial" w:cs="Arial"/>
              </w:rPr>
            </w:pPr>
            <w:r w:rsidRPr="00463FB8">
              <w:rPr>
                <w:rFonts w:ascii="Arial" w:hAnsi="Arial" w:cs="Arial"/>
              </w:rPr>
              <w:t>?</w:t>
            </w:r>
          </w:p>
        </w:tc>
        <w:tc>
          <w:tcPr>
            <w:tcW w:w="2201" w:type="dxa"/>
          </w:tcPr>
          <w:p w:rsidR="009F36F3" w:rsidRPr="00463FB8" w:rsidRDefault="009F36F3" w:rsidP="006A2FF6">
            <w:pPr>
              <w:jc w:val="center"/>
              <w:rPr>
                <w:rFonts w:ascii="Arial" w:hAnsi="Arial" w:cs="Arial"/>
              </w:rPr>
            </w:pPr>
            <w:r w:rsidRPr="00463FB8">
              <w:rPr>
                <w:rFonts w:ascii="Arial" w:hAnsi="Arial" w:cs="Arial"/>
              </w:rPr>
              <w:t>Arbeitszentrum</w:t>
            </w:r>
          </w:p>
          <w:p w:rsidR="009F36F3" w:rsidRPr="00463FB8" w:rsidRDefault="009F36F3" w:rsidP="006A2FF6">
            <w:pPr>
              <w:jc w:val="center"/>
              <w:rPr>
                <w:rFonts w:ascii="Arial" w:hAnsi="Arial" w:cs="Arial"/>
              </w:rPr>
            </w:pPr>
            <w:r w:rsidRPr="00463FB8">
              <w:rPr>
                <w:rFonts w:ascii="Arial" w:hAnsi="Arial" w:cs="Arial"/>
              </w:rPr>
              <w:t>beachten</w:t>
            </w:r>
          </w:p>
        </w:tc>
        <w:tc>
          <w:tcPr>
            <w:tcW w:w="1939" w:type="dxa"/>
          </w:tcPr>
          <w:p w:rsidR="009F36F3" w:rsidRPr="00463FB8" w:rsidRDefault="009F36F3" w:rsidP="006A2FF6">
            <w:pPr>
              <w:jc w:val="center"/>
              <w:rPr>
                <w:rFonts w:ascii="Arial" w:hAnsi="Arial" w:cs="Arial"/>
              </w:rPr>
            </w:pPr>
            <w:proofErr w:type="spellStart"/>
            <w:r w:rsidRPr="00463FB8">
              <w:rPr>
                <w:rFonts w:ascii="Arial" w:hAnsi="Arial" w:cs="Arial"/>
              </w:rPr>
              <w:t>Ernährungs</w:t>
            </w:r>
            <w:proofErr w:type="spellEnd"/>
          </w:p>
          <w:p w:rsidR="009F36F3" w:rsidRPr="00463FB8" w:rsidRDefault="009F36F3" w:rsidP="006A2FF6">
            <w:pPr>
              <w:jc w:val="center"/>
              <w:rPr>
                <w:rFonts w:ascii="Arial" w:hAnsi="Arial" w:cs="Arial"/>
              </w:rPr>
            </w:pPr>
            <w:proofErr w:type="spellStart"/>
            <w:r w:rsidRPr="00463FB8">
              <w:rPr>
                <w:rFonts w:ascii="Arial" w:hAnsi="Arial" w:cs="Arial"/>
              </w:rPr>
              <w:t>pyramide</w:t>
            </w:r>
            <w:proofErr w:type="spellEnd"/>
          </w:p>
          <w:p w:rsidR="009F36F3" w:rsidRPr="00463FB8" w:rsidRDefault="009F36F3" w:rsidP="006A2F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18" w:type="dxa"/>
          </w:tcPr>
          <w:p w:rsidR="009F36F3" w:rsidRPr="00463FB8" w:rsidRDefault="009F36F3" w:rsidP="006A2FF6">
            <w:pPr>
              <w:jc w:val="center"/>
              <w:rPr>
                <w:rFonts w:ascii="Arial" w:hAnsi="Arial" w:cs="Arial"/>
              </w:rPr>
            </w:pPr>
            <w:proofErr w:type="spellStart"/>
            <w:r w:rsidRPr="00463FB8">
              <w:rPr>
                <w:rFonts w:ascii="Arial" w:hAnsi="Arial" w:cs="Arial"/>
              </w:rPr>
              <w:t>Pürrierstab</w:t>
            </w:r>
            <w:proofErr w:type="spellEnd"/>
          </w:p>
          <w:p w:rsidR="009F36F3" w:rsidRPr="00463FB8" w:rsidRDefault="009F36F3" w:rsidP="006A2FF6">
            <w:pPr>
              <w:jc w:val="center"/>
              <w:rPr>
                <w:rFonts w:ascii="Arial" w:hAnsi="Arial" w:cs="Arial"/>
              </w:rPr>
            </w:pPr>
            <w:r w:rsidRPr="00463FB8">
              <w:rPr>
                <w:rFonts w:ascii="Arial" w:hAnsi="Arial" w:cs="Arial"/>
              </w:rPr>
              <w:t>verwenden</w:t>
            </w:r>
          </w:p>
        </w:tc>
        <w:tc>
          <w:tcPr>
            <w:tcW w:w="1639" w:type="dxa"/>
          </w:tcPr>
          <w:p w:rsidR="009F36F3" w:rsidRPr="00463FB8" w:rsidRDefault="009F36F3" w:rsidP="006A2FF6">
            <w:pPr>
              <w:jc w:val="center"/>
              <w:rPr>
                <w:rFonts w:ascii="Arial" w:hAnsi="Arial" w:cs="Arial"/>
              </w:rPr>
            </w:pPr>
            <w:proofErr w:type="spellStart"/>
            <w:r w:rsidRPr="00463FB8">
              <w:rPr>
                <w:rFonts w:ascii="Arial" w:hAnsi="Arial" w:cs="Arial"/>
              </w:rPr>
              <w:t>Arbeitsanwei</w:t>
            </w:r>
            <w:proofErr w:type="spellEnd"/>
            <w:r w:rsidRPr="00463FB8">
              <w:rPr>
                <w:rFonts w:ascii="Arial" w:hAnsi="Arial" w:cs="Arial"/>
              </w:rPr>
              <w:t>-</w:t>
            </w:r>
          </w:p>
          <w:p w:rsidR="009F36F3" w:rsidRPr="00463FB8" w:rsidRDefault="009F36F3" w:rsidP="006A2FF6">
            <w:pPr>
              <w:jc w:val="center"/>
              <w:rPr>
                <w:rFonts w:ascii="Arial" w:hAnsi="Arial" w:cs="Arial"/>
              </w:rPr>
            </w:pPr>
            <w:proofErr w:type="spellStart"/>
            <w:r w:rsidRPr="00463FB8">
              <w:rPr>
                <w:rFonts w:ascii="Arial" w:hAnsi="Arial" w:cs="Arial"/>
              </w:rPr>
              <w:t>Sungen</w:t>
            </w:r>
            <w:proofErr w:type="spellEnd"/>
            <w:r w:rsidRPr="00463FB8">
              <w:rPr>
                <w:rFonts w:ascii="Arial" w:hAnsi="Arial" w:cs="Arial"/>
              </w:rPr>
              <w:t xml:space="preserve"> ausführen</w:t>
            </w:r>
          </w:p>
        </w:tc>
      </w:tr>
      <w:tr w:rsidR="009F36F3" w:rsidRPr="00463FB8" w:rsidTr="009F36F3">
        <w:trPr>
          <w:jc w:val="center"/>
        </w:trPr>
        <w:tc>
          <w:tcPr>
            <w:tcW w:w="1897" w:type="dxa"/>
          </w:tcPr>
          <w:p w:rsidR="009F36F3" w:rsidRPr="00463FB8" w:rsidRDefault="009F36F3" w:rsidP="006A2F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01" w:type="dxa"/>
          </w:tcPr>
          <w:p w:rsidR="009F36F3" w:rsidRPr="00463FB8" w:rsidRDefault="009F36F3" w:rsidP="006A2FF6">
            <w:pPr>
              <w:jc w:val="center"/>
              <w:rPr>
                <w:rFonts w:ascii="Arial" w:hAnsi="Arial" w:cs="Arial"/>
              </w:rPr>
            </w:pPr>
            <w:r w:rsidRPr="00463FB8">
              <w:rPr>
                <w:rFonts w:ascii="Arial" w:hAnsi="Arial" w:cs="Arial"/>
              </w:rPr>
              <w:t>Tisch sachgerecht decken</w:t>
            </w:r>
          </w:p>
          <w:p w:rsidR="009F36F3" w:rsidRPr="00463FB8" w:rsidRDefault="009F36F3" w:rsidP="006A2F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39" w:type="dxa"/>
          </w:tcPr>
          <w:p w:rsidR="009F36F3" w:rsidRPr="00463FB8" w:rsidRDefault="009F36F3" w:rsidP="006A2FF6">
            <w:pPr>
              <w:jc w:val="center"/>
              <w:rPr>
                <w:rFonts w:ascii="Arial" w:hAnsi="Arial" w:cs="Arial"/>
              </w:rPr>
            </w:pPr>
            <w:r w:rsidRPr="00463FB8">
              <w:rPr>
                <w:rFonts w:ascii="Arial" w:hAnsi="Arial" w:cs="Arial"/>
              </w:rPr>
              <w:t>Nährstoffe</w:t>
            </w:r>
          </w:p>
          <w:p w:rsidR="009F36F3" w:rsidRPr="00463FB8" w:rsidRDefault="009F36F3" w:rsidP="006A2FF6">
            <w:pPr>
              <w:jc w:val="center"/>
              <w:rPr>
                <w:rFonts w:ascii="Arial" w:hAnsi="Arial" w:cs="Arial"/>
              </w:rPr>
            </w:pPr>
            <w:r w:rsidRPr="00463FB8">
              <w:rPr>
                <w:rFonts w:ascii="Arial" w:hAnsi="Arial" w:cs="Arial"/>
              </w:rPr>
              <w:t>benennen</w:t>
            </w:r>
          </w:p>
          <w:p w:rsidR="009F36F3" w:rsidRPr="00463FB8" w:rsidRDefault="009F36F3" w:rsidP="006A2F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18" w:type="dxa"/>
          </w:tcPr>
          <w:p w:rsidR="009F36F3" w:rsidRPr="00463FB8" w:rsidRDefault="009F36F3" w:rsidP="006A2FF6">
            <w:pPr>
              <w:jc w:val="center"/>
              <w:rPr>
                <w:rFonts w:ascii="Arial" w:hAnsi="Arial" w:cs="Arial"/>
              </w:rPr>
            </w:pPr>
            <w:r w:rsidRPr="00463FB8">
              <w:rPr>
                <w:rFonts w:ascii="Arial" w:hAnsi="Arial" w:cs="Arial"/>
              </w:rPr>
              <w:t>Toaster</w:t>
            </w:r>
          </w:p>
          <w:p w:rsidR="009F36F3" w:rsidRPr="00463FB8" w:rsidRDefault="009F36F3" w:rsidP="006A2FF6">
            <w:pPr>
              <w:jc w:val="center"/>
              <w:rPr>
                <w:rFonts w:ascii="Arial" w:hAnsi="Arial" w:cs="Arial"/>
              </w:rPr>
            </w:pPr>
            <w:r w:rsidRPr="00463FB8">
              <w:rPr>
                <w:rFonts w:ascii="Arial" w:hAnsi="Arial" w:cs="Arial"/>
              </w:rPr>
              <w:t>bedienen</w:t>
            </w:r>
          </w:p>
        </w:tc>
        <w:tc>
          <w:tcPr>
            <w:tcW w:w="1639" w:type="dxa"/>
          </w:tcPr>
          <w:p w:rsidR="009F36F3" w:rsidRPr="00463FB8" w:rsidRDefault="009F36F3" w:rsidP="006A2FF6">
            <w:pPr>
              <w:jc w:val="center"/>
              <w:rPr>
                <w:rFonts w:ascii="Arial" w:hAnsi="Arial" w:cs="Arial"/>
              </w:rPr>
            </w:pPr>
            <w:r w:rsidRPr="00463FB8">
              <w:rPr>
                <w:rFonts w:ascii="Arial" w:hAnsi="Arial" w:cs="Arial"/>
              </w:rPr>
              <w:t>Arbeitsplan erstellen</w:t>
            </w:r>
          </w:p>
        </w:tc>
      </w:tr>
      <w:tr w:rsidR="009F36F3" w:rsidRPr="00463FB8" w:rsidTr="009F36F3">
        <w:trPr>
          <w:jc w:val="center"/>
        </w:trPr>
        <w:tc>
          <w:tcPr>
            <w:tcW w:w="1897" w:type="dxa"/>
          </w:tcPr>
          <w:p w:rsidR="009F36F3" w:rsidRPr="00463FB8" w:rsidRDefault="009F36F3" w:rsidP="006A2F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01" w:type="dxa"/>
          </w:tcPr>
          <w:p w:rsidR="009F36F3" w:rsidRPr="00463FB8" w:rsidRDefault="009F36F3" w:rsidP="006A2FF6">
            <w:pPr>
              <w:jc w:val="center"/>
              <w:rPr>
                <w:rFonts w:ascii="Arial" w:hAnsi="Arial" w:cs="Arial"/>
              </w:rPr>
            </w:pPr>
            <w:r w:rsidRPr="00463FB8">
              <w:rPr>
                <w:rFonts w:ascii="Arial" w:hAnsi="Arial" w:cs="Arial"/>
              </w:rPr>
              <w:t>Servietten</w:t>
            </w:r>
          </w:p>
          <w:p w:rsidR="009F36F3" w:rsidRPr="00463FB8" w:rsidRDefault="009F36F3" w:rsidP="006A2FF6">
            <w:pPr>
              <w:jc w:val="center"/>
              <w:rPr>
                <w:rFonts w:ascii="Arial" w:hAnsi="Arial" w:cs="Arial"/>
              </w:rPr>
            </w:pPr>
            <w:r w:rsidRPr="00463FB8">
              <w:rPr>
                <w:rFonts w:ascii="Arial" w:hAnsi="Arial" w:cs="Arial"/>
              </w:rPr>
              <w:t>falten</w:t>
            </w:r>
          </w:p>
        </w:tc>
        <w:tc>
          <w:tcPr>
            <w:tcW w:w="1939" w:type="dxa"/>
          </w:tcPr>
          <w:p w:rsidR="009F36F3" w:rsidRPr="00463FB8" w:rsidRDefault="009F36F3" w:rsidP="006A2FF6">
            <w:pPr>
              <w:jc w:val="center"/>
              <w:rPr>
                <w:rFonts w:ascii="Arial" w:hAnsi="Arial" w:cs="Arial"/>
              </w:rPr>
            </w:pPr>
            <w:r w:rsidRPr="00463FB8">
              <w:rPr>
                <w:rFonts w:ascii="Arial" w:hAnsi="Arial" w:cs="Arial"/>
              </w:rPr>
              <w:t>Speisen</w:t>
            </w:r>
          </w:p>
          <w:p w:rsidR="009F36F3" w:rsidRPr="00463FB8" w:rsidRDefault="009F36F3" w:rsidP="006A2FF6">
            <w:pPr>
              <w:jc w:val="center"/>
              <w:rPr>
                <w:rFonts w:ascii="Arial" w:hAnsi="Arial" w:cs="Arial"/>
              </w:rPr>
            </w:pPr>
            <w:r w:rsidRPr="00463FB8">
              <w:rPr>
                <w:rFonts w:ascii="Arial" w:hAnsi="Arial" w:cs="Arial"/>
              </w:rPr>
              <w:t>garnieren</w:t>
            </w:r>
          </w:p>
          <w:p w:rsidR="009F36F3" w:rsidRPr="00463FB8" w:rsidRDefault="009F36F3" w:rsidP="006A2F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18" w:type="dxa"/>
          </w:tcPr>
          <w:p w:rsidR="009F36F3" w:rsidRPr="00463FB8" w:rsidRDefault="009F36F3" w:rsidP="006A2FF6">
            <w:pPr>
              <w:jc w:val="center"/>
              <w:rPr>
                <w:rFonts w:ascii="Arial" w:hAnsi="Arial" w:cs="Arial"/>
              </w:rPr>
            </w:pPr>
            <w:r w:rsidRPr="00463FB8">
              <w:rPr>
                <w:rFonts w:ascii="Arial" w:hAnsi="Arial" w:cs="Arial"/>
              </w:rPr>
              <w:t>Küchenmaschine</w:t>
            </w:r>
          </w:p>
          <w:p w:rsidR="009F36F3" w:rsidRPr="00463FB8" w:rsidRDefault="009F36F3" w:rsidP="006A2FF6">
            <w:pPr>
              <w:jc w:val="center"/>
              <w:rPr>
                <w:rFonts w:ascii="Arial" w:hAnsi="Arial" w:cs="Arial"/>
              </w:rPr>
            </w:pPr>
            <w:r w:rsidRPr="00463FB8">
              <w:rPr>
                <w:rFonts w:ascii="Arial" w:hAnsi="Arial" w:cs="Arial"/>
              </w:rPr>
              <w:t>bedienen</w:t>
            </w:r>
          </w:p>
        </w:tc>
        <w:tc>
          <w:tcPr>
            <w:tcW w:w="1639" w:type="dxa"/>
          </w:tcPr>
          <w:p w:rsidR="009F36F3" w:rsidRPr="00463FB8" w:rsidRDefault="009F36F3" w:rsidP="006A2FF6">
            <w:pPr>
              <w:jc w:val="center"/>
              <w:rPr>
                <w:rFonts w:ascii="Arial" w:hAnsi="Arial" w:cs="Arial"/>
              </w:rPr>
            </w:pPr>
          </w:p>
          <w:p w:rsidR="009F36F3" w:rsidRPr="00463FB8" w:rsidRDefault="009F36F3" w:rsidP="006A2FF6">
            <w:pPr>
              <w:jc w:val="center"/>
              <w:rPr>
                <w:rFonts w:ascii="Arial" w:hAnsi="Arial" w:cs="Arial"/>
              </w:rPr>
            </w:pPr>
            <w:r w:rsidRPr="00463FB8">
              <w:rPr>
                <w:rFonts w:ascii="Arial" w:hAnsi="Arial" w:cs="Arial"/>
              </w:rPr>
              <w:t>?</w:t>
            </w:r>
          </w:p>
        </w:tc>
      </w:tr>
      <w:tr w:rsidR="009F36F3" w:rsidRPr="00463FB8" w:rsidTr="009F36F3">
        <w:trPr>
          <w:jc w:val="center"/>
        </w:trPr>
        <w:tc>
          <w:tcPr>
            <w:tcW w:w="1897" w:type="dxa"/>
          </w:tcPr>
          <w:p w:rsidR="009F36F3" w:rsidRPr="00463FB8" w:rsidRDefault="009F36F3" w:rsidP="006A2F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01" w:type="dxa"/>
          </w:tcPr>
          <w:p w:rsidR="009F36F3" w:rsidRPr="00463FB8" w:rsidRDefault="009F36F3" w:rsidP="006A2FF6">
            <w:pPr>
              <w:jc w:val="center"/>
              <w:rPr>
                <w:rFonts w:ascii="Arial" w:hAnsi="Arial" w:cs="Arial"/>
              </w:rPr>
            </w:pPr>
            <w:r w:rsidRPr="00463FB8">
              <w:rPr>
                <w:rFonts w:ascii="Arial" w:hAnsi="Arial" w:cs="Arial"/>
              </w:rPr>
              <w:t xml:space="preserve">Tischdekoration </w:t>
            </w:r>
          </w:p>
          <w:p w:rsidR="009F36F3" w:rsidRPr="00463FB8" w:rsidRDefault="009F36F3" w:rsidP="006A2FF6">
            <w:pPr>
              <w:jc w:val="center"/>
              <w:rPr>
                <w:rFonts w:ascii="Arial" w:hAnsi="Arial" w:cs="Arial"/>
              </w:rPr>
            </w:pPr>
            <w:r w:rsidRPr="00463FB8">
              <w:rPr>
                <w:rFonts w:ascii="Arial" w:hAnsi="Arial" w:cs="Arial"/>
              </w:rPr>
              <w:t>entwerfen</w:t>
            </w:r>
          </w:p>
        </w:tc>
        <w:tc>
          <w:tcPr>
            <w:tcW w:w="1939" w:type="dxa"/>
          </w:tcPr>
          <w:p w:rsidR="009F36F3" w:rsidRPr="00463FB8" w:rsidRDefault="009F36F3" w:rsidP="006A2FF6">
            <w:pPr>
              <w:jc w:val="center"/>
              <w:rPr>
                <w:rFonts w:ascii="Arial" w:hAnsi="Arial" w:cs="Arial"/>
              </w:rPr>
            </w:pPr>
          </w:p>
          <w:p w:rsidR="009F36F3" w:rsidRPr="00463FB8" w:rsidRDefault="009F36F3" w:rsidP="006A2FF6">
            <w:pPr>
              <w:jc w:val="center"/>
              <w:rPr>
                <w:rFonts w:ascii="Arial" w:hAnsi="Arial" w:cs="Arial"/>
              </w:rPr>
            </w:pPr>
            <w:r w:rsidRPr="00463FB8">
              <w:rPr>
                <w:rFonts w:ascii="Arial" w:hAnsi="Arial" w:cs="Arial"/>
              </w:rPr>
              <w:t>?</w:t>
            </w:r>
          </w:p>
          <w:p w:rsidR="009F36F3" w:rsidRPr="00463FB8" w:rsidRDefault="009F36F3" w:rsidP="006A2F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18" w:type="dxa"/>
          </w:tcPr>
          <w:p w:rsidR="009F36F3" w:rsidRPr="00463FB8" w:rsidRDefault="009F36F3" w:rsidP="006A2FF6">
            <w:pPr>
              <w:jc w:val="center"/>
              <w:rPr>
                <w:rFonts w:ascii="Arial" w:hAnsi="Arial" w:cs="Arial"/>
              </w:rPr>
            </w:pPr>
            <w:proofErr w:type="spellStart"/>
            <w:r w:rsidRPr="00463FB8">
              <w:rPr>
                <w:rFonts w:ascii="Arial" w:hAnsi="Arial" w:cs="Arial"/>
              </w:rPr>
              <w:t>Betriebsan</w:t>
            </w:r>
            <w:proofErr w:type="spellEnd"/>
            <w:r w:rsidRPr="00463FB8">
              <w:rPr>
                <w:rFonts w:ascii="Arial" w:hAnsi="Arial" w:cs="Arial"/>
              </w:rPr>
              <w:t>-leitungen lesen</w:t>
            </w:r>
          </w:p>
        </w:tc>
        <w:tc>
          <w:tcPr>
            <w:tcW w:w="1639" w:type="dxa"/>
          </w:tcPr>
          <w:p w:rsidR="009F36F3" w:rsidRPr="00463FB8" w:rsidRDefault="009F36F3" w:rsidP="006A2FF6">
            <w:pPr>
              <w:jc w:val="center"/>
              <w:rPr>
                <w:rFonts w:ascii="Arial" w:hAnsi="Arial" w:cs="Arial"/>
              </w:rPr>
            </w:pPr>
          </w:p>
        </w:tc>
      </w:tr>
      <w:tr w:rsidR="009F36F3" w:rsidRPr="00463FB8" w:rsidTr="009F36F3">
        <w:trPr>
          <w:jc w:val="center"/>
        </w:trPr>
        <w:tc>
          <w:tcPr>
            <w:tcW w:w="1897" w:type="dxa"/>
          </w:tcPr>
          <w:p w:rsidR="009F36F3" w:rsidRPr="00463FB8" w:rsidRDefault="009F36F3" w:rsidP="006A2F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01" w:type="dxa"/>
          </w:tcPr>
          <w:p w:rsidR="009F36F3" w:rsidRPr="00463FB8" w:rsidRDefault="009F36F3" w:rsidP="006A2FF6">
            <w:pPr>
              <w:jc w:val="center"/>
              <w:rPr>
                <w:rFonts w:ascii="Arial" w:hAnsi="Arial" w:cs="Arial"/>
              </w:rPr>
            </w:pPr>
            <w:r w:rsidRPr="00463FB8">
              <w:rPr>
                <w:rFonts w:ascii="Arial" w:hAnsi="Arial" w:cs="Arial"/>
              </w:rPr>
              <w:t>Arbeitsmittel vorbereiten</w:t>
            </w:r>
          </w:p>
        </w:tc>
        <w:tc>
          <w:tcPr>
            <w:tcW w:w="1939" w:type="dxa"/>
          </w:tcPr>
          <w:p w:rsidR="009F36F3" w:rsidRPr="00463FB8" w:rsidRDefault="009F36F3" w:rsidP="006A2F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18" w:type="dxa"/>
          </w:tcPr>
          <w:p w:rsidR="009F36F3" w:rsidRPr="00463FB8" w:rsidRDefault="009F36F3" w:rsidP="006A2FF6">
            <w:pPr>
              <w:jc w:val="center"/>
              <w:rPr>
                <w:rFonts w:ascii="Arial" w:hAnsi="Arial" w:cs="Arial"/>
              </w:rPr>
            </w:pPr>
            <w:r w:rsidRPr="00463FB8">
              <w:rPr>
                <w:rFonts w:ascii="Arial" w:hAnsi="Arial" w:cs="Arial"/>
              </w:rPr>
              <w:t>Geschirrspül-</w:t>
            </w:r>
          </w:p>
          <w:p w:rsidR="009F36F3" w:rsidRPr="00463FB8" w:rsidRDefault="009F36F3" w:rsidP="006A2FF6">
            <w:pPr>
              <w:jc w:val="center"/>
              <w:rPr>
                <w:rFonts w:ascii="Arial" w:hAnsi="Arial" w:cs="Arial"/>
              </w:rPr>
            </w:pPr>
            <w:r w:rsidRPr="00463FB8">
              <w:rPr>
                <w:rFonts w:ascii="Arial" w:hAnsi="Arial" w:cs="Arial"/>
              </w:rPr>
              <w:t>Maschine einräumen</w:t>
            </w:r>
          </w:p>
        </w:tc>
        <w:tc>
          <w:tcPr>
            <w:tcW w:w="1639" w:type="dxa"/>
          </w:tcPr>
          <w:p w:rsidR="009F36F3" w:rsidRPr="00463FB8" w:rsidRDefault="009F36F3" w:rsidP="006A2FF6">
            <w:pPr>
              <w:jc w:val="center"/>
              <w:rPr>
                <w:rFonts w:ascii="Arial" w:hAnsi="Arial" w:cs="Arial"/>
              </w:rPr>
            </w:pPr>
          </w:p>
        </w:tc>
      </w:tr>
      <w:tr w:rsidR="009F36F3" w:rsidRPr="00463FB8" w:rsidTr="009F36F3">
        <w:trPr>
          <w:jc w:val="center"/>
        </w:trPr>
        <w:tc>
          <w:tcPr>
            <w:tcW w:w="1897" w:type="dxa"/>
          </w:tcPr>
          <w:p w:rsidR="009F36F3" w:rsidRPr="00463FB8" w:rsidRDefault="009F36F3" w:rsidP="006A2F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01" w:type="dxa"/>
          </w:tcPr>
          <w:p w:rsidR="009F36F3" w:rsidRPr="00463FB8" w:rsidRDefault="009F36F3" w:rsidP="006A2FF6">
            <w:pPr>
              <w:jc w:val="center"/>
              <w:rPr>
                <w:rFonts w:ascii="Arial" w:hAnsi="Arial" w:cs="Arial"/>
              </w:rPr>
            </w:pPr>
            <w:r w:rsidRPr="00463FB8">
              <w:rPr>
                <w:rFonts w:ascii="Arial" w:hAnsi="Arial" w:cs="Arial"/>
              </w:rPr>
              <w:t>Lebensmittel wiegen und messen</w:t>
            </w:r>
          </w:p>
        </w:tc>
        <w:tc>
          <w:tcPr>
            <w:tcW w:w="1939" w:type="dxa"/>
          </w:tcPr>
          <w:p w:rsidR="009F36F3" w:rsidRPr="00463FB8" w:rsidRDefault="009F36F3" w:rsidP="006A2F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18" w:type="dxa"/>
          </w:tcPr>
          <w:p w:rsidR="009F36F3" w:rsidRPr="00463FB8" w:rsidRDefault="009F36F3" w:rsidP="006A2FF6">
            <w:pPr>
              <w:rPr>
                <w:rFonts w:ascii="Arial" w:hAnsi="Arial" w:cs="Arial"/>
              </w:rPr>
            </w:pPr>
          </w:p>
          <w:p w:rsidR="009F36F3" w:rsidRPr="00463FB8" w:rsidRDefault="009F36F3" w:rsidP="006A2FF6">
            <w:pPr>
              <w:ind w:left="-2246" w:firstLine="2246"/>
              <w:jc w:val="center"/>
              <w:rPr>
                <w:rFonts w:ascii="Arial" w:hAnsi="Arial" w:cs="Arial"/>
              </w:rPr>
            </w:pPr>
            <w:r w:rsidRPr="00463FB8">
              <w:rPr>
                <w:rFonts w:ascii="Arial" w:hAnsi="Arial" w:cs="Arial"/>
              </w:rPr>
              <w:t>?</w:t>
            </w:r>
          </w:p>
        </w:tc>
        <w:tc>
          <w:tcPr>
            <w:tcW w:w="1639" w:type="dxa"/>
          </w:tcPr>
          <w:p w:rsidR="009F36F3" w:rsidRPr="00463FB8" w:rsidRDefault="009F36F3" w:rsidP="006A2FF6">
            <w:pPr>
              <w:jc w:val="center"/>
              <w:rPr>
                <w:rFonts w:ascii="Arial" w:hAnsi="Arial" w:cs="Arial"/>
              </w:rPr>
            </w:pPr>
          </w:p>
        </w:tc>
      </w:tr>
    </w:tbl>
    <w:p w:rsidR="009F36F3" w:rsidRDefault="009F36F3" w:rsidP="009F36F3">
      <w:pPr>
        <w:jc w:val="right"/>
        <w:rPr>
          <w:sz w:val="18"/>
          <w:szCs w:val="1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</w:t>
      </w:r>
      <w:r w:rsidRPr="00824AD3">
        <w:rPr>
          <w:sz w:val="18"/>
          <w:szCs w:val="18"/>
        </w:rPr>
        <w:t>Buckel</w:t>
      </w:r>
    </w:p>
    <w:p w:rsidR="00EC3A4E" w:rsidRDefault="00EC3A4E" w:rsidP="009F36F3">
      <w:pPr>
        <w:jc w:val="right"/>
        <w:rPr>
          <w:sz w:val="18"/>
          <w:szCs w:val="18"/>
        </w:rPr>
      </w:pPr>
    </w:p>
    <w:p w:rsidR="00EC3A4E" w:rsidRDefault="00EC3A4E" w:rsidP="009F36F3">
      <w:pPr>
        <w:jc w:val="right"/>
        <w:rPr>
          <w:sz w:val="18"/>
          <w:szCs w:val="18"/>
        </w:rPr>
      </w:pPr>
    </w:p>
    <w:p w:rsidR="00EC3A4E" w:rsidRDefault="00EC3A4E" w:rsidP="009F36F3">
      <w:pPr>
        <w:jc w:val="right"/>
        <w:rPr>
          <w:sz w:val="18"/>
          <w:szCs w:val="18"/>
        </w:rPr>
      </w:pPr>
    </w:p>
    <w:p w:rsidR="00EC3A4E" w:rsidRDefault="00EC3A4E" w:rsidP="009F36F3">
      <w:pPr>
        <w:jc w:val="right"/>
        <w:rPr>
          <w:sz w:val="18"/>
          <w:szCs w:val="18"/>
        </w:rPr>
      </w:pPr>
    </w:p>
    <w:p w:rsidR="00EC3A4E" w:rsidRPr="00D73668" w:rsidRDefault="00EC3A4E" w:rsidP="00EC3A4E">
      <w:pPr>
        <w:jc w:val="center"/>
        <w:rPr>
          <w:rFonts w:ascii="Arial" w:hAnsi="Arial" w:cs="Arial"/>
          <w:b/>
          <w:sz w:val="36"/>
          <w:szCs w:val="36"/>
        </w:rPr>
      </w:pPr>
      <w:r w:rsidRPr="00D73668">
        <w:rPr>
          <w:rFonts w:ascii="Arial" w:hAnsi="Arial" w:cs="Arial"/>
          <w:b/>
          <w:sz w:val="36"/>
          <w:szCs w:val="36"/>
        </w:rPr>
        <w:lastRenderedPageBreak/>
        <w:t>Selbstbewertung nach dem Zufallsprinzip</w:t>
      </w:r>
    </w:p>
    <w:p w:rsidR="00EC3A4E" w:rsidRDefault="00EC3A4E" w:rsidP="00EC3A4E"/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88"/>
        <w:gridCol w:w="1260"/>
        <w:gridCol w:w="1301"/>
      </w:tblGrid>
      <w:tr w:rsidR="00EC3A4E" w:rsidRPr="007E1980" w:rsidTr="00B120B6">
        <w:tc>
          <w:tcPr>
            <w:tcW w:w="6588" w:type="dxa"/>
          </w:tcPr>
          <w:p w:rsidR="00EC3A4E" w:rsidRPr="007E1980" w:rsidRDefault="00EC3A4E" w:rsidP="00B120B6">
            <w:pPr>
              <w:rPr>
                <w:rFonts w:ascii="Comic Sans MS" w:hAnsi="Comic Sans MS"/>
                <w:b/>
              </w:rPr>
            </w:pPr>
            <w:r w:rsidRPr="007E1980">
              <w:rPr>
                <w:rFonts w:ascii="Comic Sans MS" w:hAnsi="Comic Sans MS"/>
                <w:b/>
                <w:sz w:val="28"/>
                <w:szCs w:val="28"/>
              </w:rPr>
              <w:t xml:space="preserve">                    </w:t>
            </w:r>
          </w:p>
          <w:p w:rsidR="00EC3A4E" w:rsidRPr="007E1980" w:rsidRDefault="00EC3A4E" w:rsidP="00B120B6">
            <w:pPr>
              <w:rPr>
                <w:rFonts w:ascii="Comic Sans MS" w:hAnsi="Comic Sans MS"/>
                <w:sz w:val="32"/>
                <w:szCs w:val="32"/>
              </w:rPr>
            </w:pPr>
            <w:r w:rsidRPr="007E1980">
              <w:rPr>
                <w:rFonts w:ascii="Comic Sans MS" w:hAnsi="Comic Sans MS"/>
                <w:b/>
                <w:sz w:val="28"/>
                <w:szCs w:val="28"/>
              </w:rPr>
              <w:t xml:space="preserve">   </w:t>
            </w:r>
            <w:r w:rsidRPr="007E1980">
              <w:rPr>
                <w:rFonts w:ascii="Comic Sans MS" w:hAnsi="Comic Sans MS"/>
                <w:sz w:val="32"/>
                <w:szCs w:val="32"/>
              </w:rPr>
              <w:t xml:space="preserve">Wir bewerten heute:  </w:t>
            </w:r>
            <w:r w:rsidRPr="007E1980">
              <w:rPr>
                <w:rFonts w:ascii="Comic Sans MS" w:hAnsi="Comic Sans MS"/>
                <w:b/>
                <w:sz w:val="32"/>
                <w:szCs w:val="32"/>
              </w:rPr>
              <w:t>„</w:t>
            </w:r>
            <w:r w:rsidRPr="007E1980">
              <w:rPr>
                <w:rFonts w:ascii="Comic Sans MS" w:hAnsi="Comic Sans MS"/>
                <w:b/>
                <w:i/>
                <w:sz w:val="32"/>
                <w:szCs w:val="32"/>
              </w:rPr>
              <w:t>Spülzentrum“</w:t>
            </w:r>
          </w:p>
          <w:p w:rsidR="00EC3A4E" w:rsidRPr="007E1980" w:rsidRDefault="00EC3A4E" w:rsidP="00B120B6">
            <w:pPr>
              <w:rPr>
                <w:rFonts w:ascii="Comic Sans MS" w:hAnsi="Comic Sans MS"/>
                <w:b/>
              </w:rPr>
            </w:pPr>
          </w:p>
          <w:p w:rsidR="00EC3A4E" w:rsidRPr="007E1980" w:rsidRDefault="00EC3A4E" w:rsidP="00EC3A4E">
            <w:pPr>
              <w:numPr>
                <w:ilvl w:val="0"/>
                <w:numId w:val="31"/>
              </w:numPr>
              <w:rPr>
                <w:rFonts w:ascii="Arial" w:hAnsi="Arial" w:cs="Arial"/>
                <w:sz w:val="28"/>
                <w:szCs w:val="28"/>
              </w:rPr>
            </w:pPr>
            <w:r w:rsidRPr="007E1980">
              <w:rPr>
                <w:rFonts w:ascii="Arial" w:hAnsi="Arial" w:cs="Arial"/>
                <w:sz w:val="28"/>
                <w:szCs w:val="28"/>
              </w:rPr>
              <w:t>Ist der Spülschrank aufgeräumt?</w:t>
            </w:r>
          </w:p>
          <w:p w:rsidR="00EC3A4E" w:rsidRPr="007E1980" w:rsidRDefault="00EC3A4E" w:rsidP="00B120B6">
            <w:pPr>
              <w:ind w:left="360"/>
              <w:rPr>
                <w:rFonts w:ascii="Arial" w:hAnsi="Arial" w:cs="Arial"/>
                <w:sz w:val="16"/>
                <w:szCs w:val="16"/>
              </w:rPr>
            </w:pPr>
          </w:p>
          <w:p w:rsidR="00EC3A4E" w:rsidRPr="007E1980" w:rsidRDefault="00EC3A4E" w:rsidP="00EC3A4E">
            <w:pPr>
              <w:numPr>
                <w:ilvl w:val="0"/>
                <w:numId w:val="31"/>
              </w:numPr>
              <w:rPr>
                <w:rFonts w:ascii="Arial" w:hAnsi="Arial" w:cs="Arial"/>
                <w:sz w:val="28"/>
                <w:szCs w:val="28"/>
              </w:rPr>
            </w:pPr>
            <w:r w:rsidRPr="007E1980">
              <w:rPr>
                <w:rFonts w:ascii="Arial" w:hAnsi="Arial" w:cs="Arial"/>
                <w:sz w:val="28"/>
                <w:szCs w:val="28"/>
              </w:rPr>
              <w:t>Sind die Ausgüsse gereinigt?</w:t>
            </w:r>
          </w:p>
          <w:p w:rsidR="00EC3A4E" w:rsidRPr="007E1980" w:rsidRDefault="00EC3A4E" w:rsidP="00B120B6">
            <w:pPr>
              <w:rPr>
                <w:rFonts w:ascii="Arial" w:hAnsi="Arial" w:cs="Arial"/>
                <w:sz w:val="16"/>
                <w:szCs w:val="16"/>
              </w:rPr>
            </w:pPr>
          </w:p>
          <w:p w:rsidR="00EC3A4E" w:rsidRPr="007E1980" w:rsidRDefault="00EC3A4E" w:rsidP="00EC3A4E">
            <w:pPr>
              <w:numPr>
                <w:ilvl w:val="0"/>
                <w:numId w:val="31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883520" behindDoc="1" locked="0" layoutInCell="1" allowOverlap="1">
                  <wp:simplePos x="0" y="0"/>
                  <wp:positionH relativeFrom="column">
                    <wp:posOffset>1706245</wp:posOffset>
                  </wp:positionH>
                  <wp:positionV relativeFrom="paragraph">
                    <wp:posOffset>88265</wp:posOffset>
                  </wp:positionV>
                  <wp:extent cx="1828800" cy="1282700"/>
                  <wp:effectExtent l="19050" t="0" r="0" b="0"/>
                  <wp:wrapNone/>
                  <wp:docPr id="271" name="Bild 271" descr="MCj0281330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MCj0281330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8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E1980">
              <w:rPr>
                <w:rFonts w:ascii="Arial" w:hAnsi="Arial" w:cs="Arial"/>
                <w:sz w:val="28"/>
                <w:szCs w:val="28"/>
              </w:rPr>
              <w:t>Ist der Spülplatz sauber und glänzend poliert?</w:t>
            </w:r>
            <w:r w:rsidRPr="007E1980">
              <w:rPr>
                <w:rFonts w:ascii="Arial" w:hAnsi="Arial" w:cs="Arial"/>
              </w:rPr>
              <w:t xml:space="preserve"> </w:t>
            </w:r>
          </w:p>
          <w:p w:rsidR="00EC3A4E" w:rsidRPr="007E1980" w:rsidRDefault="00EC3A4E" w:rsidP="00B120B6">
            <w:pPr>
              <w:ind w:left="360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EC3A4E" w:rsidRPr="007E1980" w:rsidRDefault="00EC3A4E" w:rsidP="00B120B6">
            <w:pPr>
              <w:ind w:left="360"/>
              <w:rPr>
                <w:rFonts w:ascii="Comic Sans MS" w:hAnsi="Comic Sans MS"/>
                <w:b/>
                <w:sz w:val="28"/>
                <w:szCs w:val="28"/>
              </w:rPr>
            </w:pPr>
            <w:r w:rsidRPr="007E1980">
              <w:rPr>
                <w:rFonts w:ascii="Comic Sans MS" w:hAnsi="Comic Sans MS"/>
                <w:b/>
                <w:sz w:val="28"/>
                <w:szCs w:val="28"/>
              </w:rPr>
              <w:t xml:space="preserve">                            </w:t>
            </w:r>
          </w:p>
        </w:tc>
        <w:tc>
          <w:tcPr>
            <w:tcW w:w="1260" w:type="dxa"/>
          </w:tcPr>
          <w:p w:rsidR="00EC3A4E" w:rsidRPr="007E1980" w:rsidRDefault="00EC3A4E" w:rsidP="00B120B6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EC3A4E" w:rsidRPr="007E1980" w:rsidRDefault="00EC3A4E" w:rsidP="00B120B6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EC3A4E" w:rsidRPr="007E1980" w:rsidRDefault="00EC3A4E" w:rsidP="00B120B6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EC3A4E" w:rsidRPr="007E1980" w:rsidRDefault="00EC3A4E" w:rsidP="00B120B6">
            <w:pPr>
              <w:rPr>
                <w:rFonts w:ascii="Comic Sans MS" w:hAnsi="Comic Sans MS"/>
                <w:sz w:val="28"/>
                <w:szCs w:val="28"/>
              </w:rPr>
            </w:pPr>
            <w:r w:rsidRPr="007E1980">
              <w:rPr>
                <w:rFonts w:ascii="Comic Sans MS" w:hAnsi="Comic Sans MS"/>
                <w:sz w:val="28"/>
                <w:szCs w:val="28"/>
              </w:rPr>
              <w:t>1 Punkt</w:t>
            </w:r>
          </w:p>
          <w:p w:rsidR="00EC3A4E" w:rsidRPr="007E1980" w:rsidRDefault="00EC3A4E" w:rsidP="00B120B6">
            <w:pPr>
              <w:rPr>
                <w:rFonts w:ascii="Comic Sans MS" w:hAnsi="Comic Sans MS"/>
                <w:sz w:val="28"/>
                <w:szCs w:val="28"/>
              </w:rPr>
            </w:pPr>
            <w:r w:rsidRPr="007E1980">
              <w:rPr>
                <w:rFonts w:ascii="Comic Sans MS" w:hAnsi="Comic Sans MS"/>
                <w:sz w:val="28"/>
                <w:szCs w:val="28"/>
              </w:rPr>
              <w:t>1 Punkt</w:t>
            </w:r>
          </w:p>
          <w:p w:rsidR="00EC3A4E" w:rsidRPr="007E1980" w:rsidRDefault="00EC3A4E" w:rsidP="00B120B6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7E1980">
              <w:rPr>
                <w:rFonts w:ascii="Comic Sans MS" w:hAnsi="Comic Sans MS"/>
                <w:sz w:val="28"/>
                <w:szCs w:val="28"/>
              </w:rPr>
              <w:t>1 Punkt</w:t>
            </w:r>
          </w:p>
        </w:tc>
        <w:tc>
          <w:tcPr>
            <w:tcW w:w="1301" w:type="dxa"/>
            <w:vMerge w:val="restart"/>
          </w:tcPr>
          <w:p w:rsidR="00EC3A4E" w:rsidRPr="007E1980" w:rsidRDefault="002B10E2" w:rsidP="00B120B6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2170430</wp:posOffset>
                      </wp:positionV>
                      <wp:extent cx="342900" cy="338455"/>
                      <wp:effectExtent l="7620" t="8255" r="11430" b="5715"/>
                      <wp:wrapNone/>
                      <wp:docPr id="229" name="Rectangle 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384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53" o:spid="_x0000_s1026" style="position:absolute;margin-left:3.6pt;margin-top:170.9pt;width:27pt;height:26.6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"/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</w:rPr>
              <mc:AlternateContent>
                <mc:Choice Requires="wpc">
                  <w:drawing>
                    <wp:inline distT="0" distB="0" distL="0" distR="0">
                      <wp:extent cx="1714500" cy="1600200"/>
                      <wp:effectExtent l="9525" t="0" r="0" b="0"/>
                      <wp:docPr id="248" name="Zeichenbereich 24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226" name="Rectangle 2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02870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7" name="Rectangle 2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257300"/>
                                  <a:ext cx="113586" cy="1219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8" name="Rectangle 2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80010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Zeichenbereich 248" o:spid="_x0000_s1026" editas="canvas" style="width:135pt;height:126pt;mso-position-horizontal-relative:char;mso-position-vertical-relative:line" coordsize="17145,16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">
                      <v:shape id="_x0000_s1027" type="#_x0000_t75" style="position:absolute;width:17145;height:16002;visibility:visible;mso-wrap-style:square">
                        <v:fill o:detectmouseclick="t"/>
                        <v:path o:connecttype="none"/>
                      </v:shape>
                      <v:rect id="Rectangle 250" o:spid="_x0000_s1028" style="position:absolute;top:10287;width:1143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p/YcMA&#10;AADcAAAADwAAAGRycy9kb3ducmV2LnhtbESPQYvCMBSE74L/ITzBm6ZWEO0aRVxc9Kj14u1t87bt&#10;2ryUJmr11xtB8DjMzDfMfNmaSlypcaVlBaNhBII4s7rkXMEx3QymIJxH1lhZJgV3crBcdDtzTLS9&#10;8Z6uB5+LAGGXoILC+zqR0mUFGXRDWxMH7882Bn2QTS51g7cAN5WMo2giDZYcFgqsaV1Qdj5cjILf&#10;Mj7iY5/+RGa2Gftdm/5fTt9K9Xvt6guEp9Z/wu/2ViuI4wm8zoQj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p/YcMAAADcAAAADwAAAAAAAAAAAAAAAACYAgAAZHJzL2Rv&#10;d25yZXYueG1sUEsFBgAAAAAEAAQA9QAAAIgDAAAAAA==&#10;"/>
                      <v:rect id="Rectangle 251" o:spid="_x0000_s1029" style="position:absolute;top:12573;width:1135;height:1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ba+sUA&#10;AADcAAAADwAAAGRycy9kb3ducmV2LnhtbESPQWvCQBSE7wX/w/IKvTWbpmBrdBVRLPZokktvz+wz&#10;SZt9G7KrSf31bqHgcZiZb5jFajStuFDvGssKXqIYBHFpdcOVgiLfPb+DcB5ZY2uZFPySg9Vy8rDA&#10;VNuBD3TJfCUChF2KCmrvu1RKV9Zk0EW2Iw7eyfYGfZB9JXWPQ4CbViZxPJUGGw4LNXa0qan8yc5G&#10;wbFJCrwe8o/YzHav/nPMv89fW6WeHsf1HISn0d/D/+29VpAkb/B3Jhw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1tr6xQAAANwAAAAPAAAAAAAAAAAAAAAAAJgCAABkcnMv&#10;ZG93bnJldi54bWxQSwUGAAAAAAQABAD1AAAAigMAAAAA&#10;"/>
                      <v:rect id="Rectangle 252" o:spid="_x0000_s1030" style="position:absolute;top:8001;width:1143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lOiMIA&#10;AADcAAAADwAAAGRycy9kb3ducmV2LnhtbERPPW+DMBDdI/U/WFepW2JKpSohGFS1ompHQpZsF3wB&#10;WnxG2Akkv74eKmV8et9pPpteXGh0nWUFz6sIBHFtdceNgn1VLNcgnEfW2FsmBVdykGcPixQTbScu&#10;6bLzjQgh7BJU0Ho/JFK6uiWDbmUH4sCd7GjQBzg2Uo84hXDTyziKXqXBjkNDiwO9t1T/7s5GwbGL&#10;93grq8/IbIoX/z1XP+fDh1JPj/PbFoSn2d/F/+4vrSCOw9pwJhwBm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SU6IwgAAANwAAAAPAAAAAAAAAAAAAAAAAJgCAABkcnMvZG93&#10;bnJldi54bWxQSwUGAAAAAAQABAD1AAAAhwMAAAAA&#10;"/>
                      <w10:anchorlock/>
                    </v:group>
                  </w:pict>
                </mc:Fallback>
              </mc:AlternateContent>
            </w:r>
          </w:p>
        </w:tc>
      </w:tr>
      <w:tr w:rsidR="00EC3A4E" w:rsidRPr="007E1980" w:rsidTr="00B120B6">
        <w:tc>
          <w:tcPr>
            <w:tcW w:w="7848" w:type="dxa"/>
            <w:gridSpan w:val="2"/>
          </w:tcPr>
          <w:p w:rsidR="00EC3A4E" w:rsidRPr="007E1980" w:rsidRDefault="00EC3A4E" w:rsidP="00B120B6">
            <w:pPr>
              <w:rPr>
                <w:rFonts w:ascii="Arial" w:hAnsi="Arial" w:cs="Arial"/>
              </w:rPr>
            </w:pPr>
            <w:r w:rsidRPr="007E1980">
              <w:rPr>
                <w:rFonts w:ascii="Comic Sans MS" w:hAnsi="Comic Sans MS"/>
                <w:b/>
                <w:sz w:val="28"/>
                <w:szCs w:val="28"/>
              </w:rPr>
              <w:t xml:space="preserve">                                        </w:t>
            </w:r>
            <w:r w:rsidRPr="007E1980">
              <w:rPr>
                <w:rFonts w:ascii="Arial" w:hAnsi="Arial" w:cs="Arial"/>
                <w:sz w:val="32"/>
                <w:szCs w:val="32"/>
              </w:rPr>
              <w:t>Gesamtpunktzahl:</w:t>
            </w:r>
          </w:p>
          <w:p w:rsidR="00EC3A4E" w:rsidRPr="007E1980" w:rsidRDefault="00EC3A4E" w:rsidP="00B120B6">
            <w:pPr>
              <w:rPr>
                <w:rFonts w:ascii="Comic Sans MS" w:hAnsi="Comic Sans MS"/>
              </w:rPr>
            </w:pPr>
          </w:p>
        </w:tc>
        <w:tc>
          <w:tcPr>
            <w:tcW w:w="1301" w:type="dxa"/>
            <w:vMerge/>
          </w:tcPr>
          <w:p w:rsidR="00EC3A4E" w:rsidRPr="007E1980" w:rsidRDefault="00EC3A4E" w:rsidP="00B120B6">
            <w:pPr>
              <w:rPr>
                <w:b/>
                <w:sz w:val="28"/>
                <w:szCs w:val="28"/>
              </w:rPr>
            </w:pPr>
          </w:p>
        </w:tc>
      </w:tr>
    </w:tbl>
    <w:p w:rsidR="00EC3A4E" w:rsidRDefault="00EC3A4E" w:rsidP="00EC3A4E"/>
    <w:p w:rsidR="00EC3A4E" w:rsidRPr="0041221B" w:rsidRDefault="00EC3A4E" w:rsidP="00EC3A4E">
      <w:pPr>
        <w:rPr>
          <w:sz w:val="16"/>
          <w:szCs w:val="16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88"/>
        <w:gridCol w:w="1260"/>
        <w:gridCol w:w="1301"/>
      </w:tblGrid>
      <w:tr w:rsidR="00EC3A4E" w:rsidRPr="007E1980" w:rsidTr="00B120B6">
        <w:tc>
          <w:tcPr>
            <w:tcW w:w="6588" w:type="dxa"/>
          </w:tcPr>
          <w:p w:rsidR="00EC3A4E" w:rsidRPr="007E1980" w:rsidRDefault="00EC3A4E" w:rsidP="00B120B6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7E1980">
              <w:rPr>
                <w:rFonts w:ascii="Comic Sans MS" w:hAnsi="Comic Sans MS"/>
                <w:b/>
                <w:sz w:val="28"/>
                <w:szCs w:val="28"/>
              </w:rPr>
              <w:t xml:space="preserve">                    </w:t>
            </w:r>
          </w:p>
          <w:p w:rsidR="00EC3A4E" w:rsidRPr="007E1980" w:rsidRDefault="00EC3A4E" w:rsidP="00B120B6">
            <w:pPr>
              <w:rPr>
                <w:rFonts w:ascii="Comic Sans MS" w:hAnsi="Comic Sans MS"/>
                <w:b/>
                <w:sz w:val="32"/>
                <w:szCs w:val="32"/>
              </w:rPr>
            </w:pPr>
            <w:r w:rsidRPr="007E1980">
              <w:rPr>
                <w:rFonts w:ascii="Comic Sans MS" w:hAnsi="Comic Sans MS"/>
                <w:b/>
                <w:sz w:val="28"/>
                <w:szCs w:val="28"/>
              </w:rPr>
              <w:t xml:space="preserve">   </w:t>
            </w:r>
            <w:r w:rsidRPr="007E1980">
              <w:rPr>
                <w:rFonts w:ascii="Comic Sans MS" w:hAnsi="Comic Sans MS"/>
                <w:sz w:val="32"/>
                <w:szCs w:val="32"/>
              </w:rPr>
              <w:t xml:space="preserve">Wir bewerten heute:   </w:t>
            </w:r>
            <w:r w:rsidRPr="007E1980">
              <w:rPr>
                <w:rFonts w:ascii="Comic Sans MS" w:hAnsi="Comic Sans MS"/>
                <w:b/>
                <w:sz w:val="32"/>
                <w:szCs w:val="32"/>
              </w:rPr>
              <w:t>„</w:t>
            </w:r>
            <w:r w:rsidRPr="007E1980">
              <w:rPr>
                <w:rFonts w:ascii="Comic Sans MS" w:hAnsi="Comic Sans MS"/>
                <w:b/>
                <w:i/>
                <w:sz w:val="32"/>
                <w:szCs w:val="32"/>
              </w:rPr>
              <w:t>Essbereich“</w:t>
            </w:r>
          </w:p>
          <w:p w:rsidR="00EC3A4E" w:rsidRPr="007E1980" w:rsidRDefault="00EC3A4E" w:rsidP="00B120B6">
            <w:pPr>
              <w:rPr>
                <w:rFonts w:ascii="Comic Sans MS" w:hAnsi="Comic Sans MS"/>
                <w:b/>
              </w:rPr>
            </w:pPr>
          </w:p>
          <w:p w:rsidR="00EC3A4E" w:rsidRPr="007E1980" w:rsidRDefault="00EC3A4E" w:rsidP="00EC3A4E">
            <w:pPr>
              <w:numPr>
                <w:ilvl w:val="0"/>
                <w:numId w:val="31"/>
              </w:numPr>
              <w:rPr>
                <w:rFonts w:ascii="Arial" w:hAnsi="Arial" w:cs="Arial"/>
                <w:sz w:val="28"/>
                <w:szCs w:val="28"/>
              </w:rPr>
            </w:pPr>
            <w:r w:rsidRPr="007E1980">
              <w:rPr>
                <w:rFonts w:ascii="Arial" w:hAnsi="Arial" w:cs="Arial"/>
                <w:sz w:val="28"/>
                <w:szCs w:val="28"/>
              </w:rPr>
              <w:t>Ist der Tisch gründlich gereinigt?</w:t>
            </w:r>
          </w:p>
          <w:p w:rsidR="00EC3A4E" w:rsidRPr="007E1980" w:rsidRDefault="00EC3A4E" w:rsidP="00B120B6">
            <w:pPr>
              <w:ind w:left="360"/>
              <w:rPr>
                <w:rFonts w:ascii="Arial" w:hAnsi="Arial" w:cs="Arial"/>
                <w:sz w:val="16"/>
                <w:szCs w:val="16"/>
              </w:rPr>
            </w:pPr>
          </w:p>
          <w:p w:rsidR="00EC3A4E" w:rsidRPr="007E1980" w:rsidRDefault="00EC3A4E" w:rsidP="00EC3A4E">
            <w:pPr>
              <w:numPr>
                <w:ilvl w:val="0"/>
                <w:numId w:val="31"/>
              </w:numPr>
              <w:rPr>
                <w:rFonts w:ascii="Arial" w:hAnsi="Arial" w:cs="Arial"/>
                <w:sz w:val="28"/>
                <w:szCs w:val="28"/>
              </w:rPr>
            </w:pPr>
            <w:r w:rsidRPr="007E1980">
              <w:rPr>
                <w:rFonts w:ascii="Arial" w:hAnsi="Arial" w:cs="Arial"/>
                <w:sz w:val="28"/>
                <w:szCs w:val="28"/>
              </w:rPr>
              <w:t>Wurden alle Stühle hochgestellt?</w:t>
            </w:r>
          </w:p>
          <w:p w:rsidR="00EC3A4E" w:rsidRPr="007E1980" w:rsidRDefault="00EC3A4E" w:rsidP="00B120B6">
            <w:pPr>
              <w:rPr>
                <w:rFonts w:ascii="Arial" w:hAnsi="Arial" w:cs="Arial"/>
                <w:sz w:val="16"/>
                <w:szCs w:val="16"/>
              </w:rPr>
            </w:pPr>
          </w:p>
          <w:p w:rsidR="00EC3A4E" w:rsidRPr="007E1980" w:rsidRDefault="00EC3A4E" w:rsidP="00EC3A4E">
            <w:pPr>
              <w:numPr>
                <w:ilvl w:val="0"/>
                <w:numId w:val="31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873280" behindDoc="1" locked="0" layoutInCell="1" allowOverlap="1">
                  <wp:simplePos x="0" y="0"/>
                  <wp:positionH relativeFrom="column">
                    <wp:posOffset>1365885</wp:posOffset>
                  </wp:positionH>
                  <wp:positionV relativeFrom="paragraph">
                    <wp:posOffset>245745</wp:posOffset>
                  </wp:positionV>
                  <wp:extent cx="1720215" cy="1048385"/>
                  <wp:effectExtent l="19050" t="0" r="0" b="0"/>
                  <wp:wrapNone/>
                  <wp:docPr id="261" name="Bild 261" descr="Bildergebnis für Grafik geschir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Bildergebnis für Grafik geschir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r:link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215" cy="1048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E1980">
              <w:rPr>
                <w:rFonts w:ascii="Arial" w:hAnsi="Arial" w:cs="Arial"/>
                <w:sz w:val="28"/>
                <w:szCs w:val="28"/>
              </w:rPr>
              <w:t>Wurden alle Platzdeckchen gereinigt und aufgeräumt?</w:t>
            </w:r>
          </w:p>
          <w:p w:rsidR="00EC3A4E" w:rsidRPr="007E1980" w:rsidRDefault="00EC3A4E" w:rsidP="00B120B6">
            <w:pPr>
              <w:ind w:left="360"/>
              <w:rPr>
                <w:rFonts w:ascii="Comic Sans MS" w:hAnsi="Comic Sans MS"/>
                <w:b/>
                <w:sz w:val="28"/>
                <w:szCs w:val="28"/>
              </w:rPr>
            </w:pPr>
            <w:r w:rsidRPr="007E1980">
              <w:rPr>
                <w:rFonts w:ascii="Comic Sans MS" w:hAnsi="Comic Sans MS"/>
                <w:b/>
                <w:sz w:val="28"/>
                <w:szCs w:val="28"/>
              </w:rPr>
              <w:t xml:space="preserve">                  </w:t>
            </w:r>
          </w:p>
          <w:p w:rsidR="00EC3A4E" w:rsidRPr="007E1980" w:rsidRDefault="00EC3A4E" w:rsidP="00B120B6">
            <w:pPr>
              <w:ind w:left="360"/>
              <w:rPr>
                <w:rFonts w:ascii="Comic Sans MS" w:hAnsi="Comic Sans MS"/>
                <w:b/>
                <w:sz w:val="28"/>
                <w:szCs w:val="28"/>
              </w:rPr>
            </w:pPr>
            <w:r w:rsidRPr="007E1980">
              <w:rPr>
                <w:rFonts w:ascii="Comic Sans MS" w:hAnsi="Comic Sans MS"/>
                <w:b/>
                <w:sz w:val="28"/>
                <w:szCs w:val="28"/>
              </w:rPr>
              <w:t xml:space="preserve">                            </w:t>
            </w:r>
          </w:p>
        </w:tc>
        <w:tc>
          <w:tcPr>
            <w:tcW w:w="1260" w:type="dxa"/>
          </w:tcPr>
          <w:p w:rsidR="00EC3A4E" w:rsidRPr="007E1980" w:rsidRDefault="00EC3A4E" w:rsidP="00B120B6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EC3A4E" w:rsidRPr="007E1980" w:rsidRDefault="00EC3A4E" w:rsidP="00B120B6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EC3A4E" w:rsidRPr="007E1980" w:rsidRDefault="00EC3A4E" w:rsidP="00B120B6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EC3A4E" w:rsidRPr="007E1980" w:rsidRDefault="00EC3A4E" w:rsidP="00B120B6">
            <w:pPr>
              <w:rPr>
                <w:rFonts w:ascii="Comic Sans MS" w:hAnsi="Comic Sans MS"/>
                <w:sz w:val="28"/>
                <w:szCs w:val="28"/>
              </w:rPr>
            </w:pPr>
            <w:r w:rsidRPr="007E1980">
              <w:rPr>
                <w:rFonts w:ascii="Comic Sans MS" w:hAnsi="Comic Sans MS"/>
                <w:sz w:val="28"/>
                <w:szCs w:val="28"/>
              </w:rPr>
              <w:t>1 Punkt</w:t>
            </w:r>
          </w:p>
          <w:p w:rsidR="00EC3A4E" w:rsidRPr="007E1980" w:rsidRDefault="00EC3A4E" w:rsidP="00B120B6">
            <w:pPr>
              <w:rPr>
                <w:rFonts w:ascii="Comic Sans MS" w:hAnsi="Comic Sans MS"/>
                <w:sz w:val="28"/>
                <w:szCs w:val="28"/>
              </w:rPr>
            </w:pPr>
            <w:r w:rsidRPr="007E1980">
              <w:rPr>
                <w:rFonts w:ascii="Comic Sans MS" w:hAnsi="Comic Sans MS"/>
                <w:sz w:val="28"/>
                <w:szCs w:val="28"/>
              </w:rPr>
              <w:t>1 Punkt</w:t>
            </w:r>
          </w:p>
          <w:p w:rsidR="00EC3A4E" w:rsidRPr="007E1980" w:rsidRDefault="00EC3A4E" w:rsidP="00B120B6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7E1980">
              <w:rPr>
                <w:rFonts w:ascii="Comic Sans MS" w:hAnsi="Comic Sans MS"/>
                <w:sz w:val="28"/>
                <w:szCs w:val="28"/>
              </w:rPr>
              <w:t>1 Punkt</w:t>
            </w:r>
          </w:p>
        </w:tc>
        <w:tc>
          <w:tcPr>
            <w:tcW w:w="1301" w:type="dxa"/>
            <w:vMerge w:val="restart"/>
          </w:tcPr>
          <w:p w:rsidR="00EC3A4E" w:rsidRPr="007E1980" w:rsidRDefault="002B10E2" w:rsidP="00B120B6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848360</wp:posOffset>
                      </wp:positionV>
                      <wp:extent cx="113665" cy="121920"/>
                      <wp:effectExtent l="7620" t="10160" r="12065" b="10795"/>
                      <wp:wrapNone/>
                      <wp:docPr id="225" name="Rectangle 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665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66" o:spid="_x0000_s1026" style="position:absolute;margin-left:3.6pt;margin-top:66.8pt;width:8.95pt;height:9.6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"/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1076960</wp:posOffset>
                      </wp:positionV>
                      <wp:extent cx="114300" cy="114300"/>
                      <wp:effectExtent l="7620" t="10160" r="11430" b="8890"/>
                      <wp:wrapNone/>
                      <wp:docPr id="224" name="Rectangle 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67" o:spid="_x0000_s1026" style="position:absolute;margin-left:3.6pt;margin-top:84.8pt;width:9pt;height:9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"/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1285875</wp:posOffset>
                      </wp:positionV>
                      <wp:extent cx="114300" cy="114300"/>
                      <wp:effectExtent l="7620" t="9525" r="11430" b="9525"/>
                      <wp:wrapNone/>
                      <wp:docPr id="31" name="Rectangle 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65" o:spid="_x0000_s1026" style="position:absolute;margin-left:3.6pt;margin-top:101.25pt;width:9pt;height:9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"/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2170430</wp:posOffset>
                      </wp:positionV>
                      <wp:extent cx="342900" cy="338455"/>
                      <wp:effectExtent l="7620" t="8255" r="11430" b="5715"/>
                      <wp:wrapNone/>
                      <wp:docPr id="30" name="Rectangle 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384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54" o:spid="_x0000_s1026" style="position:absolute;margin-left:3.6pt;margin-top:170.9pt;width:27pt;height:26.6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"/>
                  </w:pict>
                </mc:Fallback>
              </mc:AlternateContent>
            </w:r>
          </w:p>
        </w:tc>
      </w:tr>
      <w:tr w:rsidR="00EC3A4E" w:rsidRPr="007E1980" w:rsidTr="00B120B6">
        <w:tc>
          <w:tcPr>
            <w:tcW w:w="7848" w:type="dxa"/>
            <w:gridSpan w:val="2"/>
          </w:tcPr>
          <w:p w:rsidR="00EC3A4E" w:rsidRPr="007E1980" w:rsidRDefault="00EC3A4E" w:rsidP="00B120B6">
            <w:pPr>
              <w:rPr>
                <w:rFonts w:ascii="Arial" w:hAnsi="Arial" w:cs="Arial"/>
              </w:rPr>
            </w:pPr>
            <w:r w:rsidRPr="007E1980">
              <w:rPr>
                <w:rFonts w:ascii="Comic Sans MS" w:hAnsi="Comic Sans MS"/>
                <w:b/>
                <w:sz w:val="28"/>
                <w:szCs w:val="28"/>
              </w:rPr>
              <w:t xml:space="preserve">                                        </w:t>
            </w:r>
            <w:r w:rsidRPr="007E1980">
              <w:rPr>
                <w:rFonts w:ascii="Arial" w:hAnsi="Arial" w:cs="Arial"/>
                <w:sz w:val="32"/>
                <w:szCs w:val="32"/>
              </w:rPr>
              <w:t>Gesamtpunktzahl:</w:t>
            </w:r>
          </w:p>
          <w:p w:rsidR="00EC3A4E" w:rsidRPr="007E1980" w:rsidRDefault="00EC3A4E" w:rsidP="00B120B6">
            <w:pPr>
              <w:rPr>
                <w:rFonts w:ascii="Comic Sans MS" w:hAnsi="Comic Sans MS"/>
              </w:rPr>
            </w:pPr>
          </w:p>
        </w:tc>
        <w:tc>
          <w:tcPr>
            <w:tcW w:w="1301" w:type="dxa"/>
            <w:vMerge/>
          </w:tcPr>
          <w:p w:rsidR="00EC3A4E" w:rsidRPr="007E1980" w:rsidRDefault="00EC3A4E" w:rsidP="00B120B6">
            <w:pPr>
              <w:rPr>
                <w:b/>
                <w:sz w:val="28"/>
                <w:szCs w:val="28"/>
              </w:rPr>
            </w:pPr>
          </w:p>
        </w:tc>
      </w:tr>
    </w:tbl>
    <w:p w:rsidR="00EC3A4E" w:rsidRDefault="00EC3A4E" w:rsidP="00EC3A4E"/>
    <w:p w:rsidR="00EC3A4E" w:rsidRPr="0041221B" w:rsidRDefault="00EC3A4E" w:rsidP="00EC3A4E">
      <w:pPr>
        <w:rPr>
          <w:sz w:val="16"/>
          <w:szCs w:val="16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88"/>
        <w:gridCol w:w="1260"/>
        <w:gridCol w:w="1301"/>
      </w:tblGrid>
      <w:tr w:rsidR="00EC3A4E" w:rsidRPr="007E1980" w:rsidTr="00B120B6">
        <w:tc>
          <w:tcPr>
            <w:tcW w:w="6588" w:type="dxa"/>
          </w:tcPr>
          <w:p w:rsidR="00EC3A4E" w:rsidRPr="007E1980" w:rsidRDefault="00EC3A4E" w:rsidP="00B120B6">
            <w:pPr>
              <w:rPr>
                <w:rFonts w:ascii="Comic Sans MS" w:hAnsi="Comic Sans MS"/>
                <w:b/>
              </w:rPr>
            </w:pPr>
            <w:r w:rsidRPr="007E1980">
              <w:rPr>
                <w:rFonts w:ascii="Comic Sans MS" w:hAnsi="Comic Sans MS"/>
                <w:b/>
                <w:sz w:val="28"/>
                <w:szCs w:val="28"/>
              </w:rPr>
              <w:t xml:space="preserve">                    </w:t>
            </w:r>
          </w:p>
          <w:p w:rsidR="00EC3A4E" w:rsidRPr="007E1980" w:rsidRDefault="00EC3A4E" w:rsidP="00B120B6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876352" behindDoc="1" locked="0" layoutInCell="1" allowOverlap="1">
                  <wp:simplePos x="0" y="0"/>
                  <wp:positionH relativeFrom="column">
                    <wp:posOffset>1598295</wp:posOffset>
                  </wp:positionH>
                  <wp:positionV relativeFrom="paragraph">
                    <wp:posOffset>16510</wp:posOffset>
                  </wp:positionV>
                  <wp:extent cx="2400300" cy="2400300"/>
                  <wp:effectExtent l="19050" t="0" r="0" b="0"/>
                  <wp:wrapNone/>
                  <wp:docPr id="264" name="Bild 264" descr="Bild in Originalgröße anzei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Bild in Originalgröße anzei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r:link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E1980">
              <w:rPr>
                <w:rFonts w:ascii="Comic Sans MS" w:hAnsi="Comic Sans MS"/>
                <w:b/>
                <w:sz w:val="28"/>
                <w:szCs w:val="28"/>
              </w:rPr>
              <w:t xml:space="preserve">   </w:t>
            </w:r>
            <w:r w:rsidRPr="007E1980">
              <w:rPr>
                <w:rFonts w:ascii="Comic Sans MS" w:hAnsi="Comic Sans MS"/>
                <w:sz w:val="32"/>
                <w:szCs w:val="32"/>
              </w:rPr>
              <w:t xml:space="preserve">Wir bewerten heute:  </w:t>
            </w:r>
            <w:r w:rsidRPr="007E1980">
              <w:rPr>
                <w:rFonts w:ascii="Comic Sans MS" w:hAnsi="Comic Sans MS"/>
                <w:b/>
                <w:sz w:val="32"/>
                <w:szCs w:val="32"/>
              </w:rPr>
              <w:t>„Tafelgeschirr“</w:t>
            </w:r>
          </w:p>
          <w:p w:rsidR="00EC3A4E" w:rsidRPr="007E1980" w:rsidRDefault="00EC3A4E" w:rsidP="00B120B6">
            <w:pPr>
              <w:rPr>
                <w:rFonts w:ascii="Comic Sans MS" w:hAnsi="Comic Sans MS"/>
                <w:b/>
              </w:rPr>
            </w:pPr>
          </w:p>
          <w:p w:rsidR="00EC3A4E" w:rsidRPr="007E1980" w:rsidRDefault="00EC3A4E" w:rsidP="00EC3A4E">
            <w:pPr>
              <w:numPr>
                <w:ilvl w:val="0"/>
                <w:numId w:val="31"/>
              </w:numPr>
              <w:rPr>
                <w:rFonts w:ascii="Arial" w:hAnsi="Arial" w:cs="Arial"/>
                <w:sz w:val="28"/>
                <w:szCs w:val="28"/>
              </w:rPr>
            </w:pPr>
            <w:r w:rsidRPr="007E1980">
              <w:rPr>
                <w:rFonts w:ascii="Arial" w:hAnsi="Arial" w:cs="Arial"/>
                <w:sz w:val="28"/>
                <w:szCs w:val="28"/>
              </w:rPr>
              <w:t>Wurde das Besteck richtig aufgeräumt?</w:t>
            </w:r>
          </w:p>
          <w:p w:rsidR="00EC3A4E" w:rsidRPr="007E1980" w:rsidRDefault="00EC3A4E" w:rsidP="00B120B6">
            <w:pPr>
              <w:ind w:left="360"/>
              <w:rPr>
                <w:rFonts w:ascii="Arial" w:hAnsi="Arial" w:cs="Arial"/>
                <w:sz w:val="16"/>
                <w:szCs w:val="16"/>
              </w:rPr>
            </w:pPr>
          </w:p>
          <w:p w:rsidR="00EC3A4E" w:rsidRPr="007E1980" w:rsidRDefault="00EC3A4E" w:rsidP="00EC3A4E">
            <w:pPr>
              <w:numPr>
                <w:ilvl w:val="0"/>
                <w:numId w:val="31"/>
              </w:numPr>
              <w:rPr>
                <w:rFonts w:ascii="Arial" w:hAnsi="Arial" w:cs="Arial"/>
                <w:sz w:val="28"/>
                <w:szCs w:val="28"/>
              </w:rPr>
            </w:pPr>
            <w:r w:rsidRPr="007E1980">
              <w:rPr>
                <w:rFonts w:ascii="Arial" w:hAnsi="Arial" w:cs="Arial"/>
                <w:sz w:val="28"/>
                <w:szCs w:val="28"/>
              </w:rPr>
              <w:t>Wurde das Besteck gründlich poliert?</w:t>
            </w:r>
          </w:p>
          <w:p w:rsidR="00EC3A4E" w:rsidRPr="007E1980" w:rsidRDefault="00EC3A4E" w:rsidP="00B120B6">
            <w:pPr>
              <w:rPr>
                <w:rFonts w:ascii="Arial" w:hAnsi="Arial" w:cs="Arial"/>
                <w:sz w:val="16"/>
                <w:szCs w:val="16"/>
              </w:rPr>
            </w:pPr>
          </w:p>
          <w:p w:rsidR="00EC3A4E" w:rsidRPr="007E1980" w:rsidRDefault="00EC3A4E" w:rsidP="00EC3A4E">
            <w:pPr>
              <w:numPr>
                <w:ilvl w:val="0"/>
                <w:numId w:val="31"/>
              </w:numPr>
              <w:rPr>
                <w:rFonts w:ascii="Arial" w:hAnsi="Arial" w:cs="Arial"/>
                <w:sz w:val="28"/>
                <w:szCs w:val="28"/>
              </w:rPr>
            </w:pPr>
            <w:r w:rsidRPr="007E1980">
              <w:rPr>
                <w:rFonts w:ascii="Arial" w:hAnsi="Arial" w:cs="Arial"/>
                <w:sz w:val="28"/>
                <w:szCs w:val="28"/>
              </w:rPr>
              <w:t>Sind alle Besteckteilen nachgezählt?</w:t>
            </w:r>
          </w:p>
          <w:p w:rsidR="00EC3A4E" w:rsidRPr="007E1980" w:rsidRDefault="00EC3A4E" w:rsidP="00B120B6">
            <w:pPr>
              <w:ind w:left="360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EC3A4E" w:rsidRPr="007E1980" w:rsidRDefault="00EC3A4E" w:rsidP="00B120B6">
            <w:pPr>
              <w:ind w:left="360"/>
              <w:rPr>
                <w:rFonts w:ascii="Comic Sans MS" w:hAnsi="Comic Sans MS"/>
                <w:b/>
                <w:sz w:val="28"/>
                <w:szCs w:val="28"/>
              </w:rPr>
            </w:pPr>
            <w:r w:rsidRPr="007E1980">
              <w:rPr>
                <w:rFonts w:ascii="Comic Sans MS" w:hAnsi="Comic Sans MS"/>
                <w:b/>
                <w:sz w:val="28"/>
                <w:szCs w:val="28"/>
              </w:rPr>
              <w:t xml:space="preserve">                            </w:t>
            </w:r>
          </w:p>
        </w:tc>
        <w:tc>
          <w:tcPr>
            <w:tcW w:w="1260" w:type="dxa"/>
          </w:tcPr>
          <w:p w:rsidR="00EC3A4E" w:rsidRPr="007E1980" w:rsidRDefault="00EC3A4E" w:rsidP="00B120B6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EC3A4E" w:rsidRPr="007E1980" w:rsidRDefault="00EC3A4E" w:rsidP="00B120B6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EC3A4E" w:rsidRPr="007E1980" w:rsidRDefault="00EC3A4E" w:rsidP="00B120B6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EC3A4E" w:rsidRPr="007E1980" w:rsidRDefault="00EC3A4E" w:rsidP="00B120B6">
            <w:pPr>
              <w:rPr>
                <w:rFonts w:ascii="Comic Sans MS" w:hAnsi="Comic Sans MS"/>
                <w:sz w:val="28"/>
                <w:szCs w:val="28"/>
              </w:rPr>
            </w:pPr>
            <w:r w:rsidRPr="007E1980">
              <w:rPr>
                <w:rFonts w:ascii="Comic Sans MS" w:hAnsi="Comic Sans MS"/>
                <w:sz w:val="28"/>
                <w:szCs w:val="28"/>
              </w:rPr>
              <w:t>1 Punkt</w:t>
            </w:r>
          </w:p>
          <w:p w:rsidR="00EC3A4E" w:rsidRPr="007E1980" w:rsidRDefault="00EC3A4E" w:rsidP="00B120B6">
            <w:pPr>
              <w:rPr>
                <w:rFonts w:ascii="Comic Sans MS" w:hAnsi="Comic Sans MS"/>
                <w:sz w:val="28"/>
                <w:szCs w:val="28"/>
              </w:rPr>
            </w:pPr>
            <w:r w:rsidRPr="007E1980">
              <w:rPr>
                <w:rFonts w:ascii="Comic Sans MS" w:hAnsi="Comic Sans MS"/>
                <w:sz w:val="28"/>
                <w:szCs w:val="28"/>
              </w:rPr>
              <w:t>1 Punkt</w:t>
            </w:r>
          </w:p>
          <w:p w:rsidR="00EC3A4E" w:rsidRPr="007E1980" w:rsidRDefault="00EC3A4E" w:rsidP="00B120B6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7E1980">
              <w:rPr>
                <w:rFonts w:ascii="Comic Sans MS" w:hAnsi="Comic Sans MS"/>
                <w:sz w:val="28"/>
                <w:szCs w:val="28"/>
              </w:rPr>
              <w:t>1 Punkt</w:t>
            </w:r>
          </w:p>
        </w:tc>
        <w:tc>
          <w:tcPr>
            <w:tcW w:w="1301" w:type="dxa"/>
            <w:vMerge w:val="restart"/>
          </w:tcPr>
          <w:p w:rsidR="00EC3A4E" w:rsidRPr="007E1980" w:rsidRDefault="002B10E2" w:rsidP="00B120B6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828675</wp:posOffset>
                      </wp:positionV>
                      <wp:extent cx="113665" cy="121920"/>
                      <wp:effectExtent l="7620" t="9525" r="12065" b="11430"/>
                      <wp:wrapNone/>
                      <wp:docPr id="29" name="Rectangle 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665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68" o:spid="_x0000_s1026" style="position:absolute;margin-left:12.6pt;margin-top:65.25pt;width:8.95pt;height:9.6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"/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1057275</wp:posOffset>
                      </wp:positionV>
                      <wp:extent cx="113665" cy="121920"/>
                      <wp:effectExtent l="7620" t="9525" r="12065" b="11430"/>
                      <wp:wrapNone/>
                      <wp:docPr id="28" name="Rectangle 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665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69" o:spid="_x0000_s1026" style="position:absolute;margin-left:12.6pt;margin-top:83.25pt;width:8.95pt;height:9.6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"/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1285875</wp:posOffset>
                      </wp:positionV>
                      <wp:extent cx="113665" cy="121920"/>
                      <wp:effectExtent l="7620" t="9525" r="12065" b="11430"/>
                      <wp:wrapNone/>
                      <wp:docPr id="26" name="Rectangle 2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665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70" o:spid="_x0000_s1026" style="position:absolute;margin-left:12.6pt;margin-top:101.25pt;width:8.95pt;height:9.6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"/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1972945</wp:posOffset>
                      </wp:positionV>
                      <wp:extent cx="342900" cy="338455"/>
                      <wp:effectExtent l="7620" t="10795" r="11430" b="12700"/>
                      <wp:wrapNone/>
                      <wp:docPr id="25" name="Rectangle 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384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55" o:spid="_x0000_s1026" style="position:absolute;margin-left:12.6pt;margin-top:155.35pt;width:27pt;height:26.6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"/>
                  </w:pict>
                </mc:Fallback>
              </mc:AlternateContent>
            </w:r>
          </w:p>
        </w:tc>
      </w:tr>
      <w:tr w:rsidR="00EC3A4E" w:rsidRPr="007E1980" w:rsidTr="00B120B6">
        <w:tc>
          <w:tcPr>
            <w:tcW w:w="7848" w:type="dxa"/>
            <w:gridSpan w:val="2"/>
          </w:tcPr>
          <w:p w:rsidR="00EC3A4E" w:rsidRPr="007E1980" w:rsidRDefault="00EC3A4E" w:rsidP="00B120B6">
            <w:pPr>
              <w:rPr>
                <w:rFonts w:ascii="Arial" w:hAnsi="Arial" w:cs="Arial"/>
              </w:rPr>
            </w:pPr>
            <w:r w:rsidRPr="007E1980">
              <w:rPr>
                <w:rFonts w:ascii="Comic Sans MS" w:hAnsi="Comic Sans MS"/>
                <w:b/>
                <w:sz w:val="28"/>
                <w:szCs w:val="28"/>
              </w:rPr>
              <w:t xml:space="preserve">                                        </w:t>
            </w:r>
            <w:r w:rsidRPr="007E1980">
              <w:rPr>
                <w:rFonts w:ascii="Arial" w:hAnsi="Arial" w:cs="Arial"/>
                <w:sz w:val="32"/>
                <w:szCs w:val="32"/>
              </w:rPr>
              <w:t>Gesamtpunktzahl:</w:t>
            </w:r>
          </w:p>
          <w:p w:rsidR="00EC3A4E" w:rsidRPr="007E1980" w:rsidRDefault="00EC3A4E" w:rsidP="00B120B6">
            <w:pPr>
              <w:rPr>
                <w:rFonts w:ascii="Comic Sans MS" w:hAnsi="Comic Sans MS"/>
              </w:rPr>
            </w:pPr>
          </w:p>
        </w:tc>
        <w:tc>
          <w:tcPr>
            <w:tcW w:w="1301" w:type="dxa"/>
            <w:vMerge/>
          </w:tcPr>
          <w:p w:rsidR="00EC3A4E" w:rsidRPr="007E1980" w:rsidRDefault="00EC3A4E" w:rsidP="00B120B6">
            <w:pPr>
              <w:rPr>
                <w:b/>
                <w:sz w:val="28"/>
                <w:szCs w:val="28"/>
              </w:rPr>
            </w:pPr>
          </w:p>
        </w:tc>
      </w:tr>
    </w:tbl>
    <w:p w:rsidR="00EC3A4E" w:rsidRDefault="00EC3A4E" w:rsidP="00EC3A4E"/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88"/>
        <w:gridCol w:w="1260"/>
        <w:gridCol w:w="1301"/>
      </w:tblGrid>
      <w:tr w:rsidR="00EC3A4E" w:rsidRPr="007E1980" w:rsidTr="00B120B6">
        <w:tc>
          <w:tcPr>
            <w:tcW w:w="6588" w:type="dxa"/>
          </w:tcPr>
          <w:p w:rsidR="00EC3A4E" w:rsidRPr="007E1980" w:rsidRDefault="00EC3A4E" w:rsidP="00B120B6">
            <w:pPr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74304" behindDoc="1" locked="0" layoutInCell="1" allowOverlap="1">
                  <wp:simplePos x="0" y="0"/>
                  <wp:positionH relativeFrom="column">
                    <wp:posOffset>2400300</wp:posOffset>
                  </wp:positionH>
                  <wp:positionV relativeFrom="paragraph">
                    <wp:posOffset>180340</wp:posOffset>
                  </wp:positionV>
                  <wp:extent cx="2626995" cy="2147570"/>
                  <wp:effectExtent l="19050" t="0" r="1905" b="0"/>
                  <wp:wrapNone/>
                  <wp:docPr id="262" name="Bild 262" descr="Bild in Originalgröße anzei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Bild in Originalgröße anzei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r:link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995" cy="2147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E1980">
              <w:rPr>
                <w:rFonts w:ascii="Comic Sans MS" w:hAnsi="Comic Sans MS"/>
                <w:b/>
                <w:sz w:val="28"/>
                <w:szCs w:val="28"/>
              </w:rPr>
              <w:t xml:space="preserve">                    </w:t>
            </w:r>
          </w:p>
          <w:p w:rsidR="00EC3A4E" w:rsidRPr="007E1980" w:rsidRDefault="00EC3A4E" w:rsidP="00B120B6">
            <w:pPr>
              <w:rPr>
                <w:rFonts w:ascii="Comic Sans MS" w:hAnsi="Comic Sans MS"/>
                <w:sz w:val="32"/>
                <w:szCs w:val="32"/>
              </w:rPr>
            </w:pPr>
            <w:r w:rsidRPr="007E1980">
              <w:rPr>
                <w:rFonts w:ascii="Comic Sans MS" w:hAnsi="Comic Sans MS"/>
                <w:b/>
                <w:sz w:val="28"/>
                <w:szCs w:val="28"/>
              </w:rPr>
              <w:t xml:space="preserve">   </w:t>
            </w:r>
            <w:r w:rsidRPr="007E1980">
              <w:rPr>
                <w:rFonts w:ascii="Comic Sans MS" w:hAnsi="Comic Sans MS"/>
                <w:sz w:val="32"/>
                <w:szCs w:val="32"/>
              </w:rPr>
              <w:t xml:space="preserve">Wir bewerten heute:   </w:t>
            </w:r>
            <w:r w:rsidRPr="007E1980">
              <w:rPr>
                <w:rFonts w:ascii="Comic Sans MS" w:hAnsi="Comic Sans MS"/>
                <w:b/>
                <w:sz w:val="32"/>
                <w:szCs w:val="32"/>
              </w:rPr>
              <w:t>„Hygiene“</w:t>
            </w:r>
          </w:p>
          <w:p w:rsidR="00EC3A4E" w:rsidRPr="007E1980" w:rsidRDefault="00EC3A4E" w:rsidP="00B120B6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EC3A4E" w:rsidRPr="007E1980" w:rsidRDefault="00EC3A4E" w:rsidP="00EC3A4E">
            <w:pPr>
              <w:numPr>
                <w:ilvl w:val="0"/>
                <w:numId w:val="31"/>
              </w:numPr>
              <w:rPr>
                <w:rFonts w:ascii="Arial" w:hAnsi="Arial" w:cs="Arial"/>
                <w:sz w:val="28"/>
                <w:szCs w:val="28"/>
              </w:rPr>
            </w:pPr>
            <w:r w:rsidRPr="007E1980">
              <w:rPr>
                <w:rFonts w:ascii="Arial" w:hAnsi="Arial" w:cs="Arial"/>
                <w:sz w:val="28"/>
                <w:szCs w:val="28"/>
              </w:rPr>
              <w:t>Sind alle Tücher in der Waschmaschine?</w:t>
            </w:r>
          </w:p>
          <w:p w:rsidR="00EC3A4E" w:rsidRPr="007E1980" w:rsidRDefault="00EC3A4E" w:rsidP="00B120B6">
            <w:pPr>
              <w:ind w:left="360"/>
              <w:rPr>
                <w:rFonts w:ascii="Arial" w:hAnsi="Arial" w:cs="Arial"/>
                <w:sz w:val="16"/>
                <w:szCs w:val="16"/>
              </w:rPr>
            </w:pPr>
          </w:p>
          <w:p w:rsidR="00EC3A4E" w:rsidRPr="007E1980" w:rsidRDefault="00EC3A4E" w:rsidP="00EC3A4E">
            <w:pPr>
              <w:numPr>
                <w:ilvl w:val="0"/>
                <w:numId w:val="31"/>
              </w:numPr>
              <w:rPr>
                <w:rFonts w:ascii="Arial" w:hAnsi="Arial" w:cs="Arial"/>
                <w:sz w:val="28"/>
                <w:szCs w:val="28"/>
              </w:rPr>
            </w:pPr>
            <w:r w:rsidRPr="007E1980">
              <w:rPr>
                <w:rFonts w:ascii="Arial" w:hAnsi="Arial" w:cs="Arial"/>
                <w:sz w:val="28"/>
                <w:szCs w:val="28"/>
              </w:rPr>
              <w:t>Wurde der Boden gekehrt?</w:t>
            </w:r>
          </w:p>
          <w:p w:rsidR="00EC3A4E" w:rsidRPr="007E1980" w:rsidRDefault="00EC3A4E" w:rsidP="00B120B6">
            <w:pPr>
              <w:rPr>
                <w:rFonts w:ascii="Arial" w:hAnsi="Arial" w:cs="Arial"/>
                <w:sz w:val="16"/>
                <w:szCs w:val="16"/>
              </w:rPr>
            </w:pPr>
          </w:p>
          <w:p w:rsidR="00EC3A4E" w:rsidRPr="007E1980" w:rsidRDefault="00EC3A4E" w:rsidP="00EC3A4E">
            <w:pPr>
              <w:numPr>
                <w:ilvl w:val="0"/>
                <w:numId w:val="31"/>
              </w:numPr>
              <w:rPr>
                <w:rFonts w:ascii="Arial" w:hAnsi="Arial" w:cs="Arial"/>
                <w:sz w:val="28"/>
                <w:szCs w:val="28"/>
              </w:rPr>
            </w:pPr>
            <w:r w:rsidRPr="007E1980">
              <w:rPr>
                <w:rFonts w:ascii="Arial" w:hAnsi="Arial" w:cs="Arial"/>
                <w:sz w:val="28"/>
                <w:szCs w:val="28"/>
              </w:rPr>
              <w:t>Wurden alle Bretter zum Trocknen aufgestellt?</w:t>
            </w:r>
          </w:p>
          <w:p w:rsidR="00EC3A4E" w:rsidRPr="007E1980" w:rsidRDefault="00EC3A4E" w:rsidP="00B120B6">
            <w:pPr>
              <w:ind w:left="360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EC3A4E" w:rsidRPr="007E1980" w:rsidRDefault="00EC3A4E" w:rsidP="00B120B6">
            <w:pPr>
              <w:ind w:left="360"/>
              <w:rPr>
                <w:rFonts w:ascii="Comic Sans MS" w:hAnsi="Comic Sans MS"/>
                <w:b/>
                <w:sz w:val="28"/>
                <w:szCs w:val="28"/>
              </w:rPr>
            </w:pPr>
            <w:r w:rsidRPr="007E1980">
              <w:rPr>
                <w:rFonts w:ascii="Comic Sans MS" w:hAnsi="Comic Sans MS"/>
                <w:b/>
                <w:sz w:val="28"/>
                <w:szCs w:val="28"/>
              </w:rPr>
              <w:t xml:space="preserve">                            </w:t>
            </w:r>
          </w:p>
        </w:tc>
        <w:tc>
          <w:tcPr>
            <w:tcW w:w="1260" w:type="dxa"/>
          </w:tcPr>
          <w:p w:rsidR="00EC3A4E" w:rsidRPr="007E1980" w:rsidRDefault="00EC3A4E" w:rsidP="00B120B6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EC3A4E" w:rsidRPr="007E1980" w:rsidRDefault="00EC3A4E" w:rsidP="00B120B6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EC3A4E" w:rsidRPr="007E1980" w:rsidRDefault="00EC3A4E" w:rsidP="00B120B6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EC3A4E" w:rsidRPr="007E1980" w:rsidRDefault="00EC3A4E" w:rsidP="00B120B6">
            <w:pPr>
              <w:rPr>
                <w:rFonts w:ascii="Comic Sans MS" w:hAnsi="Comic Sans MS"/>
                <w:sz w:val="28"/>
                <w:szCs w:val="28"/>
              </w:rPr>
            </w:pPr>
            <w:r w:rsidRPr="007E1980">
              <w:rPr>
                <w:rFonts w:ascii="Comic Sans MS" w:hAnsi="Comic Sans MS"/>
                <w:sz w:val="28"/>
                <w:szCs w:val="28"/>
              </w:rPr>
              <w:t>1 Punkt</w:t>
            </w:r>
          </w:p>
          <w:p w:rsidR="00EC3A4E" w:rsidRPr="007E1980" w:rsidRDefault="00EC3A4E" w:rsidP="00B120B6">
            <w:pPr>
              <w:rPr>
                <w:rFonts w:ascii="Comic Sans MS" w:hAnsi="Comic Sans MS"/>
                <w:sz w:val="28"/>
                <w:szCs w:val="28"/>
              </w:rPr>
            </w:pPr>
            <w:r w:rsidRPr="007E1980">
              <w:rPr>
                <w:rFonts w:ascii="Comic Sans MS" w:hAnsi="Comic Sans MS"/>
                <w:sz w:val="28"/>
                <w:szCs w:val="28"/>
              </w:rPr>
              <w:t>1 Punkt</w:t>
            </w:r>
          </w:p>
          <w:p w:rsidR="00EC3A4E" w:rsidRPr="007E1980" w:rsidRDefault="00EC3A4E" w:rsidP="00B120B6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7E1980">
              <w:rPr>
                <w:rFonts w:ascii="Comic Sans MS" w:hAnsi="Comic Sans MS"/>
                <w:sz w:val="28"/>
                <w:szCs w:val="28"/>
              </w:rPr>
              <w:t>1 Punkt</w:t>
            </w:r>
          </w:p>
        </w:tc>
        <w:tc>
          <w:tcPr>
            <w:tcW w:w="1301" w:type="dxa"/>
            <w:vMerge w:val="restart"/>
          </w:tcPr>
          <w:p w:rsidR="00EC3A4E" w:rsidRPr="007E1980" w:rsidRDefault="002B10E2" w:rsidP="00B120B6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2011680</wp:posOffset>
                      </wp:positionV>
                      <wp:extent cx="342900" cy="338455"/>
                      <wp:effectExtent l="7620" t="11430" r="11430" b="12065"/>
                      <wp:wrapNone/>
                      <wp:docPr id="24" name="Rectangle 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384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56" o:spid="_x0000_s1026" style="position:absolute;margin-left:-5.4pt;margin-top:158.4pt;width:27pt;height:26.6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"/>
                  </w:pict>
                </mc:Fallback>
              </mc:AlternateContent>
            </w:r>
          </w:p>
        </w:tc>
      </w:tr>
      <w:tr w:rsidR="00EC3A4E" w:rsidRPr="007E1980" w:rsidTr="00B120B6">
        <w:tc>
          <w:tcPr>
            <w:tcW w:w="7848" w:type="dxa"/>
            <w:gridSpan w:val="2"/>
          </w:tcPr>
          <w:p w:rsidR="00EC3A4E" w:rsidRPr="007E1980" w:rsidRDefault="00EC3A4E" w:rsidP="00B120B6">
            <w:pPr>
              <w:rPr>
                <w:rFonts w:ascii="Arial" w:hAnsi="Arial" w:cs="Arial"/>
              </w:rPr>
            </w:pPr>
            <w:r w:rsidRPr="007E1980">
              <w:rPr>
                <w:rFonts w:ascii="Comic Sans MS" w:hAnsi="Comic Sans MS"/>
                <w:b/>
                <w:sz w:val="28"/>
                <w:szCs w:val="28"/>
              </w:rPr>
              <w:t xml:space="preserve">                                        </w:t>
            </w:r>
            <w:r w:rsidRPr="007E1980">
              <w:rPr>
                <w:rFonts w:ascii="Arial" w:hAnsi="Arial" w:cs="Arial"/>
                <w:sz w:val="32"/>
                <w:szCs w:val="32"/>
              </w:rPr>
              <w:t>Gesamtpunktzahl:</w:t>
            </w:r>
          </w:p>
          <w:p w:rsidR="00EC3A4E" w:rsidRPr="007E1980" w:rsidRDefault="00EC3A4E" w:rsidP="00B120B6">
            <w:pPr>
              <w:rPr>
                <w:rFonts w:ascii="Comic Sans MS" w:hAnsi="Comic Sans MS"/>
              </w:rPr>
            </w:pPr>
          </w:p>
        </w:tc>
        <w:tc>
          <w:tcPr>
            <w:tcW w:w="1301" w:type="dxa"/>
            <w:vMerge/>
          </w:tcPr>
          <w:p w:rsidR="00EC3A4E" w:rsidRPr="007E1980" w:rsidRDefault="00EC3A4E" w:rsidP="00B120B6">
            <w:pPr>
              <w:rPr>
                <w:b/>
                <w:sz w:val="28"/>
                <w:szCs w:val="28"/>
              </w:rPr>
            </w:pPr>
          </w:p>
        </w:tc>
      </w:tr>
    </w:tbl>
    <w:p w:rsidR="00EC3A4E" w:rsidRDefault="00EC3A4E" w:rsidP="00EC3A4E"/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88"/>
        <w:gridCol w:w="1260"/>
        <w:gridCol w:w="1301"/>
      </w:tblGrid>
      <w:tr w:rsidR="00EC3A4E" w:rsidRPr="007E1980" w:rsidTr="00B120B6">
        <w:tc>
          <w:tcPr>
            <w:tcW w:w="6588" w:type="dxa"/>
          </w:tcPr>
          <w:p w:rsidR="00EC3A4E" w:rsidRPr="007E1980" w:rsidRDefault="00EC3A4E" w:rsidP="00B120B6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7E1980">
              <w:rPr>
                <w:rFonts w:ascii="Comic Sans MS" w:hAnsi="Comic Sans MS"/>
                <w:b/>
                <w:sz w:val="28"/>
                <w:szCs w:val="28"/>
              </w:rPr>
              <w:t xml:space="preserve">                    </w:t>
            </w:r>
          </w:p>
          <w:p w:rsidR="00EC3A4E" w:rsidRPr="007E1980" w:rsidRDefault="00EC3A4E" w:rsidP="00B120B6">
            <w:pPr>
              <w:rPr>
                <w:rFonts w:ascii="Comic Sans MS" w:hAnsi="Comic Sans MS"/>
                <w:b/>
                <w:i/>
                <w:sz w:val="32"/>
                <w:szCs w:val="32"/>
              </w:rPr>
            </w:pPr>
            <w:r w:rsidRPr="007E1980">
              <w:rPr>
                <w:rFonts w:ascii="Comic Sans MS" w:hAnsi="Comic Sans MS"/>
                <w:b/>
                <w:sz w:val="28"/>
                <w:szCs w:val="28"/>
              </w:rPr>
              <w:t xml:space="preserve">   </w:t>
            </w:r>
            <w:r w:rsidRPr="007E1980">
              <w:rPr>
                <w:rFonts w:ascii="Comic Sans MS" w:hAnsi="Comic Sans MS"/>
                <w:sz w:val="32"/>
                <w:szCs w:val="32"/>
              </w:rPr>
              <w:t xml:space="preserve">Wir bewerten heute:   </w:t>
            </w:r>
            <w:r w:rsidRPr="007E1980">
              <w:rPr>
                <w:rFonts w:ascii="Comic Sans MS" w:hAnsi="Comic Sans MS"/>
                <w:b/>
                <w:i/>
                <w:sz w:val="32"/>
                <w:szCs w:val="32"/>
              </w:rPr>
              <w:t>„Teamarbeit“</w:t>
            </w:r>
          </w:p>
          <w:p w:rsidR="00EC3A4E" w:rsidRPr="007E1980" w:rsidRDefault="00EC3A4E" w:rsidP="00B120B6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EC3A4E" w:rsidRPr="007E1980" w:rsidRDefault="00EC3A4E" w:rsidP="00EC3A4E">
            <w:pPr>
              <w:numPr>
                <w:ilvl w:val="0"/>
                <w:numId w:val="31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anchor distT="0" distB="0" distL="114300" distR="114300" simplePos="0" relativeHeight="251872256" behindDoc="1" locked="0" layoutInCell="1" allowOverlap="1">
                  <wp:simplePos x="0" y="0"/>
                  <wp:positionH relativeFrom="column">
                    <wp:posOffset>2057400</wp:posOffset>
                  </wp:positionH>
                  <wp:positionV relativeFrom="paragraph">
                    <wp:posOffset>140970</wp:posOffset>
                  </wp:positionV>
                  <wp:extent cx="3427095" cy="1600200"/>
                  <wp:effectExtent l="19050" t="0" r="1905" b="0"/>
                  <wp:wrapNone/>
                  <wp:docPr id="260" name="Bild 260" descr="Bild in Originalgröße anzei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Bild in Originalgröße anzei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r:link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709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E1980">
              <w:rPr>
                <w:rFonts w:ascii="Arial" w:hAnsi="Arial" w:cs="Arial"/>
                <w:sz w:val="28"/>
                <w:szCs w:val="28"/>
              </w:rPr>
              <w:t>Ist es euch gelungen im Team zu arbeiten?</w:t>
            </w:r>
          </w:p>
          <w:p w:rsidR="00EC3A4E" w:rsidRPr="007E1980" w:rsidRDefault="00EC3A4E" w:rsidP="00B120B6">
            <w:pPr>
              <w:ind w:left="360"/>
              <w:rPr>
                <w:rFonts w:ascii="Arial" w:hAnsi="Arial" w:cs="Arial"/>
                <w:sz w:val="16"/>
                <w:szCs w:val="16"/>
              </w:rPr>
            </w:pPr>
          </w:p>
          <w:p w:rsidR="00EC3A4E" w:rsidRPr="007E1980" w:rsidRDefault="00EC3A4E" w:rsidP="00EC3A4E">
            <w:pPr>
              <w:numPr>
                <w:ilvl w:val="0"/>
                <w:numId w:val="31"/>
              </w:numPr>
              <w:rPr>
                <w:rFonts w:ascii="Arial" w:hAnsi="Arial" w:cs="Arial"/>
                <w:sz w:val="28"/>
                <w:szCs w:val="28"/>
              </w:rPr>
            </w:pPr>
            <w:r w:rsidRPr="007E1980">
              <w:rPr>
                <w:rFonts w:ascii="Arial" w:hAnsi="Arial" w:cs="Arial"/>
                <w:sz w:val="28"/>
                <w:szCs w:val="28"/>
              </w:rPr>
              <w:t>Wurden die Arbeitsaufgaben gerecht verteilt?</w:t>
            </w:r>
          </w:p>
          <w:p w:rsidR="00EC3A4E" w:rsidRPr="007E1980" w:rsidRDefault="00EC3A4E" w:rsidP="00B120B6">
            <w:pPr>
              <w:rPr>
                <w:rFonts w:ascii="Arial" w:hAnsi="Arial" w:cs="Arial"/>
                <w:sz w:val="16"/>
                <w:szCs w:val="16"/>
              </w:rPr>
            </w:pPr>
          </w:p>
          <w:p w:rsidR="00EC3A4E" w:rsidRPr="007E1980" w:rsidRDefault="00EC3A4E" w:rsidP="00EC3A4E">
            <w:pPr>
              <w:numPr>
                <w:ilvl w:val="0"/>
                <w:numId w:val="31"/>
              </w:numPr>
              <w:rPr>
                <w:rFonts w:ascii="Arial" w:hAnsi="Arial" w:cs="Arial"/>
                <w:sz w:val="28"/>
                <w:szCs w:val="28"/>
              </w:rPr>
            </w:pPr>
            <w:r w:rsidRPr="007E1980">
              <w:rPr>
                <w:rFonts w:ascii="Arial" w:hAnsi="Arial" w:cs="Arial"/>
                <w:sz w:val="28"/>
                <w:szCs w:val="28"/>
              </w:rPr>
              <w:t>Habt ihr euch gegenseitig unterstützt?</w:t>
            </w:r>
          </w:p>
          <w:p w:rsidR="00EC3A4E" w:rsidRPr="007E1980" w:rsidRDefault="00EC3A4E" w:rsidP="00B120B6">
            <w:pPr>
              <w:ind w:left="360"/>
              <w:rPr>
                <w:rFonts w:ascii="Comic Sans MS" w:hAnsi="Comic Sans MS"/>
                <w:sz w:val="28"/>
                <w:szCs w:val="28"/>
              </w:rPr>
            </w:pPr>
          </w:p>
          <w:p w:rsidR="00EC3A4E" w:rsidRPr="007E1980" w:rsidRDefault="00EC3A4E" w:rsidP="00B120B6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1260" w:type="dxa"/>
          </w:tcPr>
          <w:p w:rsidR="00EC3A4E" w:rsidRPr="007E1980" w:rsidRDefault="00EC3A4E" w:rsidP="00B120B6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EC3A4E" w:rsidRPr="007E1980" w:rsidRDefault="00EC3A4E" w:rsidP="00B120B6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EC3A4E" w:rsidRPr="007E1980" w:rsidRDefault="00EC3A4E" w:rsidP="00B120B6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EC3A4E" w:rsidRPr="007E1980" w:rsidRDefault="00EC3A4E" w:rsidP="00B120B6">
            <w:pPr>
              <w:rPr>
                <w:rFonts w:ascii="Comic Sans MS" w:hAnsi="Comic Sans MS"/>
                <w:sz w:val="28"/>
                <w:szCs w:val="28"/>
              </w:rPr>
            </w:pPr>
            <w:r w:rsidRPr="007E1980">
              <w:rPr>
                <w:rFonts w:ascii="Comic Sans MS" w:hAnsi="Comic Sans MS"/>
                <w:sz w:val="28"/>
                <w:szCs w:val="28"/>
              </w:rPr>
              <w:t>1 Punkt</w:t>
            </w:r>
          </w:p>
          <w:p w:rsidR="00EC3A4E" w:rsidRPr="007E1980" w:rsidRDefault="00EC3A4E" w:rsidP="00B120B6">
            <w:pPr>
              <w:rPr>
                <w:rFonts w:ascii="Comic Sans MS" w:hAnsi="Comic Sans MS"/>
                <w:sz w:val="28"/>
                <w:szCs w:val="28"/>
              </w:rPr>
            </w:pPr>
            <w:r w:rsidRPr="007E1980">
              <w:rPr>
                <w:rFonts w:ascii="Comic Sans MS" w:hAnsi="Comic Sans MS"/>
                <w:sz w:val="28"/>
                <w:szCs w:val="28"/>
              </w:rPr>
              <w:t>1 Punkt</w:t>
            </w:r>
          </w:p>
          <w:p w:rsidR="00EC3A4E" w:rsidRPr="007E1980" w:rsidRDefault="00EC3A4E" w:rsidP="00B120B6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C3A4E" w:rsidRPr="007E1980" w:rsidRDefault="00EC3A4E" w:rsidP="00B120B6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7E1980">
              <w:rPr>
                <w:rFonts w:ascii="Comic Sans MS" w:hAnsi="Comic Sans MS"/>
                <w:sz w:val="28"/>
                <w:szCs w:val="28"/>
              </w:rPr>
              <w:t>1 Punkt</w:t>
            </w:r>
          </w:p>
        </w:tc>
        <w:tc>
          <w:tcPr>
            <w:tcW w:w="1301" w:type="dxa"/>
            <w:vMerge w:val="restart"/>
          </w:tcPr>
          <w:p w:rsidR="00EC3A4E" w:rsidRPr="007E1980" w:rsidRDefault="002B10E2" w:rsidP="00B120B6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2043430</wp:posOffset>
                      </wp:positionV>
                      <wp:extent cx="342900" cy="338455"/>
                      <wp:effectExtent l="7620" t="5080" r="11430" b="8890"/>
                      <wp:wrapNone/>
                      <wp:docPr id="19" name="Rectangle 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384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57" o:spid="_x0000_s1026" style="position:absolute;margin-left:-5.4pt;margin-top:160.9pt;width:27pt;height:26.6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"/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</w:rPr>
              <mc:AlternateContent>
                <mc:Choice Requires="wpc">
                  <w:drawing>
                    <wp:inline distT="0" distB="0" distL="0" distR="0">
                      <wp:extent cx="1714500" cy="1607820"/>
                      <wp:effectExtent l="9525" t="0" r="0" b="11430"/>
                      <wp:docPr id="243" name="Zeichenbereich 24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15" name="Rectangle 2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02870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Rectangle 2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485900"/>
                                  <a:ext cx="113586" cy="1219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Rectangle 2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80010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Zeichenbereich 243" o:spid="_x0000_s1026" editas="canvas" style="width:135pt;height:126.6pt;mso-position-horizontal-relative:char;mso-position-vertical-relative:line" coordsize="17145,16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">
                      <v:shape id="_x0000_s1027" type="#_x0000_t75" style="position:absolute;width:17145;height:16078;visibility:visible;mso-wrap-style:square">
                        <v:fill o:detectmouseclick="t"/>
                        <v:path o:connecttype="none"/>
                      </v:shape>
                      <v:rect id="Rectangle 245" o:spid="_x0000_s1028" style="position:absolute;top:10287;width:1143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juBsEA&#10;AADbAAAADwAAAGRycy9kb3ducmV2LnhtbERPTYvCMBC9C/6HMMLeNNVlZa1GEUXZPWp72dvYjG21&#10;mZQmavXXmwXB2zze58wWranElRpXWlYwHEQgiDOrS84VpMmm/w3CeWSNlWVScCcHi3m3M8NY2xvv&#10;6Lr3uQgh7GJUUHhfx1K6rCCDbmBr4sAdbWPQB9jkUjd4C+GmkqMoGkuDJYeGAmtaFZSd9xej4FCO&#10;Unzskm1kJptP/9smp8vfWqmPXrucgvDU+rf45f7RYf4X/P8SD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Y7gbBAAAA2wAAAA8AAAAAAAAAAAAAAAAAmAIAAGRycy9kb3du&#10;cmV2LnhtbFBLBQYAAAAABAAEAPUAAACGAwAAAAA=&#10;"/>
                      <v:rect id="Rectangle 246" o:spid="_x0000_s1029" style="position:absolute;top:14859;width:1135;height:1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pwccEA&#10;AADbAAAADwAAAGRycy9kb3ducmV2LnhtbERPTWvCQBC9F/wPyxS8NZsqhJq6iihKPcbk4m2aHZNo&#10;djZkV0399d1Cwds83ufMl4NpxY1611hW8B7FIIhLqxuuFBT59u0DhPPIGlvLpOCHHCwXo5c5ptre&#10;OaPbwVcihLBLUUHtfZdK6cqaDLrIdsSBO9neoA+wr6Tu8R7CTSsncZxIgw2Hhho7WtdUXg5Xo+C7&#10;mRT4yPJdbGbbqd8P+fl63Cg1fh1WnyA8Df4p/nd/6TA/gb9fwgF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KcHHBAAAA2wAAAA8AAAAAAAAAAAAAAAAAmAIAAGRycy9kb3du&#10;cmV2LnhtbFBLBQYAAAAABAAEAPUAAACGAwAAAAA=&#10;"/>
                      <v:rect id="Rectangle 247" o:spid="_x0000_s1030" style="position:absolute;top:8001;width:1143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lBmMQA&#10;AADbAAAADwAAAGRycy9kb3ducmV2LnhtbESPQW/CMAyF75P4D5GRdhvpmDRBIa2mTUzbEcplN68x&#10;baFxqiZA4dfjAxI3W+/5vc/LfHCtOlEfGs8GXicJKOLS24YrA9ti9TIDFSKyxdYzGbhQgDwbPS0x&#10;tf7MazptYqUkhEOKBuoYu1TrUNbkMEx8RyzazvcOo6x9pW2PZwl3rZ4mybt22LA01NjRZ03lYXN0&#10;Bv6b6Rav6+I7cfPVW/wdiv3x78uY5/HwsQAVaYgP8/36xwq+wMovMo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ZQZjEAAAA2wAAAA8AAAAAAAAAAAAAAAAAmAIAAGRycy9k&#10;b3ducmV2LnhtbFBLBQYAAAAABAAEAPUAAACJAwAAAAA=&#10;"/>
                      <w10:anchorlock/>
                    </v:group>
                  </w:pict>
                </mc:Fallback>
              </mc:AlternateContent>
            </w:r>
          </w:p>
        </w:tc>
      </w:tr>
      <w:tr w:rsidR="00EC3A4E" w:rsidRPr="007E1980" w:rsidTr="00B120B6">
        <w:tc>
          <w:tcPr>
            <w:tcW w:w="7848" w:type="dxa"/>
            <w:gridSpan w:val="2"/>
          </w:tcPr>
          <w:p w:rsidR="00EC3A4E" w:rsidRPr="007E1980" w:rsidRDefault="00EC3A4E" w:rsidP="00B120B6">
            <w:pPr>
              <w:rPr>
                <w:rFonts w:ascii="Arial" w:hAnsi="Arial" w:cs="Arial"/>
              </w:rPr>
            </w:pPr>
            <w:r w:rsidRPr="007E1980">
              <w:rPr>
                <w:rFonts w:ascii="Comic Sans MS" w:hAnsi="Comic Sans MS"/>
                <w:b/>
                <w:sz w:val="28"/>
                <w:szCs w:val="28"/>
              </w:rPr>
              <w:t xml:space="preserve">                                       </w:t>
            </w:r>
            <w:r w:rsidRPr="007E1980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Pr="007E1980">
              <w:rPr>
                <w:rFonts w:ascii="Arial" w:hAnsi="Arial" w:cs="Arial"/>
                <w:sz w:val="32"/>
                <w:szCs w:val="32"/>
              </w:rPr>
              <w:t>Gesamtpunktzahl:</w:t>
            </w:r>
          </w:p>
          <w:p w:rsidR="00EC3A4E" w:rsidRPr="007E1980" w:rsidRDefault="00EC3A4E" w:rsidP="00B120B6">
            <w:pPr>
              <w:rPr>
                <w:rFonts w:ascii="Comic Sans MS" w:hAnsi="Comic Sans MS"/>
              </w:rPr>
            </w:pPr>
          </w:p>
        </w:tc>
        <w:tc>
          <w:tcPr>
            <w:tcW w:w="1301" w:type="dxa"/>
            <w:vMerge/>
          </w:tcPr>
          <w:p w:rsidR="00EC3A4E" w:rsidRPr="007E1980" w:rsidRDefault="00EC3A4E" w:rsidP="00B120B6">
            <w:pPr>
              <w:rPr>
                <w:b/>
                <w:sz w:val="28"/>
                <w:szCs w:val="28"/>
              </w:rPr>
            </w:pPr>
          </w:p>
        </w:tc>
      </w:tr>
    </w:tbl>
    <w:p w:rsidR="00EC3A4E" w:rsidRDefault="00EC3A4E" w:rsidP="00EC3A4E"/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88"/>
        <w:gridCol w:w="1260"/>
        <w:gridCol w:w="1301"/>
      </w:tblGrid>
      <w:tr w:rsidR="00EC3A4E" w:rsidRPr="007E1980" w:rsidTr="00B120B6">
        <w:tc>
          <w:tcPr>
            <w:tcW w:w="6588" w:type="dxa"/>
          </w:tcPr>
          <w:p w:rsidR="00EC3A4E" w:rsidRPr="007E1980" w:rsidRDefault="00EC3A4E" w:rsidP="00B120B6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7E1980">
              <w:rPr>
                <w:rFonts w:ascii="Comic Sans MS" w:hAnsi="Comic Sans MS"/>
                <w:b/>
                <w:sz w:val="28"/>
                <w:szCs w:val="28"/>
              </w:rPr>
              <w:t xml:space="preserve">                    </w:t>
            </w:r>
          </w:p>
          <w:p w:rsidR="00EC3A4E" w:rsidRPr="007E1980" w:rsidRDefault="00EC3A4E" w:rsidP="00B120B6">
            <w:pPr>
              <w:rPr>
                <w:rFonts w:ascii="Comic Sans MS" w:hAnsi="Comic Sans MS"/>
                <w:sz w:val="32"/>
                <w:szCs w:val="32"/>
              </w:rPr>
            </w:pPr>
            <w:r w:rsidRPr="007E1980">
              <w:rPr>
                <w:rFonts w:ascii="Comic Sans MS" w:hAnsi="Comic Sans MS"/>
                <w:b/>
                <w:sz w:val="28"/>
                <w:szCs w:val="28"/>
              </w:rPr>
              <w:t xml:space="preserve">   </w:t>
            </w:r>
            <w:r w:rsidRPr="007E1980">
              <w:rPr>
                <w:rFonts w:ascii="Comic Sans MS" w:hAnsi="Comic Sans MS"/>
                <w:sz w:val="32"/>
                <w:szCs w:val="32"/>
              </w:rPr>
              <w:t xml:space="preserve">Wir bewerten heute:  </w:t>
            </w:r>
            <w:r w:rsidRPr="007E1980">
              <w:rPr>
                <w:rFonts w:ascii="Comic Sans MS" w:hAnsi="Comic Sans MS"/>
                <w:b/>
                <w:sz w:val="32"/>
                <w:szCs w:val="32"/>
              </w:rPr>
              <w:t>„Herdzentrum“</w:t>
            </w:r>
          </w:p>
          <w:p w:rsidR="00EC3A4E" w:rsidRPr="007E1980" w:rsidRDefault="00EC3A4E" w:rsidP="00B120B6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EC3A4E" w:rsidRPr="007E1980" w:rsidRDefault="00EC3A4E" w:rsidP="00EC3A4E">
            <w:pPr>
              <w:numPr>
                <w:ilvl w:val="0"/>
                <w:numId w:val="31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875328" behindDoc="1" locked="0" layoutInCell="1" allowOverlap="1">
                  <wp:simplePos x="0" y="0"/>
                  <wp:positionH relativeFrom="column">
                    <wp:posOffset>2626995</wp:posOffset>
                  </wp:positionH>
                  <wp:positionV relativeFrom="paragraph">
                    <wp:posOffset>240665</wp:posOffset>
                  </wp:positionV>
                  <wp:extent cx="1276985" cy="1359535"/>
                  <wp:effectExtent l="19050" t="0" r="0" b="0"/>
                  <wp:wrapNone/>
                  <wp:docPr id="263" name="Bild 263" descr="Bild in Originalgröße anzei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Bild in Originalgröße anzei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r:link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985" cy="1359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E1980">
              <w:rPr>
                <w:rFonts w:ascii="Arial" w:hAnsi="Arial" w:cs="Arial"/>
                <w:sz w:val="28"/>
                <w:szCs w:val="28"/>
              </w:rPr>
              <w:t>Wurde das Glaskeramikkochfeld gründlich gereinigt?</w:t>
            </w:r>
          </w:p>
          <w:p w:rsidR="00EC3A4E" w:rsidRPr="007E1980" w:rsidRDefault="00EC3A4E" w:rsidP="00B120B6">
            <w:pPr>
              <w:ind w:left="360"/>
              <w:rPr>
                <w:rFonts w:ascii="Arial" w:hAnsi="Arial" w:cs="Arial"/>
                <w:sz w:val="16"/>
                <w:szCs w:val="16"/>
              </w:rPr>
            </w:pPr>
          </w:p>
          <w:p w:rsidR="00EC3A4E" w:rsidRPr="007E1980" w:rsidRDefault="00EC3A4E" w:rsidP="00EC3A4E">
            <w:pPr>
              <w:numPr>
                <w:ilvl w:val="0"/>
                <w:numId w:val="31"/>
              </w:numPr>
              <w:rPr>
                <w:rFonts w:ascii="Arial" w:hAnsi="Arial" w:cs="Arial"/>
                <w:sz w:val="28"/>
                <w:szCs w:val="28"/>
              </w:rPr>
            </w:pPr>
            <w:r w:rsidRPr="007E1980">
              <w:rPr>
                <w:rFonts w:ascii="Arial" w:hAnsi="Arial" w:cs="Arial"/>
                <w:sz w:val="28"/>
                <w:szCs w:val="28"/>
              </w:rPr>
              <w:t>Wurde  mit klarem Wasser nachgewischt?</w:t>
            </w:r>
          </w:p>
          <w:p w:rsidR="00EC3A4E" w:rsidRPr="007E1980" w:rsidRDefault="00EC3A4E" w:rsidP="00B120B6">
            <w:pPr>
              <w:rPr>
                <w:rFonts w:ascii="Arial" w:hAnsi="Arial" w:cs="Arial"/>
                <w:sz w:val="16"/>
                <w:szCs w:val="16"/>
              </w:rPr>
            </w:pPr>
          </w:p>
          <w:p w:rsidR="00EC3A4E" w:rsidRPr="007E1980" w:rsidRDefault="00EC3A4E" w:rsidP="00EC3A4E">
            <w:pPr>
              <w:numPr>
                <w:ilvl w:val="0"/>
                <w:numId w:val="31"/>
              </w:numPr>
              <w:rPr>
                <w:rFonts w:ascii="Comic Sans MS" w:hAnsi="Comic Sans MS"/>
                <w:sz w:val="28"/>
                <w:szCs w:val="28"/>
              </w:rPr>
            </w:pPr>
            <w:r w:rsidRPr="007E1980">
              <w:rPr>
                <w:rFonts w:ascii="Arial" w:hAnsi="Arial" w:cs="Arial"/>
                <w:sz w:val="28"/>
                <w:szCs w:val="28"/>
              </w:rPr>
              <w:t>Ist die vollständige Arbeitsfläche der Küche gründlich gereinigt?</w:t>
            </w:r>
          </w:p>
        </w:tc>
        <w:tc>
          <w:tcPr>
            <w:tcW w:w="1260" w:type="dxa"/>
          </w:tcPr>
          <w:p w:rsidR="00EC3A4E" w:rsidRPr="007E1980" w:rsidRDefault="00EC3A4E" w:rsidP="00B120B6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EC3A4E" w:rsidRPr="007E1980" w:rsidRDefault="00EC3A4E" w:rsidP="00B120B6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EC3A4E" w:rsidRPr="007E1980" w:rsidRDefault="00EC3A4E" w:rsidP="00B120B6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EC3A4E" w:rsidRPr="007E1980" w:rsidRDefault="00EC3A4E" w:rsidP="00B120B6">
            <w:pPr>
              <w:rPr>
                <w:rFonts w:ascii="Comic Sans MS" w:hAnsi="Comic Sans MS"/>
                <w:sz w:val="28"/>
                <w:szCs w:val="28"/>
              </w:rPr>
            </w:pPr>
            <w:r w:rsidRPr="007E1980">
              <w:rPr>
                <w:rFonts w:ascii="Comic Sans MS" w:hAnsi="Comic Sans MS"/>
                <w:sz w:val="28"/>
                <w:szCs w:val="28"/>
              </w:rPr>
              <w:t>1 Punkt</w:t>
            </w:r>
          </w:p>
          <w:p w:rsidR="00EC3A4E" w:rsidRPr="007E1980" w:rsidRDefault="00EC3A4E" w:rsidP="00B120B6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C3A4E" w:rsidRPr="007E1980" w:rsidRDefault="00EC3A4E" w:rsidP="00B120B6">
            <w:pPr>
              <w:rPr>
                <w:rFonts w:ascii="Comic Sans MS" w:hAnsi="Comic Sans MS"/>
                <w:sz w:val="28"/>
                <w:szCs w:val="28"/>
              </w:rPr>
            </w:pPr>
            <w:r w:rsidRPr="007E1980">
              <w:rPr>
                <w:rFonts w:ascii="Comic Sans MS" w:hAnsi="Comic Sans MS"/>
                <w:sz w:val="28"/>
                <w:szCs w:val="28"/>
              </w:rPr>
              <w:t>1 Punkt</w:t>
            </w:r>
          </w:p>
          <w:p w:rsidR="00EC3A4E" w:rsidRPr="007E1980" w:rsidRDefault="00EC3A4E" w:rsidP="00B120B6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C3A4E" w:rsidRPr="007E1980" w:rsidRDefault="00EC3A4E" w:rsidP="00B120B6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7E1980">
              <w:rPr>
                <w:rFonts w:ascii="Comic Sans MS" w:hAnsi="Comic Sans MS"/>
                <w:sz w:val="28"/>
                <w:szCs w:val="28"/>
              </w:rPr>
              <w:t>1 Punkt</w:t>
            </w:r>
          </w:p>
        </w:tc>
        <w:tc>
          <w:tcPr>
            <w:tcW w:w="1301" w:type="dxa"/>
            <w:vMerge w:val="restart"/>
          </w:tcPr>
          <w:p w:rsidR="00EC3A4E" w:rsidRPr="007E1980" w:rsidRDefault="002B10E2" w:rsidP="00B120B6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2173605</wp:posOffset>
                      </wp:positionV>
                      <wp:extent cx="342900" cy="338455"/>
                      <wp:effectExtent l="7620" t="11430" r="11430" b="12065"/>
                      <wp:wrapNone/>
                      <wp:docPr id="12" name="Rectangle 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384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58" o:spid="_x0000_s1026" style="position:absolute;margin-left:-5.4pt;margin-top:171.15pt;width:27pt;height:26.6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"/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1737360</wp:posOffset>
                      </wp:positionV>
                      <wp:extent cx="113665" cy="121920"/>
                      <wp:effectExtent l="5080" t="13335" r="5080" b="7620"/>
                      <wp:wrapNone/>
                      <wp:docPr id="11" name="Rectangle 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665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59" o:spid="_x0000_s1026" style="position:absolute;margin-left:.4pt;margin-top:136.8pt;width:8.95pt;height:9.6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"/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</w:rPr>
              <mc:AlternateContent>
                <mc:Choice Requires="wpc">
                  <w:drawing>
                    <wp:inline distT="0" distB="0" distL="0" distR="0">
                      <wp:extent cx="1714500" cy="1600200"/>
                      <wp:effectExtent l="9525" t="0" r="0" b="0"/>
                      <wp:docPr id="239" name="Zeichenbereich 23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2" name="Rectangle 2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25730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" name="Rectangle 2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80010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Zeichenbereich 239" o:spid="_x0000_s1026" editas="canvas" style="width:135pt;height:126pt;mso-position-horizontal-relative:char;mso-position-vertical-relative:line" coordsize="17145,16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">
                      <v:shape id="_x0000_s1027" type="#_x0000_t75" style="position:absolute;width:17145;height:16002;visibility:visible;mso-wrap-style:square">
                        <v:fill o:detectmouseclick="t"/>
                        <v:path o:connecttype="none"/>
                      </v:shape>
                      <v:rect id="Rectangle 241" o:spid="_x0000_s1028" style="position:absolute;top:12573;width:1143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nIbcMA&#10;AADaAAAADwAAAGRycy9kb3ducmV2LnhtbESPT2vCQBTE74LfYXlCb7oxgrTRVaRFqcf8ufT2mn0m&#10;abNvQ3ZN0n76bqHQ4zAzv2H2x8m0YqDeNZYVrFcRCOLS6oYrBUV+Xj6CcB5ZY2uZFHyRg+NhPttj&#10;ou3IKQ2Zr0SAsEtQQe19l0jpypoMupXtiIN3s71BH2RfSd3jGOCmlXEUbaXBhsNCjR0911R+Znej&#10;4L2JC/xO80tkns4bf53yj/vbi1IPi+m0A+Fp8v/hv/arVhDD75VwA+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nIbcMAAADaAAAADwAAAAAAAAAAAAAAAACYAgAAZHJzL2Rv&#10;d25yZXYueG1sUEsFBgAAAAAEAAQA9QAAAIgDAAAAAA==&#10;"/>
                      <v:rect id="Rectangle 242" o:spid="_x0000_s1029" style="position:absolute;top:8001;width:1143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5r9cIA&#10;AADaAAAADwAAAGRycy9kb3ducmV2LnhtbESPT4vCMBTE7wt+h/AEb2uqgn+qUWQXFz1qvXh7Ns+2&#10;2ryUJmrXT28EweMwM79hZovGlOJGtSssK+h1IxDEqdUFZwr2yep7DMJ5ZI2lZVLwTw4W89bXDGNt&#10;77yl285nIkDYxagg976KpXRpTgZd11bEwTvZ2qAPss6krvEe4KaU/SgaSoMFh4UcK/rJKb3srkbB&#10;sejv8bFN/iIzWQ38pknO18OvUp12s5yC8NT4T/jdXmsFI3hdCT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7mv1wgAAANoAAAAPAAAAAAAAAAAAAAAAAJgCAABkcnMvZG93&#10;bnJldi54bWxQSwUGAAAAAAQABAD1AAAAhwMAAAAA&#10;"/>
                      <w10:anchorlock/>
                    </v:group>
                  </w:pict>
                </mc:Fallback>
              </mc:AlternateContent>
            </w:r>
          </w:p>
        </w:tc>
      </w:tr>
      <w:tr w:rsidR="00EC3A4E" w:rsidRPr="007E1980" w:rsidTr="00B120B6">
        <w:tc>
          <w:tcPr>
            <w:tcW w:w="7848" w:type="dxa"/>
            <w:gridSpan w:val="2"/>
          </w:tcPr>
          <w:p w:rsidR="00EC3A4E" w:rsidRPr="007E1980" w:rsidRDefault="00EC3A4E" w:rsidP="00B120B6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7E1980">
              <w:rPr>
                <w:rFonts w:ascii="Comic Sans MS" w:hAnsi="Comic Sans MS"/>
                <w:b/>
                <w:sz w:val="28"/>
                <w:szCs w:val="28"/>
              </w:rPr>
              <w:t xml:space="preserve">                  </w:t>
            </w:r>
          </w:p>
          <w:p w:rsidR="00EC3A4E" w:rsidRPr="007E1980" w:rsidRDefault="00EC3A4E" w:rsidP="00B120B6">
            <w:pPr>
              <w:rPr>
                <w:rFonts w:ascii="Comic Sans MS" w:hAnsi="Comic Sans MS"/>
              </w:rPr>
            </w:pPr>
            <w:r w:rsidRPr="007E1980">
              <w:rPr>
                <w:rFonts w:ascii="Comic Sans MS" w:hAnsi="Comic Sans MS"/>
                <w:b/>
                <w:sz w:val="28"/>
                <w:szCs w:val="28"/>
              </w:rPr>
              <w:t xml:space="preserve">                                         </w:t>
            </w:r>
            <w:r w:rsidRPr="007E1980">
              <w:rPr>
                <w:rFonts w:ascii="Arial" w:hAnsi="Arial" w:cs="Arial"/>
                <w:sz w:val="32"/>
                <w:szCs w:val="32"/>
              </w:rPr>
              <w:t>Gesamtpunktzahl</w:t>
            </w:r>
            <w:r w:rsidRPr="007E1980">
              <w:rPr>
                <w:rFonts w:ascii="Comic Sans MS" w:hAnsi="Comic Sans MS"/>
                <w:sz w:val="32"/>
                <w:szCs w:val="32"/>
              </w:rPr>
              <w:t>:</w:t>
            </w:r>
          </w:p>
          <w:p w:rsidR="00EC3A4E" w:rsidRPr="007E1980" w:rsidRDefault="00EC3A4E" w:rsidP="00B120B6">
            <w:pPr>
              <w:rPr>
                <w:rFonts w:ascii="Comic Sans MS" w:hAnsi="Comic Sans MS"/>
              </w:rPr>
            </w:pPr>
          </w:p>
        </w:tc>
        <w:tc>
          <w:tcPr>
            <w:tcW w:w="1301" w:type="dxa"/>
            <w:vMerge/>
          </w:tcPr>
          <w:p w:rsidR="00EC3A4E" w:rsidRPr="007E1980" w:rsidRDefault="00EC3A4E" w:rsidP="00B120B6">
            <w:pPr>
              <w:rPr>
                <w:b/>
                <w:sz w:val="28"/>
                <w:szCs w:val="28"/>
              </w:rPr>
            </w:pPr>
          </w:p>
        </w:tc>
      </w:tr>
    </w:tbl>
    <w:p w:rsidR="00EC3A4E" w:rsidRDefault="00EC3A4E" w:rsidP="00EC3A4E">
      <w:pPr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Buckel</w:t>
      </w:r>
    </w:p>
    <w:p w:rsidR="00EC3A4E" w:rsidRPr="00964C13" w:rsidRDefault="00EC3A4E" w:rsidP="00EC3A4E">
      <w:pPr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 </w:t>
      </w:r>
    </w:p>
    <w:p w:rsidR="00EC3A4E" w:rsidRPr="00BE1B1C" w:rsidRDefault="00EC3A4E" w:rsidP="009F36F3">
      <w:pPr>
        <w:jc w:val="right"/>
        <w:rPr>
          <w:sz w:val="18"/>
          <w:szCs w:val="18"/>
        </w:rPr>
      </w:pPr>
    </w:p>
    <w:sectPr w:rsidR="00EC3A4E" w:rsidRPr="00BE1B1C" w:rsidSect="0087002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2534" w:rsidRDefault="00E32534" w:rsidP="00C2435B">
      <w:r>
        <w:separator/>
      </w:r>
    </w:p>
  </w:endnote>
  <w:endnote w:type="continuationSeparator" w:id="0">
    <w:p w:rsidR="00E32534" w:rsidRDefault="00E32534" w:rsidP="00C243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2534" w:rsidRDefault="00E32534" w:rsidP="00C2435B">
      <w:r>
        <w:separator/>
      </w:r>
    </w:p>
  </w:footnote>
  <w:footnote w:type="continuationSeparator" w:id="0">
    <w:p w:rsidR="00E32534" w:rsidRDefault="00E32534" w:rsidP="00C243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5577C"/>
    <w:multiLevelType w:val="hybridMultilevel"/>
    <w:tmpl w:val="D0A62086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39A5569"/>
    <w:multiLevelType w:val="hybridMultilevel"/>
    <w:tmpl w:val="AAF6537C"/>
    <w:lvl w:ilvl="0" w:tplc="0407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6314229"/>
    <w:multiLevelType w:val="hybridMultilevel"/>
    <w:tmpl w:val="C8864A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0A4479"/>
    <w:multiLevelType w:val="hybridMultilevel"/>
    <w:tmpl w:val="50D80350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A4239BA"/>
    <w:multiLevelType w:val="singleLevel"/>
    <w:tmpl w:val="510212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</w:abstractNum>
  <w:abstractNum w:abstractNumId="5">
    <w:nsid w:val="0F1A11FC"/>
    <w:multiLevelType w:val="hybridMultilevel"/>
    <w:tmpl w:val="60168B68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9627138"/>
    <w:multiLevelType w:val="hybridMultilevel"/>
    <w:tmpl w:val="69C8A8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EE1772"/>
    <w:multiLevelType w:val="hybridMultilevel"/>
    <w:tmpl w:val="6E9CCDC6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41D7821"/>
    <w:multiLevelType w:val="hybridMultilevel"/>
    <w:tmpl w:val="94F28D8A"/>
    <w:lvl w:ilvl="0" w:tplc="B24A3F34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E20E36"/>
    <w:multiLevelType w:val="hybridMultilevel"/>
    <w:tmpl w:val="C3CC0772"/>
    <w:lvl w:ilvl="0" w:tplc="7B4A3B8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510413"/>
    <w:multiLevelType w:val="hybridMultilevel"/>
    <w:tmpl w:val="9FDEB4D2"/>
    <w:lvl w:ilvl="0" w:tplc="CF2A08B0">
      <w:start w:val="1"/>
      <w:numFmt w:val="bullet"/>
      <w:lvlText w:val=""/>
      <w:lvlJc w:val="left"/>
      <w:pPr>
        <w:tabs>
          <w:tab w:val="num" w:pos="1590"/>
        </w:tabs>
        <w:ind w:left="1590" w:hanging="51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2236"/>
        </w:tabs>
        <w:ind w:left="223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956"/>
        </w:tabs>
        <w:ind w:left="295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676"/>
        </w:tabs>
        <w:ind w:left="367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396"/>
        </w:tabs>
        <w:ind w:left="439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116"/>
        </w:tabs>
        <w:ind w:left="511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836"/>
        </w:tabs>
        <w:ind w:left="583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556"/>
        </w:tabs>
        <w:ind w:left="655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276"/>
        </w:tabs>
        <w:ind w:left="7276" w:hanging="360"/>
      </w:pPr>
      <w:rPr>
        <w:rFonts w:ascii="Wingdings" w:hAnsi="Wingdings" w:hint="default"/>
      </w:rPr>
    </w:lvl>
  </w:abstractNum>
  <w:abstractNum w:abstractNumId="11">
    <w:nsid w:val="3DA80C30"/>
    <w:multiLevelType w:val="hybridMultilevel"/>
    <w:tmpl w:val="2A56A67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041CF6"/>
    <w:multiLevelType w:val="hybridMultilevel"/>
    <w:tmpl w:val="A0D6A15A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04E2F9A"/>
    <w:multiLevelType w:val="hybridMultilevel"/>
    <w:tmpl w:val="D540948E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1790237"/>
    <w:multiLevelType w:val="hybridMultilevel"/>
    <w:tmpl w:val="DFB4882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B1769B"/>
    <w:multiLevelType w:val="hybridMultilevel"/>
    <w:tmpl w:val="D0FA9FCC"/>
    <w:lvl w:ilvl="0" w:tplc="F566EDFA">
      <w:start w:val="1"/>
      <w:numFmt w:val="bullet"/>
      <w:lvlText w:val="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93B3036"/>
    <w:multiLevelType w:val="hybridMultilevel"/>
    <w:tmpl w:val="6528268A"/>
    <w:lvl w:ilvl="0" w:tplc="0407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7">
    <w:nsid w:val="4BDE3BE7"/>
    <w:multiLevelType w:val="hybridMultilevel"/>
    <w:tmpl w:val="8A88FCE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F96CF34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Symbol" w:hAnsi="Symbol"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D780B80"/>
    <w:multiLevelType w:val="hybridMultilevel"/>
    <w:tmpl w:val="7910E7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EAE11CC"/>
    <w:multiLevelType w:val="hybridMultilevel"/>
    <w:tmpl w:val="5992B7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F7857DA"/>
    <w:multiLevelType w:val="hybridMultilevel"/>
    <w:tmpl w:val="515CBC6C"/>
    <w:lvl w:ilvl="0" w:tplc="0407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23D0C40"/>
    <w:multiLevelType w:val="hybridMultilevel"/>
    <w:tmpl w:val="B3D6AC1A"/>
    <w:lvl w:ilvl="0" w:tplc="74A2ED7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44F79DB"/>
    <w:multiLevelType w:val="hybridMultilevel"/>
    <w:tmpl w:val="F818386C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93B3945"/>
    <w:multiLevelType w:val="hybridMultilevel"/>
    <w:tmpl w:val="B5725222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9E262BB"/>
    <w:multiLevelType w:val="hybridMultilevel"/>
    <w:tmpl w:val="322664AE"/>
    <w:lvl w:ilvl="0" w:tplc="CF2A08B0">
      <w:start w:val="1"/>
      <w:numFmt w:val="bullet"/>
      <w:lvlText w:val=""/>
      <w:lvlJc w:val="left"/>
      <w:pPr>
        <w:tabs>
          <w:tab w:val="num" w:pos="794"/>
        </w:tabs>
        <w:ind w:left="794" w:hanging="51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A3548CC"/>
    <w:multiLevelType w:val="hybridMultilevel"/>
    <w:tmpl w:val="5B761AB2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B3104B6"/>
    <w:multiLevelType w:val="hybridMultilevel"/>
    <w:tmpl w:val="0318F0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BBC5707"/>
    <w:multiLevelType w:val="hybridMultilevel"/>
    <w:tmpl w:val="E8AEE38E"/>
    <w:lvl w:ilvl="0" w:tplc="CF2A08B0">
      <w:start w:val="1"/>
      <w:numFmt w:val="bullet"/>
      <w:lvlText w:val=""/>
      <w:lvlJc w:val="left"/>
      <w:pPr>
        <w:tabs>
          <w:tab w:val="num" w:pos="510"/>
        </w:tabs>
        <w:ind w:left="510" w:hanging="51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D8E3F94"/>
    <w:multiLevelType w:val="hybridMultilevel"/>
    <w:tmpl w:val="83084512"/>
    <w:lvl w:ilvl="0" w:tplc="0407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>
    <w:nsid w:val="787577C7"/>
    <w:multiLevelType w:val="hybridMultilevel"/>
    <w:tmpl w:val="DC2E87B2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9C71369"/>
    <w:multiLevelType w:val="hybridMultilevel"/>
    <w:tmpl w:val="9CC829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1"/>
  </w:num>
  <w:num w:numId="3">
    <w:abstractNumId w:val="3"/>
  </w:num>
  <w:num w:numId="4">
    <w:abstractNumId w:val="4"/>
  </w:num>
  <w:num w:numId="5">
    <w:abstractNumId w:val="26"/>
  </w:num>
  <w:num w:numId="6">
    <w:abstractNumId w:val="15"/>
  </w:num>
  <w:num w:numId="7">
    <w:abstractNumId w:val="2"/>
  </w:num>
  <w:num w:numId="8">
    <w:abstractNumId w:val="14"/>
  </w:num>
  <w:num w:numId="9">
    <w:abstractNumId w:val="27"/>
  </w:num>
  <w:num w:numId="10">
    <w:abstractNumId w:val="5"/>
  </w:num>
  <w:num w:numId="11">
    <w:abstractNumId w:val="13"/>
  </w:num>
  <w:num w:numId="12">
    <w:abstractNumId w:val="29"/>
  </w:num>
  <w:num w:numId="13">
    <w:abstractNumId w:val="12"/>
  </w:num>
  <w:num w:numId="14">
    <w:abstractNumId w:val="22"/>
  </w:num>
  <w:num w:numId="15">
    <w:abstractNumId w:val="24"/>
  </w:num>
  <w:num w:numId="16">
    <w:abstractNumId w:val="10"/>
  </w:num>
  <w:num w:numId="17">
    <w:abstractNumId w:val="25"/>
  </w:num>
  <w:num w:numId="18">
    <w:abstractNumId w:val="23"/>
  </w:num>
  <w:num w:numId="19">
    <w:abstractNumId w:val="28"/>
  </w:num>
  <w:num w:numId="20">
    <w:abstractNumId w:val="17"/>
  </w:num>
  <w:num w:numId="21">
    <w:abstractNumId w:val="0"/>
  </w:num>
  <w:num w:numId="22">
    <w:abstractNumId w:val="30"/>
  </w:num>
  <w:num w:numId="23">
    <w:abstractNumId w:val="19"/>
  </w:num>
  <w:num w:numId="24">
    <w:abstractNumId w:val="6"/>
  </w:num>
  <w:num w:numId="25">
    <w:abstractNumId w:val="8"/>
  </w:num>
  <w:num w:numId="26">
    <w:abstractNumId w:val="16"/>
  </w:num>
  <w:num w:numId="27">
    <w:abstractNumId w:val="20"/>
  </w:num>
  <w:num w:numId="28">
    <w:abstractNumId w:val="1"/>
  </w:num>
  <w:num w:numId="29">
    <w:abstractNumId w:val="21"/>
  </w:num>
  <w:num w:numId="30">
    <w:abstractNumId w:val="9"/>
  </w:num>
  <w:num w:numId="3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7A6"/>
    <w:rsid w:val="0000106B"/>
    <w:rsid w:val="000310F1"/>
    <w:rsid w:val="000A0ADF"/>
    <w:rsid w:val="000F763E"/>
    <w:rsid w:val="00104580"/>
    <w:rsid w:val="00175842"/>
    <w:rsid w:val="00250CAE"/>
    <w:rsid w:val="00260A23"/>
    <w:rsid w:val="002879AE"/>
    <w:rsid w:val="002B10E2"/>
    <w:rsid w:val="002C6E04"/>
    <w:rsid w:val="00305F08"/>
    <w:rsid w:val="00326062"/>
    <w:rsid w:val="0038038E"/>
    <w:rsid w:val="003B7244"/>
    <w:rsid w:val="003E456D"/>
    <w:rsid w:val="004307A6"/>
    <w:rsid w:val="004603ED"/>
    <w:rsid w:val="004F5C1F"/>
    <w:rsid w:val="00500DD8"/>
    <w:rsid w:val="005320D4"/>
    <w:rsid w:val="00553EEA"/>
    <w:rsid w:val="005B4FDA"/>
    <w:rsid w:val="00616E5E"/>
    <w:rsid w:val="006F1DD8"/>
    <w:rsid w:val="00720684"/>
    <w:rsid w:val="00742E49"/>
    <w:rsid w:val="007928AC"/>
    <w:rsid w:val="007F247C"/>
    <w:rsid w:val="008711FB"/>
    <w:rsid w:val="008B6BBF"/>
    <w:rsid w:val="008C5FAD"/>
    <w:rsid w:val="008F10BB"/>
    <w:rsid w:val="009F36F3"/>
    <w:rsid w:val="00A903FE"/>
    <w:rsid w:val="00AF6C98"/>
    <w:rsid w:val="00B74998"/>
    <w:rsid w:val="00BE5A10"/>
    <w:rsid w:val="00C2435B"/>
    <w:rsid w:val="00C50C47"/>
    <w:rsid w:val="00D07994"/>
    <w:rsid w:val="00DA3C8F"/>
    <w:rsid w:val="00DC0DCF"/>
    <w:rsid w:val="00E32534"/>
    <w:rsid w:val="00E510FD"/>
    <w:rsid w:val="00EC3A4E"/>
    <w:rsid w:val="00F178E4"/>
    <w:rsid w:val="00F43820"/>
    <w:rsid w:val="00F71832"/>
    <w:rsid w:val="00FB098C"/>
    <w:rsid w:val="00FB5F1B"/>
    <w:rsid w:val="00FC4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97"/>
    <o:shapelayout v:ext="edit">
      <o:idmap v:ext="edit" data="1"/>
      <o:rules v:ext="edit">
        <o:r id="V:Rule9" type="connector" idref="#_x0000_s1201"/>
        <o:r id="V:Rule10" type="connector" idref="#_x0000_s1197"/>
        <o:r id="V:Rule11" type="connector" idref="#_x0000_s1202"/>
        <o:r id="V:Rule12" type="connector" idref="#_x0000_s1036"/>
        <o:r id="V:Rule13" type="connector" idref="#_x0000_s1198"/>
        <o:r id="V:Rule14" type="connector" idref="#_x0000_s1199"/>
        <o:r id="V:Rule15" type="connector" idref="#_x0000_s1200"/>
        <o:r id="V:Rule16" type="connector" idref="#_x0000_s1035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307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307A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qFormat/>
    <w:rsid w:val="004307A6"/>
    <w:pPr>
      <w:keepNext/>
      <w:tabs>
        <w:tab w:val="left" w:pos="1276"/>
      </w:tabs>
      <w:jc w:val="center"/>
      <w:outlineLvl w:val="1"/>
    </w:pPr>
    <w:rPr>
      <w:b/>
      <w:bCs/>
      <w:sz w:val="32"/>
      <w:szCs w:val="20"/>
      <w:u w:val="single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D0799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0458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4307A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rsid w:val="004307A6"/>
    <w:rPr>
      <w:rFonts w:ascii="Times New Roman" w:eastAsia="Times New Roman" w:hAnsi="Times New Roman" w:cs="Times New Roman"/>
      <w:b/>
      <w:bCs/>
      <w:sz w:val="32"/>
      <w:szCs w:val="20"/>
      <w:u w:val="single"/>
      <w:lang w:eastAsia="de-DE"/>
    </w:rPr>
  </w:style>
  <w:style w:type="paragraph" w:styleId="Textkrper">
    <w:name w:val="Body Text"/>
    <w:basedOn w:val="Standard"/>
    <w:link w:val="TextkrperZchn"/>
    <w:semiHidden/>
    <w:rsid w:val="004307A6"/>
    <w:rPr>
      <w:sz w:val="22"/>
      <w:szCs w:val="20"/>
    </w:rPr>
  </w:style>
  <w:style w:type="character" w:customStyle="1" w:styleId="TextkrperZchn">
    <w:name w:val="Textkörper Zchn"/>
    <w:basedOn w:val="Absatz-Standardschriftart"/>
    <w:link w:val="Textkrper"/>
    <w:semiHidden/>
    <w:rsid w:val="004307A6"/>
    <w:rPr>
      <w:rFonts w:ascii="Times New Roman" w:eastAsia="Times New Roman" w:hAnsi="Times New Roman" w:cs="Times New Roman"/>
      <w:szCs w:val="20"/>
      <w:lang w:eastAsia="de-DE"/>
    </w:rPr>
  </w:style>
  <w:style w:type="paragraph" w:styleId="Listenabsatz">
    <w:name w:val="List Paragraph"/>
    <w:basedOn w:val="Standard"/>
    <w:uiPriority w:val="34"/>
    <w:qFormat/>
    <w:rsid w:val="004307A6"/>
    <w:pPr>
      <w:ind w:left="708"/>
    </w:pPr>
    <w:rPr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307A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307A6"/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0458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de-DE"/>
    </w:rPr>
  </w:style>
  <w:style w:type="table" w:styleId="Tabellenraster">
    <w:name w:val="Table Grid"/>
    <w:basedOn w:val="NormaleTabelle"/>
    <w:uiPriority w:val="59"/>
    <w:rsid w:val="005320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link w:val="TitelZchn"/>
    <w:qFormat/>
    <w:rsid w:val="00AF6C98"/>
    <w:pPr>
      <w:jc w:val="center"/>
    </w:pPr>
    <w:rPr>
      <w:rFonts w:ascii="Arial" w:hAnsi="Arial" w:cs="Arial"/>
      <w:b/>
      <w:bCs/>
      <w:sz w:val="52"/>
    </w:rPr>
  </w:style>
  <w:style w:type="character" w:customStyle="1" w:styleId="TitelZchn">
    <w:name w:val="Titel Zchn"/>
    <w:basedOn w:val="Absatz-Standardschriftart"/>
    <w:link w:val="Titel"/>
    <w:rsid w:val="00AF6C98"/>
    <w:rPr>
      <w:rFonts w:ascii="Arial" w:eastAsia="Times New Roman" w:hAnsi="Arial" w:cs="Arial"/>
      <w:b/>
      <w:bCs/>
      <w:sz w:val="52"/>
      <w:szCs w:val="24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D07994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C2435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2435B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C2435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2435B"/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307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307A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qFormat/>
    <w:rsid w:val="004307A6"/>
    <w:pPr>
      <w:keepNext/>
      <w:tabs>
        <w:tab w:val="left" w:pos="1276"/>
      </w:tabs>
      <w:jc w:val="center"/>
      <w:outlineLvl w:val="1"/>
    </w:pPr>
    <w:rPr>
      <w:b/>
      <w:bCs/>
      <w:sz w:val="32"/>
      <w:szCs w:val="20"/>
      <w:u w:val="single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D0799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0458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4307A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rsid w:val="004307A6"/>
    <w:rPr>
      <w:rFonts w:ascii="Times New Roman" w:eastAsia="Times New Roman" w:hAnsi="Times New Roman" w:cs="Times New Roman"/>
      <w:b/>
      <w:bCs/>
      <w:sz w:val="32"/>
      <w:szCs w:val="20"/>
      <w:u w:val="single"/>
      <w:lang w:eastAsia="de-DE"/>
    </w:rPr>
  </w:style>
  <w:style w:type="paragraph" w:styleId="Textkrper">
    <w:name w:val="Body Text"/>
    <w:basedOn w:val="Standard"/>
    <w:link w:val="TextkrperZchn"/>
    <w:semiHidden/>
    <w:rsid w:val="004307A6"/>
    <w:rPr>
      <w:sz w:val="22"/>
      <w:szCs w:val="20"/>
    </w:rPr>
  </w:style>
  <w:style w:type="character" w:customStyle="1" w:styleId="TextkrperZchn">
    <w:name w:val="Textkörper Zchn"/>
    <w:basedOn w:val="Absatz-Standardschriftart"/>
    <w:link w:val="Textkrper"/>
    <w:semiHidden/>
    <w:rsid w:val="004307A6"/>
    <w:rPr>
      <w:rFonts w:ascii="Times New Roman" w:eastAsia="Times New Roman" w:hAnsi="Times New Roman" w:cs="Times New Roman"/>
      <w:szCs w:val="20"/>
      <w:lang w:eastAsia="de-DE"/>
    </w:rPr>
  </w:style>
  <w:style w:type="paragraph" w:styleId="Listenabsatz">
    <w:name w:val="List Paragraph"/>
    <w:basedOn w:val="Standard"/>
    <w:uiPriority w:val="34"/>
    <w:qFormat/>
    <w:rsid w:val="004307A6"/>
    <w:pPr>
      <w:ind w:left="708"/>
    </w:pPr>
    <w:rPr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307A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307A6"/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0458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de-DE"/>
    </w:rPr>
  </w:style>
  <w:style w:type="table" w:styleId="Tabellenraster">
    <w:name w:val="Table Grid"/>
    <w:basedOn w:val="NormaleTabelle"/>
    <w:uiPriority w:val="59"/>
    <w:rsid w:val="005320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link w:val="TitelZchn"/>
    <w:qFormat/>
    <w:rsid w:val="00AF6C98"/>
    <w:pPr>
      <w:jc w:val="center"/>
    </w:pPr>
    <w:rPr>
      <w:rFonts w:ascii="Arial" w:hAnsi="Arial" w:cs="Arial"/>
      <w:b/>
      <w:bCs/>
      <w:sz w:val="52"/>
    </w:rPr>
  </w:style>
  <w:style w:type="character" w:customStyle="1" w:styleId="TitelZchn">
    <w:name w:val="Titel Zchn"/>
    <w:basedOn w:val="Absatz-Standardschriftart"/>
    <w:link w:val="Titel"/>
    <w:rsid w:val="00AF6C98"/>
    <w:rPr>
      <w:rFonts w:ascii="Arial" w:eastAsia="Times New Roman" w:hAnsi="Arial" w:cs="Arial"/>
      <w:b/>
      <w:bCs/>
      <w:sz w:val="52"/>
      <w:szCs w:val="24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D07994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C2435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2435B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C2435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2435B"/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http://sr.photos3.fotosearch.com/bthumb/CSP/CSP072/k0722719.jpg" TargetMode="External"/><Relationship Id="rId26" Type="http://schemas.openxmlformats.org/officeDocument/2006/relationships/image" Target="media/image14.png"/><Relationship Id="rId39" Type="http://schemas.openxmlformats.org/officeDocument/2006/relationships/image" Target="media/image24.png"/><Relationship Id="rId21" Type="http://schemas.openxmlformats.org/officeDocument/2006/relationships/image" Target="media/image10.jpeg"/><Relationship Id="rId34" Type="http://schemas.openxmlformats.org/officeDocument/2006/relationships/image" Target="http://www.angelhill-tours.de/images/koch2011.jpg" TargetMode="External"/><Relationship Id="rId42" Type="http://schemas.openxmlformats.org/officeDocument/2006/relationships/image" Target="media/image26.png"/><Relationship Id="rId47" Type="http://schemas.openxmlformats.org/officeDocument/2006/relationships/image" Target="media/image30.jpeg"/><Relationship Id="rId50" Type="http://schemas.openxmlformats.org/officeDocument/2006/relationships/image" Target="media/image33.png"/><Relationship Id="rId55" Type="http://schemas.openxmlformats.org/officeDocument/2006/relationships/image" Target="media/image38.jpeg"/><Relationship Id="rId63" Type="http://schemas.openxmlformats.org/officeDocument/2006/relationships/image" Target="media/image42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image" Target="media/image16.jpeg"/><Relationship Id="rId41" Type="http://schemas.openxmlformats.org/officeDocument/2006/relationships/image" Target="http://www.czyslansky.net/wp-content/uploads/2010/04/birne1_thumb.jpg" TargetMode="External"/><Relationship Id="rId54" Type="http://schemas.openxmlformats.org/officeDocument/2006/relationships/image" Target="media/image37.wmf"/><Relationship Id="rId62" Type="http://schemas.openxmlformats.org/officeDocument/2006/relationships/image" Target="http://t3.gstatic.com/images?q=tbn:ANd9GcSMC5Yp7jXBYKKdv7CJH6xnufH16LPuczHF7T1Ux4Wobt1lnwPuUouN9RBK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24" Type="http://schemas.openxmlformats.org/officeDocument/2006/relationships/image" Target="media/image12.wmf"/><Relationship Id="rId32" Type="http://schemas.openxmlformats.org/officeDocument/2006/relationships/image" Target="media/image18.emf"/><Relationship Id="rId37" Type="http://schemas.openxmlformats.org/officeDocument/2006/relationships/image" Target="media/image22.png"/><Relationship Id="rId40" Type="http://schemas.openxmlformats.org/officeDocument/2006/relationships/image" Target="media/image25.jpeg"/><Relationship Id="rId45" Type="http://schemas.openxmlformats.org/officeDocument/2006/relationships/image" Target="media/image28.png"/><Relationship Id="rId53" Type="http://schemas.openxmlformats.org/officeDocument/2006/relationships/image" Target="media/image36.png"/><Relationship Id="rId58" Type="http://schemas.openxmlformats.org/officeDocument/2006/relationships/image" Target="http://t1.gstatic.com/images?q=tbn:ANd9GcTCAaFsnbVUfboXNj-Rmaxn1NAiw5sycCcrPLn2aLIaUQ764RqUx2ERVA" TargetMode="External"/><Relationship Id="rId66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http://www.kochen-mit-butter.de/wp-content/uploads/2013/04/Bunter-Salat.jpg" TargetMode="External"/><Relationship Id="rId23" Type="http://schemas.openxmlformats.org/officeDocument/2006/relationships/image" Target="media/image11.wmf"/><Relationship Id="rId28" Type="http://schemas.openxmlformats.org/officeDocument/2006/relationships/image" Target="http://t2.gstatic.com/images?q=tbn:ANd9GcT2pZjE9kPDM5StXf3MgXiTs0T_vypzXiSguWOOliyBX9p6gaCxwKwOFQ" TargetMode="External"/><Relationship Id="rId36" Type="http://schemas.openxmlformats.org/officeDocument/2006/relationships/image" Target="media/image21.wmf"/><Relationship Id="rId49" Type="http://schemas.openxmlformats.org/officeDocument/2006/relationships/image" Target="media/image32.png"/><Relationship Id="rId57" Type="http://schemas.openxmlformats.org/officeDocument/2006/relationships/image" Target="media/image39.png"/><Relationship Id="rId61" Type="http://schemas.openxmlformats.org/officeDocument/2006/relationships/image" Target="media/image41.jpeg"/><Relationship Id="rId10" Type="http://schemas.openxmlformats.org/officeDocument/2006/relationships/image" Target="http://www.vianova-company.de/wp-content/uploads/2011/01/Social-Media-Monitoring1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7.wmf"/><Relationship Id="rId44" Type="http://schemas.openxmlformats.org/officeDocument/2006/relationships/image" Target="http://file1.npage.de/010659/80/bilder/clipart-kochmuetze.png" TargetMode="External"/><Relationship Id="rId52" Type="http://schemas.openxmlformats.org/officeDocument/2006/relationships/image" Target="media/image35.png"/><Relationship Id="rId60" Type="http://schemas.openxmlformats.org/officeDocument/2006/relationships/image" Target="http://t2.gstatic.com/images?q=tbn:ANd9GcTY7z3y63x4dRY2gL_p4q3DdWBib3Xqk4KNH20n-okMHjBxkkwGZqa92Q" TargetMode="External"/><Relationship Id="rId65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http://www.rezepte-guru.de/images/nudeln.jpg" TargetMode="External"/><Relationship Id="rId27" Type="http://schemas.openxmlformats.org/officeDocument/2006/relationships/image" Target="media/image15.jpeg"/><Relationship Id="rId30" Type="http://schemas.openxmlformats.org/officeDocument/2006/relationships/image" Target="http://www.bildagentur-illustrationen.de/wp-content/uploads/2010/08/Grafik-Koch.jpg" TargetMode="External"/><Relationship Id="rId35" Type="http://schemas.openxmlformats.org/officeDocument/2006/relationships/image" Target="media/image20.gif"/><Relationship Id="rId43" Type="http://schemas.openxmlformats.org/officeDocument/2006/relationships/image" Target="media/image27.png"/><Relationship Id="rId48" Type="http://schemas.openxmlformats.org/officeDocument/2006/relationships/image" Target="media/image31.png"/><Relationship Id="rId56" Type="http://schemas.openxmlformats.org/officeDocument/2006/relationships/image" Target="https://encrypted-tbn3.gstatic.com/images?q=tbn:ANd9GcSLsG5cuxkM8KuecKftXK1nvfv19LZl6ir4fNv5g1uuToj42Gkt" TargetMode="External"/><Relationship Id="rId64" Type="http://schemas.openxmlformats.org/officeDocument/2006/relationships/image" Target="http://t3.gstatic.com/images?q=tbn:ANd9GcTmGlhPWJnjhNMHLgk-o6Jv2TgK0LXkrUW-JTS46q4cCvBMZE3AT3t4prw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34.pn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13.png"/><Relationship Id="rId33" Type="http://schemas.openxmlformats.org/officeDocument/2006/relationships/image" Target="media/image19.jpeg"/><Relationship Id="rId38" Type="http://schemas.openxmlformats.org/officeDocument/2006/relationships/image" Target="media/image23.png"/><Relationship Id="rId46" Type="http://schemas.openxmlformats.org/officeDocument/2006/relationships/image" Target="media/image29.jpeg"/><Relationship Id="rId59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50F2A4-5968-4C69-989C-87B2544F72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8AFA0A29.dotm</Template>
  <TotalTime>0</TotalTime>
  <Pages>30</Pages>
  <Words>2525</Words>
  <Characters>15910</Characters>
  <Application>Microsoft Office Word</Application>
  <DocSecurity>0</DocSecurity>
  <Lines>132</Lines>
  <Paragraphs>36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</dc:creator>
  <cp:lastModifiedBy>Hesslinger Willi</cp:lastModifiedBy>
  <cp:revision>2</cp:revision>
  <cp:lastPrinted>2016-10-12T10:20:00Z</cp:lastPrinted>
  <dcterms:created xsi:type="dcterms:W3CDTF">2016-10-12T10:22:00Z</dcterms:created>
  <dcterms:modified xsi:type="dcterms:W3CDTF">2016-10-12T10:22:00Z</dcterms:modified>
</cp:coreProperties>
</file>